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A2BFF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2686AB22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1536B" wp14:editId="3A6A17CC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594F1" w14:textId="780374BF" w:rsidR="00A61B69" w:rsidRPr="00D67D01" w:rsidRDefault="00701B50" w:rsidP="00A61B69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TwinCAT</w:t>
                            </w:r>
                            <w:proofErr w:type="spellEnd"/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27085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2/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  <w:r w:rsidR="007C1137" w:rsidRPr="007C1137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中的</w:t>
                            </w:r>
                            <w:proofErr w:type="spellStart"/>
                            <w:r w:rsidR="007C1137" w:rsidRPr="007C1137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CANopen</w:t>
                            </w:r>
                            <w:proofErr w:type="spellEnd"/>
                            <w:r w:rsidR="007C1137" w:rsidRPr="007C1137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网络参数含义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1536B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7E7594F1" w14:textId="780374BF" w:rsidR="00A61B69" w:rsidRPr="00D67D01" w:rsidRDefault="00701B50" w:rsidP="00A61B69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</w:rPr>
                      </w:pPr>
                      <w:proofErr w:type="spellStart"/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TwinCAT</w:t>
                      </w:r>
                      <w:proofErr w:type="spellEnd"/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827085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2/</w:t>
                      </w: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3</w:t>
                      </w:r>
                      <w:r w:rsidR="007C1137" w:rsidRPr="007C1137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中的</w:t>
                      </w:r>
                      <w:proofErr w:type="spellStart"/>
                      <w:r w:rsidR="007C1137" w:rsidRPr="007C1137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CANopen</w:t>
                      </w:r>
                      <w:proofErr w:type="spellEnd"/>
                      <w:r w:rsidR="007C1137" w:rsidRPr="007C1137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网络参数含义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29EDF03D" w14:textId="77777777" w:rsidTr="006D69BF">
        <w:trPr>
          <w:trHeight w:val="1272"/>
        </w:trPr>
        <w:tc>
          <w:tcPr>
            <w:tcW w:w="5524" w:type="dxa"/>
          </w:tcPr>
          <w:p w14:paraId="176002E2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595B4F2C" w14:textId="6BC3D035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7C1137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崔维涛</w:t>
            </w:r>
          </w:p>
          <w:p w14:paraId="1EF9383B" w14:textId="4CFA49EE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7C1137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风电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技术工程师</w:t>
            </w:r>
          </w:p>
          <w:p w14:paraId="59EF02D4" w14:textId="0B107D10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7C1137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w</w:t>
            </w:r>
            <w:r w:rsidR="007C1137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.cui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414C5F39" w14:textId="5682A3EC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7C1137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23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7C1137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5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7C1137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25</w:t>
            </w:r>
          </w:p>
        </w:tc>
      </w:tr>
      <w:tr w:rsidR="006D69BF" w14:paraId="6BB078DA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28262888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5AEDB11C" w14:textId="76FA6ED8" w:rsidR="00452634" w:rsidRPr="00D67D01" w:rsidRDefault="00347767" w:rsidP="00D67D01">
            <w:pPr>
              <w:jc w:val="left"/>
            </w:pPr>
            <w:r>
              <w:rPr>
                <w:rFonts w:hint="eastAsia"/>
              </w:rPr>
              <w:t>对</w:t>
            </w:r>
            <w:proofErr w:type="spellStart"/>
            <w:r w:rsidR="00701B50">
              <w:rPr>
                <w:rFonts w:hint="eastAsia"/>
              </w:rPr>
              <w:t>TwinCAT</w:t>
            </w:r>
            <w:proofErr w:type="spellEnd"/>
            <w:r w:rsidR="00701B50">
              <w:rPr>
                <w:rFonts w:hint="eastAsia"/>
              </w:rPr>
              <w:t xml:space="preserve"> </w:t>
            </w:r>
            <w:r w:rsidR="00827085">
              <w:t>2/</w:t>
            </w:r>
            <w:r w:rsidR="00701B50">
              <w:rPr>
                <w:rFonts w:hint="eastAsia"/>
              </w:rPr>
              <w:t>3</w:t>
            </w:r>
            <w:r w:rsidRPr="007446E9">
              <w:rPr>
                <w:rFonts w:hint="eastAsia"/>
              </w:rPr>
              <w:t>中的</w:t>
            </w:r>
            <w:proofErr w:type="spellStart"/>
            <w:r w:rsidRPr="007446E9">
              <w:rPr>
                <w:rFonts w:hint="eastAsia"/>
              </w:rPr>
              <w:t>CANopen</w:t>
            </w:r>
            <w:proofErr w:type="spellEnd"/>
            <w:r w:rsidRPr="007446E9">
              <w:rPr>
                <w:rFonts w:hint="eastAsia"/>
              </w:rPr>
              <w:t>网络参数含义</w:t>
            </w:r>
            <w:r>
              <w:rPr>
                <w:rFonts w:hint="eastAsia"/>
              </w:rPr>
              <w:t>进行解释，使这些参数的含义更直观化。</w:t>
            </w:r>
          </w:p>
        </w:tc>
      </w:tr>
      <w:tr w:rsidR="00452634" w14:paraId="57BE3D4D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6C1942CC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775E5E1C" w14:textId="77777777" w:rsidTr="00452634">
              <w:tc>
                <w:tcPr>
                  <w:tcW w:w="887" w:type="dxa"/>
                </w:tcPr>
                <w:p w14:paraId="202472D7" w14:textId="77777777" w:rsidR="00452634" w:rsidRDefault="00452634" w:rsidP="00715D10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315656C8" w14:textId="77777777" w:rsidR="00452634" w:rsidRDefault="00452634" w:rsidP="00715D10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84C04BB" w14:textId="77777777" w:rsidR="00452634" w:rsidRDefault="00452634" w:rsidP="00715D10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06825624" w14:textId="77777777" w:rsidTr="00452634">
              <w:tc>
                <w:tcPr>
                  <w:tcW w:w="887" w:type="dxa"/>
                </w:tcPr>
                <w:p w14:paraId="7A4D52C0" w14:textId="77777777" w:rsidR="00452634" w:rsidRDefault="00452634" w:rsidP="00715D1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36C9640" w14:textId="77777777" w:rsidR="00452634" w:rsidRDefault="00452634" w:rsidP="00715D1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77CCCA85" w14:textId="77777777" w:rsidR="00452634" w:rsidRDefault="00452634" w:rsidP="00715D1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21F5475D" w14:textId="77777777" w:rsidTr="00452634">
              <w:tc>
                <w:tcPr>
                  <w:tcW w:w="887" w:type="dxa"/>
                </w:tcPr>
                <w:p w14:paraId="512F6670" w14:textId="77777777" w:rsidR="00452634" w:rsidRDefault="00452634" w:rsidP="00715D1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2279BBD8" w14:textId="77777777" w:rsidR="00452634" w:rsidRDefault="00452634" w:rsidP="00715D1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3280930" w14:textId="77777777" w:rsidR="00452634" w:rsidRDefault="00452634" w:rsidP="00715D1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4C834CC0" w14:textId="77777777" w:rsidTr="00452634">
              <w:tc>
                <w:tcPr>
                  <w:tcW w:w="887" w:type="dxa"/>
                </w:tcPr>
                <w:p w14:paraId="59BF74DA" w14:textId="77777777" w:rsidR="00452634" w:rsidRDefault="00452634" w:rsidP="00715D1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20F2C6A2" w14:textId="77777777" w:rsidR="00452634" w:rsidRDefault="00452634" w:rsidP="00715D1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CBAFCDC" w14:textId="77777777" w:rsidR="00452634" w:rsidRDefault="00452634" w:rsidP="00715D1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738E5722" w14:textId="77777777" w:rsidTr="00452634">
              <w:tc>
                <w:tcPr>
                  <w:tcW w:w="887" w:type="dxa"/>
                </w:tcPr>
                <w:p w14:paraId="642450DE" w14:textId="77777777" w:rsidR="00452634" w:rsidRDefault="00452634" w:rsidP="00715D1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603F3CCC" w14:textId="77777777" w:rsidR="00452634" w:rsidRDefault="00452634" w:rsidP="00715D1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750C4A61" w14:textId="77777777" w:rsidR="00452634" w:rsidRDefault="00452634" w:rsidP="00715D1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36B1A2C5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4C7786BF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384295BB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6C15116B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6D76E9D8" w14:textId="0D0AB590" w:rsidR="00452634" w:rsidRPr="00206B56" w:rsidRDefault="00452634" w:rsidP="00715D1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5F5E52E" w14:textId="38DCE35A" w:rsidR="00452634" w:rsidRPr="00206B56" w:rsidRDefault="00452634" w:rsidP="00715D1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565C3CB" w14:textId="79E09C66" w:rsidR="00452634" w:rsidRPr="00206B56" w:rsidRDefault="00452634" w:rsidP="00715D1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5C7CEEF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F4A2B6E" w14:textId="77777777" w:rsidR="00452634" w:rsidRDefault="00452634" w:rsidP="00715D1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B711B03" w14:textId="3B40B56E" w:rsidR="00452634" w:rsidRDefault="00452634" w:rsidP="00715D1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1D262C44" w14:textId="6EE3FBD3" w:rsidR="00452634" w:rsidRPr="009D7097" w:rsidRDefault="00452634" w:rsidP="00715D1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66FF91F1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FE75CE8" w14:textId="49DDA0AB" w:rsidR="00452634" w:rsidRPr="00206B56" w:rsidRDefault="00452634" w:rsidP="00715D1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9E40374" w14:textId="236DE457" w:rsidR="00452634" w:rsidRDefault="00452634" w:rsidP="00715D1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B654472" w14:textId="3C7D0677" w:rsidR="00452634" w:rsidRPr="009D7097" w:rsidRDefault="00452634" w:rsidP="00715D1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73B274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58EC428" w14:textId="77777777" w:rsidR="00452634" w:rsidRDefault="00452634" w:rsidP="00715D1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1082B2C" w14:textId="29C9009F" w:rsidR="00452634" w:rsidRDefault="00452634" w:rsidP="00715D1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16CD52F" w14:textId="56698966" w:rsidR="00452634" w:rsidRPr="009D7097" w:rsidRDefault="00452634" w:rsidP="00715D1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D86BEE4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35E5413" w14:textId="3A630DFD" w:rsidR="00452634" w:rsidRDefault="00452634" w:rsidP="00715D1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4CC4282" w14:textId="1B663099" w:rsidR="00452634" w:rsidRDefault="00452634" w:rsidP="00715D1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B203465" w14:textId="1F29A330" w:rsidR="00452634" w:rsidRPr="009D7097" w:rsidRDefault="00452634" w:rsidP="00715D1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0555ED26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09A9AEBC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20793337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64AE990C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193259EC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3BB0702D" w14:textId="77777777" w:rsidR="006E09C0" w:rsidRDefault="006E09C0" w:rsidP="006E09C0"/>
          <w:p w14:paraId="7ACC4616" w14:textId="77777777" w:rsidR="00D67D01" w:rsidRPr="006E09C0" w:rsidRDefault="00D67D01" w:rsidP="006E09C0"/>
        </w:tc>
      </w:tr>
      <w:tr w:rsidR="00452634" w14:paraId="6D875877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4DA115C6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7CD1E9A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531BD355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7C59BF58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1A0E8563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3A1FE887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75285A68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2821400B" w14:textId="77777777" w:rsidR="008E13EC" w:rsidRDefault="008E13EC" w:rsidP="008E13EC"/>
    <w:p w14:paraId="15D8F230" w14:textId="50757C14" w:rsidR="006532DD" w:rsidRDefault="008E13EC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35840968" w:history="1">
        <w:r w:rsidR="006532DD" w:rsidRPr="005436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6532DD">
          <w:rPr>
            <w:noProof/>
            <w14:ligatures w14:val="standardContextual"/>
          </w:rPr>
          <w:tab/>
        </w:r>
        <w:r w:rsidR="006532DD" w:rsidRPr="005436DF">
          <w:rPr>
            <w:rStyle w:val="a8"/>
            <w:noProof/>
          </w:rPr>
          <w:t>环境说明</w:t>
        </w:r>
        <w:r w:rsidR="006532DD">
          <w:rPr>
            <w:noProof/>
            <w:webHidden/>
          </w:rPr>
          <w:tab/>
        </w:r>
        <w:r w:rsidR="006532DD">
          <w:rPr>
            <w:noProof/>
            <w:webHidden/>
          </w:rPr>
          <w:fldChar w:fldCharType="begin"/>
        </w:r>
        <w:r w:rsidR="006532DD">
          <w:rPr>
            <w:noProof/>
            <w:webHidden/>
          </w:rPr>
          <w:instrText xml:space="preserve"> PAGEREF _Toc135840968 \h </w:instrText>
        </w:r>
        <w:r w:rsidR="006532DD">
          <w:rPr>
            <w:noProof/>
            <w:webHidden/>
          </w:rPr>
        </w:r>
        <w:r w:rsidR="006532DD">
          <w:rPr>
            <w:noProof/>
            <w:webHidden/>
          </w:rPr>
          <w:fldChar w:fldCharType="separate"/>
        </w:r>
        <w:r w:rsidR="006532DD">
          <w:rPr>
            <w:noProof/>
            <w:webHidden/>
          </w:rPr>
          <w:t>3</w:t>
        </w:r>
        <w:r w:rsidR="006532DD">
          <w:rPr>
            <w:noProof/>
            <w:webHidden/>
          </w:rPr>
          <w:fldChar w:fldCharType="end"/>
        </w:r>
      </w:hyperlink>
    </w:p>
    <w:p w14:paraId="3ECFC818" w14:textId="4D9C39F1" w:rsidR="006532DD" w:rsidRDefault="006532DD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35840969" w:history="1">
        <w:r w:rsidRPr="005436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  <w14:ligatures w14:val="standardContextual"/>
          </w:rPr>
          <w:tab/>
        </w:r>
        <w:r w:rsidRPr="005436DF">
          <w:rPr>
            <w:rStyle w:val="a8"/>
            <w:noProof/>
          </w:rPr>
          <w:t>CANopen</w:t>
        </w:r>
        <w:r w:rsidRPr="005436DF">
          <w:rPr>
            <w:rStyle w:val="a8"/>
            <w:noProof/>
          </w:rPr>
          <w:t>主站的设置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_Toc135840969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43C2473" w14:textId="4D8359CA" w:rsidR="006532DD" w:rsidRDefault="006532DD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5840970" w:history="1">
        <w:r w:rsidRPr="005436DF">
          <w:rPr>
            <w:rStyle w:val="a8"/>
            <w:noProof/>
          </w:rPr>
          <w:t>2.1.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5436DF">
          <w:rPr>
            <w:rStyle w:val="a8"/>
            <w:noProof/>
          </w:rPr>
          <w:t>主站设置位置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_Toc135840970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24F208D" w14:textId="35E4CC7E" w:rsidR="006532DD" w:rsidRDefault="006532DD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5840971" w:history="1">
        <w:r w:rsidRPr="005436DF">
          <w:rPr>
            <w:rStyle w:val="a8"/>
            <w:noProof/>
          </w:rPr>
          <w:t>2.2.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5436DF">
          <w:rPr>
            <w:rStyle w:val="a8"/>
            <w:noProof/>
          </w:rPr>
          <w:t>主站设置说明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_Toc135840971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0A093B8" w14:textId="4C6E6C63" w:rsidR="006532DD" w:rsidRDefault="006532DD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35840972" w:history="1">
        <w:r w:rsidRPr="005436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noProof/>
            <w14:ligatures w14:val="standardContextual"/>
          </w:rPr>
          <w:tab/>
        </w:r>
        <w:r w:rsidRPr="005436DF">
          <w:rPr>
            <w:rStyle w:val="a8"/>
            <w:noProof/>
          </w:rPr>
          <w:t>CANopen</w:t>
        </w:r>
        <w:r w:rsidRPr="005436DF">
          <w:rPr>
            <w:rStyle w:val="a8"/>
            <w:noProof/>
          </w:rPr>
          <w:t>从站（节点）的设置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_Toc135840972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B4FD328" w14:textId="219497D5" w:rsidR="006532DD" w:rsidRDefault="006532DD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5840973" w:history="1">
        <w:r w:rsidRPr="005436DF">
          <w:rPr>
            <w:rStyle w:val="a8"/>
            <w:noProof/>
          </w:rPr>
          <w:t>3.1.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5436DF">
          <w:rPr>
            <w:rStyle w:val="a8"/>
            <w:noProof/>
          </w:rPr>
          <w:t>从站设置位置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_Toc135840973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0649326" w14:textId="45144CCE" w:rsidR="006532DD" w:rsidRDefault="006532DD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5840974" w:history="1">
        <w:r w:rsidRPr="005436DF">
          <w:rPr>
            <w:rStyle w:val="a8"/>
            <w:noProof/>
          </w:rPr>
          <w:t>3.2.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5436DF">
          <w:rPr>
            <w:rStyle w:val="a8"/>
            <w:noProof/>
          </w:rPr>
          <w:t>从站通用信息设置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_Toc135840974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D6E0F1D" w14:textId="55944082" w:rsidR="006532DD" w:rsidRDefault="006532DD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5840975" w:history="1">
        <w:r w:rsidRPr="005436DF">
          <w:rPr>
            <w:rStyle w:val="a8"/>
            <w:noProof/>
          </w:rPr>
          <w:t>3.3.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5436DF">
          <w:rPr>
            <w:rStyle w:val="a8"/>
            <w:noProof/>
          </w:rPr>
          <w:t>节点故障后的动作设置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_Toc135840975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246C48B" w14:textId="1B4CB92A" w:rsidR="006532DD" w:rsidRDefault="006532DD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5840976" w:history="1">
        <w:r w:rsidRPr="005436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5436DF">
          <w:rPr>
            <w:rStyle w:val="a8"/>
            <w:noProof/>
          </w:rPr>
          <w:t>节点状态的过程数据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_Toc135840976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FEEEFBF" w14:textId="55FAC31F" w:rsidR="006532DD" w:rsidRDefault="006532DD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5840977" w:history="1">
        <w:r w:rsidRPr="005436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3.3.2.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5436DF">
          <w:rPr>
            <w:rStyle w:val="a8"/>
            <w:noProof/>
          </w:rPr>
          <w:t>节点故障后动作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_Toc135840977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C7057C4" w14:textId="209BFE75" w:rsidR="006532DD" w:rsidRDefault="006532DD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5840978" w:history="1">
        <w:r w:rsidRPr="005436DF">
          <w:rPr>
            <w:rStyle w:val="a8"/>
            <w:noProof/>
          </w:rPr>
          <w:t>3.4.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5436DF">
          <w:rPr>
            <w:rStyle w:val="a8"/>
            <w:noProof/>
          </w:rPr>
          <w:t>高级设置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_Toc135840978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CE3CAD4" w14:textId="772476B0" w:rsidR="006532DD" w:rsidRDefault="006532DD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5840979" w:history="1">
        <w:r w:rsidRPr="005436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3.4.1.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5436DF">
          <w:rPr>
            <w:rStyle w:val="a8"/>
            <w:noProof/>
          </w:rPr>
          <w:t>禁止询问从站是否是</w:t>
        </w:r>
        <w:r w:rsidRPr="005436DF">
          <w:rPr>
            <w:rStyle w:val="a8"/>
            <w:noProof/>
          </w:rPr>
          <w:t>CANopen</w:t>
        </w:r>
        <w:r w:rsidRPr="005436DF">
          <w:rPr>
            <w:rStyle w:val="a8"/>
            <w:noProof/>
          </w:rPr>
          <w:t>设备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_Toc135840979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9E8EB93" w14:textId="63E4DDA2" w:rsidR="006532DD" w:rsidRDefault="006532DD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5840980" w:history="1">
        <w:r w:rsidRPr="005436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3.4.2.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5436DF">
          <w:rPr>
            <w:rStyle w:val="a8"/>
            <w:noProof/>
          </w:rPr>
          <w:t>禁止下载同步间隔参数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_Toc135840980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7A247F6" w14:textId="355C7DF3" w:rsidR="006532DD" w:rsidRDefault="006532DD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5840981" w:history="1">
        <w:r w:rsidRPr="005436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3.4.3.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5436DF">
          <w:rPr>
            <w:rStyle w:val="a8"/>
            <w:noProof/>
          </w:rPr>
          <w:t>禁止自动启动节点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_Toc135840981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7AF6EE1" w14:textId="6AA85AD6" w:rsidR="006532DD" w:rsidRDefault="006532DD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5840982" w:history="1">
        <w:r w:rsidRPr="005436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3.4.4.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5436DF">
          <w:rPr>
            <w:rStyle w:val="a8"/>
            <w:noProof/>
          </w:rPr>
          <w:t>SDO</w:t>
        </w:r>
        <w:r w:rsidRPr="005436DF">
          <w:rPr>
            <w:rStyle w:val="a8"/>
            <w:noProof/>
          </w:rPr>
          <w:t>交互时忽略错误信息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_Toc135840982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03D5E4B" w14:textId="5B85F3F2" w:rsidR="006532DD" w:rsidRDefault="006532DD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5840983" w:history="1">
        <w:r w:rsidRPr="005436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3.4.5.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5436DF">
          <w:rPr>
            <w:rStyle w:val="a8"/>
            <w:noProof/>
          </w:rPr>
          <w:t>禁止启动延时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_Toc135840983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D5731B3" w14:textId="67B17CAC" w:rsidR="006532DD" w:rsidRDefault="006532DD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5840984" w:history="1">
        <w:r w:rsidRPr="005436DF">
          <w:rPr>
            <w:rStyle w:val="a8"/>
            <w:noProof/>
          </w:rPr>
          <w:t>3.5.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5436DF">
          <w:rPr>
            <w:rStyle w:val="a8"/>
            <w:noProof/>
          </w:rPr>
          <w:t>PDO</w:t>
        </w:r>
        <w:r w:rsidRPr="005436DF">
          <w:rPr>
            <w:rStyle w:val="a8"/>
            <w:noProof/>
          </w:rPr>
          <w:t>参数设置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_Toc135840984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51A5A52" w14:textId="6C5D8057" w:rsidR="006532DD" w:rsidRDefault="006532DD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5840985" w:history="1">
        <w:r w:rsidRPr="005436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3.5.1.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5436DF">
          <w:rPr>
            <w:rStyle w:val="a8"/>
            <w:noProof/>
          </w:rPr>
          <w:t>COB ID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_Toc135840985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F07E1C4" w14:textId="7AEA2A7D" w:rsidR="006532DD" w:rsidRDefault="006532DD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5840986" w:history="1">
        <w:r w:rsidRPr="005436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3.5.2.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5436DF">
          <w:rPr>
            <w:rStyle w:val="a8"/>
            <w:noProof/>
          </w:rPr>
          <w:t>Transmission types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_Toc135840986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C6CFE36" w14:textId="25ED65CA" w:rsidR="006532DD" w:rsidRDefault="006532DD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5840987" w:history="1">
        <w:r w:rsidRPr="005436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3.5.3.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5436DF">
          <w:rPr>
            <w:rStyle w:val="a8"/>
            <w:noProof/>
          </w:rPr>
          <w:t>Inhibit time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_Toc135840987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C612792" w14:textId="6F62807C" w:rsidR="006532DD" w:rsidRDefault="006532DD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5840988" w:history="1">
        <w:r w:rsidRPr="005436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3.5.4.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5436DF">
          <w:rPr>
            <w:rStyle w:val="a8"/>
            <w:noProof/>
          </w:rPr>
          <w:t>Event Timer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_Toc135840988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E2FDA23" w14:textId="6637F097" w:rsidR="003F7CD5" w:rsidRDefault="008E13EC" w:rsidP="008E13EC">
      <w:r>
        <w:fldChar w:fldCharType="end"/>
      </w:r>
    </w:p>
    <w:p w14:paraId="2CD02DA2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4FB352E6" w14:textId="170DAA55" w:rsidR="008E13EC" w:rsidRDefault="00347767" w:rsidP="00BD58FA">
      <w:pPr>
        <w:pStyle w:val="10"/>
      </w:pPr>
      <w:bookmarkStart w:id="1" w:name="_Toc135840968"/>
      <w:r>
        <w:rPr>
          <w:rFonts w:hint="eastAsia"/>
        </w:rPr>
        <w:lastRenderedPageBreak/>
        <w:t>环境说明</w:t>
      </w:r>
      <w:bookmarkEnd w:id="1"/>
    </w:p>
    <w:p w14:paraId="00CFCCFD" w14:textId="103BA5F3" w:rsidR="00AF5D50" w:rsidRDefault="00347767" w:rsidP="00206B56">
      <w:pPr>
        <w:pStyle w:val="ab"/>
      </w:pPr>
      <w:r>
        <w:rPr>
          <w:rFonts w:hint="eastAsia"/>
        </w:rPr>
        <w:t>本文所讲内容适用于</w:t>
      </w:r>
      <w:proofErr w:type="spellStart"/>
      <w:r>
        <w:rPr>
          <w:rFonts w:hint="eastAsia"/>
        </w:rPr>
        <w:t>TwinCAT</w:t>
      </w:r>
      <w:proofErr w:type="spellEnd"/>
      <w:r w:rsidR="004D6EB9">
        <w:t xml:space="preserve"> </w:t>
      </w:r>
      <w:r>
        <w:t>2</w:t>
      </w:r>
      <w:r>
        <w:rPr>
          <w:rFonts w:hint="eastAsia"/>
        </w:rPr>
        <w:t>及</w:t>
      </w:r>
      <w:proofErr w:type="spellStart"/>
      <w:r>
        <w:rPr>
          <w:rFonts w:hint="eastAsia"/>
        </w:rPr>
        <w:t>TwinCAT</w:t>
      </w:r>
      <w:proofErr w:type="spellEnd"/>
      <w:r w:rsidR="004D6EB9">
        <w:t xml:space="preserve"> </w:t>
      </w:r>
      <w:r>
        <w:t>3</w:t>
      </w:r>
      <w:r w:rsidR="00BD61FD">
        <w:rPr>
          <w:rFonts w:hint="eastAsia"/>
        </w:rPr>
        <w:t>,</w:t>
      </w:r>
      <w:r w:rsidR="00BD61FD">
        <w:rPr>
          <w:rFonts w:hint="eastAsia"/>
        </w:rPr>
        <w:t>且使用</w:t>
      </w:r>
      <w:r w:rsidR="00BD61FD">
        <w:rPr>
          <w:rFonts w:hint="eastAsia"/>
        </w:rPr>
        <w:t>EL</w:t>
      </w:r>
      <w:r w:rsidR="00BD61FD">
        <w:t>6751</w:t>
      </w:r>
      <w:r w:rsidR="00BD61FD">
        <w:rPr>
          <w:rFonts w:hint="eastAsia"/>
        </w:rPr>
        <w:t>作为</w:t>
      </w:r>
      <w:proofErr w:type="spellStart"/>
      <w:r w:rsidR="00BD61FD">
        <w:rPr>
          <w:rFonts w:hint="eastAsia"/>
        </w:rPr>
        <w:t>CANopen</w:t>
      </w:r>
      <w:proofErr w:type="spellEnd"/>
      <w:r w:rsidR="00BD61FD">
        <w:rPr>
          <w:rFonts w:hint="eastAsia"/>
        </w:rPr>
        <w:t>主站。</w:t>
      </w:r>
    </w:p>
    <w:p w14:paraId="3EF7A9BA" w14:textId="77777777" w:rsidR="005D5E13" w:rsidRDefault="005D5E13" w:rsidP="00206B56">
      <w:pPr>
        <w:pStyle w:val="ab"/>
      </w:pPr>
    </w:p>
    <w:p w14:paraId="3E3717AB" w14:textId="6FBB422E" w:rsidR="00837FA0" w:rsidRDefault="006963B8" w:rsidP="00BD58FA">
      <w:pPr>
        <w:pStyle w:val="10"/>
      </w:pPr>
      <w:bookmarkStart w:id="2" w:name="_Toc135840969"/>
      <w:proofErr w:type="spellStart"/>
      <w:r>
        <w:rPr>
          <w:rFonts w:hint="eastAsia"/>
        </w:rPr>
        <w:t>CANopen</w:t>
      </w:r>
      <w:proofErr w:type="spellEnd"/>
      <w:r>
        <w:rPr>
          <w:rFonts w:hint="eastAsia"/>
        </w:rPr>
        <w:t>主站的设置</w:t>
      </w:r>
      <w:bookmarkEnd w:id="2"/>
    </w:p>
    <w:p w14:paraId="6293CAEB" w14:textId="1C801AFE" w:rsidR="00AF5D50" w:rsidRDefault="006963B8" w:rsidP="00BD58FA">
      <w:pPr>
        <w:pStyle w:val="20"/>
        <w:ind w:left="53"/>
      </w:pPr>
      <w:bookmarkStart w:id="3" w:name="_Toc135840970"/>
      <w:r>
        <w:rPr>
          <w:rFonts w:hint="eastAsia"/>
        </w:rPr>
        <w:t>主站设置位置</w:t>
      </w:r>
      <w:bookmarkEnd w:id="3"/>
    </w:p>
    <w:p w14:paraId="1640993D" w14:textId="3B4D8385" w:rsidR="00AF5D50" w:rsidRDefault="006963B8" w:rsidP="006963B8">
      <w:pPr>
        <w:ind w:firstLineChars="0" w:firstLine="0"/>
      </w:pPr>
      <w:r>
        <w:rPr>
          <w:noProof/>
        </w:rPr>
        <w:drawing>
          <wp:inline distT="0" distB="0" distL="0" distR="0" wp14:anchorId="27BB6587" wp14:editId="5B32A836">
            <wp:extent cx="5270500" cy="3505200"/>
            <wp:effectExtent l="0" t="0" r="6350" b="0"/>
            <wp:docPr id="527499496" name="图片 527499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36A17" w14:textId="1103DAFF" w:rsidR="00837FA0" w:rsidRPr="00837FA0" w:rsidRDefault="006B23E7" w:rsidP="00BD58FA">
      <w:pPr>
        <w:pStyle w:val="20"/>
        <w:ind w:left="53"/>
      </w:pPr>
      <w:bookmarkStart w:id="4" w:name="_Toc135840971"/>
      <w:bookmarkStart w:id="5" w:name="_Toc393663173"/>
      <w:r>
        <w:rPr>
          <w:rFonts w:hint="eastAsia"/>
        </w:rPr>
        <w:lastRenderedPageBreak/>
        <w:t>主站设置说明</w:t>
      </w:r>
      <w:bookmarkEnd w:id="4"/>
    </w:p>
    <w:bookmarkEnd w:id="5"/>
    <w:p w14:paraId="649CCD71" w14:textId="23B8244C" w:rsidR="006E2498" w:rsidRDefault="006B23E7" w:rsidP="006B23E7">
      <w:pPr>
        <w:ind w:firstLineChars="0" w:firstLine="0"/>
      </w:pPr>
      <w:r>
        <w:rPr>
          <w:rFonts w:hint="eastAsia"/>
          <w:noProof/>
        </w:rPr>
        <w:drawing>
          <wp:inline distT="0" distB="0" distL="0" distR="0" wp14:anchorId="6A55344D" wp14:editId="61C44CC1">
            <wp:extent cx="5262118" cy="3562350"/>
            <wp:effectExtent l="0" t="0" r="0" b="0"/>
            <wp:docPr id="18" name="图片 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图片包含 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571" cy="3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82421D" w14:textId="5DABB5BA" w:rsidR="00C2123D" w:rsidRDefault="002B38A5" w:rsidP="00BD58FA">
      <w:pPr>
        <w:pStyle w:val="10"/>
      </w:pPr>
      <w:bookmarkStart w:id="6" w:name="_Toc135840972"/>
      <w:proofErr w:type="spellStart"/>
      <w:r>
        <w:rPr>
          <w:rFonts w:hint="eastAsia"/>
        </w:rPr>
        <w:t>CANopen</w:t>
      </w:r>
      <w:proofErr w:type="spellEnd"/>
      <w:r>
        <w:rPr>
          <w:rFonts w:hint="eastAsia"/>
        </w:rPr>
        <w:t>从站（节点）的设置</w:t>
      </w:r>
      <w:bookmarkEnd w:id="6"/>
    </w:p>
    <w:p w14:paraId="162F391D" w14:textId="141E594D" w:rsidR="00C2123D" w:rsidRDefault="002B38A5" w:rsidP="00BD58FA">
      <w:pPr>
        <w:pStyle w:val="20"/>
        <w:ind w:left="53"/>
      </w:pPr>
      <w:bookmarkStart w:id="7" w:name="_Toc135840973"/>
      <w:r>
        <w:rPr>
          <w:rFonts w:hint="eastAsia"/>
        </w:rPr>
        <w:t>从站设置位置</w:t>
      </w:r>
      <w:bookmarkEnd w:id="7"/>
    </w:p>
    <w:p w14:paraId="04158BE9" w14:textId="0F5D8112" w:rsidR="002B38A5" w:rsidRPr="002B38A5" w:rsidRDefault="002B38A5" w:rsidP="002B38A5">
      <w:pPr>
        <w:ind w:firstLineChars="0" w:firstLine="0"/>
      </w:pPr>
      <w:r>
        <w:rPr>
          <w:rFonts w:hint="eastAsia"/>
          <w:noProof/>
        </w:rPr>
        <w:drawing>
          <wp:inline distT="0" distB="0" distL="0" distR="0" wp14:anchorId="112D389A" wp14:editId="0EE1341B">
            <wp:extent cx="5270500" cy="2724150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EDAA3" w14:textId="4B0D4DAE" w:rsidR="00C2123D" w:rsidRDefault="002B38A5" w:rsidP="00BD58FA">
      <w:pPr>
        <w:pStyle w:val="20"/>
        <w:ind w:left="53"/>
      </w:pPr>
      <w:bookmarkStart w:id="8" w:name="_Toc135840974"/>
      <w:r>
        <w:rPr>
          <w:rFonts w:hint="eastAsia"/>
        </w:rPr>
        <w:lastRenderedPageBreak/>
        <w:t>从站通用信息设置</w:t>
      </w:r>
      <w:bookmarkEnd w:id="8"/>
    </w:p>
    <w:p w14:paraId="54331BF9" w14:textId="77777777" w:rsidR="002B38A5" w:rsidRDefault="002B38A5" w:rsidP="002B38A5">
      <w:pPr>
        <w:jc w:val="center"/>
      </w:pPr>
      <w:r>
        <w:rPr>
          <w:rFonts w:hint="eastAsia"/>
          <w:noProof/>
        </w:rPr>
        <w:drawing>
          <wp:inline distT="0" distB="0" distL="0" distR="0" wp14:anchorId="6BA23E83" wp14:editId="4A450999">
            <wp:extent cx="5274310" cy="2911475"/>
            <wp:effectExtent l="0" t="0" r="2540" b="3175"/>
            <wp:docPr id="20" name="图片 7" descr="Wor3B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or3BEC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C5001D" w14:textId="77777777" w:rsidR="002B38A5" w:rsidRDefault="002B38A5" w:rsidP="002B38A5">
      <w:pPr>
        <w:jc w:val="center"/>
      </w:pPr>
      <w:r>
        <w:rPr>
          <w:rFonts w:hint="eastAsia"/>
          <w:noProof/>
        </w:rPr>
        <w:drawing>
          <wp:inline distT="0" distB="0" distL="0" distR="0" wp14:anchorId="558DFC89" wp14:editId="5807998F">
            <wp:extent cx="5262880" cy="1952625"/>
            <wp:effectExtent l="0" t="0" r="0" b="9525"/>
            <wp:docPr id="1090434083" name="图片 1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34083" name="图片 1" descr="电脑萤幕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45106" w14:textId="77777777" w:rsidR="002B38A5" w:rsidRPr="002B38A5" w:rsidRDefault="002B38A5" w:rsidP="002B38A5">
      <w:pPr>
        <w:ind w:firstLineChars="0" w:firstLine="0"/>
      </w:pPr>
    </w:p>
    <w:p w14:paraId="4B067588" w14:textId="179C33AF" w:rsidR="00C2123D" w:rsidRDefault="002B38A5" w:rsidP="00BD58FA">
      <w:pPr>
        <w:pStyle w:val="20"/>
        <w:ind w:left="53"/>
      </w:pPr>
      <w:bookmarkStart w:id="9" w:name="_Toc135840975"/>
      <w:r>
        <w:rPr>
          <w:rFonts w:hint="eastAsia"/>
        </w:rPr>
        <w:lastRenderedPageBreak/>
        <w:t>节点故障后的动作设置</w:t>
      </w:r>
      <w:bookmarkEnd w:id="9"/>
    </w:p>
    <w:p w14:paraId="40362719" w14:textId="77777777" w:rsidR="002B38A5" w:rsidRPr="00FB5D49" w:rsidRDefault="002B38A5" w:rsidP="002B38A5">
      <w:pPr>
        <w:pStyle w:val="3"/>
        <w:spacing w:before="156"/>
      </w:pPr>
      <w:bookmarkStart w:id="10" w:name="_Toc135840976"/>
      <w:r>
        <w:rPr>
          <w:rFonts w:hint="eastAsia"/>
        </w:rPr>
        <w:t>节点状态的过程数据</w:t>
      </w:r>
      <w:bookmarkEnd w:id="10"/>
    </w:p>
    <w:p w14:paraId="7886B53B" w14:textId="77777777" w:rsidR="002B38A5" w:rsidRDefault="002B38A5" w:rsidP="002B38A5">
      <w:pPr>
        <w:jc w:val="center"/>
      </w:pPr>
      <w:r>
        <w:rPr>
          <w:rFonts w:hint="eastAsia"/>
          <w:noProof/>
        </w:rPr>
        <w:drawing>
          <wp:inline distT="0" distB="0" distL="0" distR="0" wp14:anchorId="1B295AA1" wp14:editId="1C869E8B">
            <wp:extent cx="5270500" cy="32639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39FC1" w14:textId="77777777" w:rsidR="002B38A5" w:rsidRDefault="002B38A5" w:rsidP="00D757E9">
      <w:pPr>
        <w:pStyle w:val="3"/>
        <w:spacing w:before="156"/>
      </w:pPr>
      <w:bookmarkStart w:id="11" w:name="_Toc135840977"/>
      <w:r>
        <w:rPr>
          <w:rFonts w:hint="eastAsia"/>
        </w:rPr>
        <w:t>节点故障后动作</w:t>
      </w:r>
      <w:bookmarkEnd w:id="11"/>
    </w:p>
    <w:p w14:paraId="51748AC0" w14:textId="77777777" w:rsidR="002B38A5" w:rsidRDefault="002B38A5" w:rsidP="002B38A5">
      <w:pPr>
        <w:jc w:val="center"/>
      </w:pPr>
      <w:r>
        <w:rPr>
          <w:rFonts w:hint="eastAsia"/>
          <w:noProof/>
        </w:rPr>
        <w:drawing>
          <wp:inline distT="0" distB="0" distL="0" distR="0" wp14:anchorId="737CFBFB" wp14:editId="233F8CC1">
            <wp:extent cx="5257800" cy="2667000"/>
            <wp:effectExtent l="0" t="0" r="0" b="0"/>
            <wp:docPr id="1983961456" name="图片 198396145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961456" name="图片 1983961456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BC735" w14:textId="77777777" w:rsidR="002B38A5" w:rsidRDefault="002B38A5" w:rsidP="002B38A5">
      <w:pPr>
        <w:jc w:val="center"/>
      </w:pPr>
      <w:r w:rsidRPr="005D1C5D">
        <w:rPr>
          <w:noProof/>
        </w:rPr>
        <w:drawing>
          <wp:inline distT="0" distB="0" distL="0" distR="0" wp14:anchorId="35D29402" wp14:editId="6A84DF40">
            <wp:extent cx="5274310" cy="751840"/>
            <wp:effectExtent l="0" t="0" r="2540" b="0"/>
            <wp:docPr id="12" name="图片 12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文本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625D5" w14:textId="77777777" w:rsidR="002B38A5" w:rsidRDefault="002B38A5" w:rsidP="002B38A5">
      <w:pPr>
        <w:jc w:val="center"/>
      </w:pPr>
      <w:r w:rsidRPr="005D1C5D">
        <w:rPr>
          <w:noProof/>
        </w:rPr>
        <w:drawing>
          <wp:inline distT="0" distB="0" distL="0" distR="0" wp14:anchorId="067581E1" wp14:editId="6504503B">
            <wp:extent cx="5274310" cy="742950"/>
            <wp:effectExtent l="0" t="0" r="2540" b="0"/>
            <wp:docPr id="13" name="图片 13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文本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60D4F" w14:textId="77777777" w:rsidR="002B38A5" w:rsidRDefault="002B38A5" w:rsidP="002B38A5">
      <w:pPr>
        <w:jc w:val="center"/>
      </w:pPr>
      <w:r w:rsidRPr="007735E7">
        <w:rPr>
          <w:noProof/>
        </w:rPr>
        <w:lastRenderedPageBreak/>
        <w:drawing>
          <wp:inline distT="0" distB="0" distL="0" distR="0" wp14:anchorId="7186C9D0" wp14:editId="5AF91D5B">
            <wp:extent cx="5274310" cy="720725"/>
            <wp:effectExtent l="0" t="0" r="2540" b="3175"/>
            <wp:docPr id="14" name="图片 14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文本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83CDF" w14:textId="77777777" w:rsidR="002B38A5" w:rsidRPr="002B38A5" w:rsidRDefault="002B38A5" w:rsidP="002B38A5">
      <w:pPr>
        <w:ind w:firstLineChars="0" w:firstLine="0"/>
      </w:pPr>
    </w:p>
    <w:p w14:paraId="51D7C5D6" w14:textId="568414C0" w:rsidR="00C2123D" w:rsidRDefault="001A678C" w:rsidP="00BD58FA">
      <w:pPr>
        <w:pStyle w:val="20"/>
        <w:ind w:left="53"/>
      </w:pPr>
      <w:bookmarkStart w:id="12" w:name="_Toc135840978"/>
      <w:r>
        <w:rPr>
          <w:rFonts w:hint="eastAsia"/>
        </w:rPr>
        <w:t>高级设置</w:t>
      </w:r>
      <w:bookmarkEnd w:id="12"/>
    </w:p>
    <w:p w14:paraId="5EE15E7D" w14:textId="77777777" w:rsidR="001A678C" w:rsidRPr="00BD0917" w:rsidRDefault="001A678C" w:rsidP="001A678C">
      <w:pPr>
        <w:jc w:val="center"/>
      </w:pPr>
      <w:r>
        <w:rPr>
          <w:rFonts w:hint="eastAsia"/>
          <w:noProof/>
        </w:rPr>
        <w:drawing>
          <wp:inline distT="0" distB="0" distL="0" distR="0" wp14:anchorId="28E3D97A" wp14:editId="51256925">
            <wp:extent cx="5264150" cy="27622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2BA5B" w14:textId="77777777" w:rsidR="001A678C" w:rsidRDefault="001A678C" w:rsidP="001A678C">
      <w:pPr>
        <w:jc w:val="center"/>
      </w:pPr>
      <w:r w:rsidRPr="00012A3C">
        <w:rPr>
          <w:noProof/>
        </w:rPr>
        <w:drawing>
          <wp:inline distT="0" distB="0" distL="0" distR="0" wp14:anchorId="4961216B" wp14:editId="2E4BD585">
            <wp:extent cx="4656223" cy="2110923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56223" cy="211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4D4FE" w14:textId="77777777" w:rsidR="001A678C" w:rsidRDefault="001A678C" w:rsidP="00D757E9">
      <w:pPr>
        <w:pStyle w:val="3"/>
        <w:spacing w:before="156"/>
      </w:pPr>
      <w:bookmarkStart w:id="13" w:name="_Toc135840979"/>
      <w:r>
        <w:rPr>
          <w:rFonts w:hint="eastAsia"/>
        </w:rPr>
        <w:lastRenderedPageBreak/>
        <w:t>禁止询问从站是否是</w:t>
      </w:r>
      <w:proofErr w:type="spellStart"/>
      <w:r>
        <w:rPr>
          <w:rFonts w:hint="eastAsia"/>
        </w:rPr>
        <w:t>CANopen</w:t>
      </w:r>
      <w:proofErr w:type="spellEnd"/>
      <w:r>
        <w:rPr>
          <w:rFonts w:hint="eastAsia"/>
        </w:rPr>
        <w:t>设备</w:t>
      </w:r>
      <w:bookmarkEnd w:id="13"/>
    </w:p>
    <w:p w14:paraId="55EC1513" w14:textId="77777777" w:rsidR="001A678C" w:rsidRDefault="001A678C" w:rsidP="001A678C">
      <w:pPr>
        <w:jc w:val="center"/>
      </w:pPr>
      <w:r w:rsidRPr="0084385D">
        <w:rPr>
          <w:noProof/>
        </w:rPr>
        <w:drawing>
          <wp:inline distT="0" distB="0" distL="0" distR="0" wp14:anchorId="4912E1A1" wp14:editId="7466B3CE">
            <wp:extent cx="5274310" cy="2227580"/>
            <wp:effectExtent l="0" t="0" r="2540" b="1270"/>
            <wp:docPr id="4" name="图片 4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&#10;&#10;中度可信度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15D08" w14:textId="77777777" w:rsidR="001A678C" w:rsidRDefault="001A678C" w:rsidP="00D757E9">
      <w:pPr>
        <w:pStyle w:val="3"/>
        <w:spacing w:before="156"/>
      </w:pPr>
      <w:bookmarkStart w:id="14" w:name="_Toc135840980"/>
      <w:r>
        <w:rPr>
          <w:rFonts w:hint="eastAsia"/>
        </w:rPr>
        <w:t>禁止下载同步间隔参数</w:t>
      </w:r>
      <w:bookmarkEnd w:id="14"/>
    </w:p>
    <w:p w14:paraId="328AE1A9" w14:textId="77777777" w:rsidR="001A678C" w:rsidRDefault="001A678C" w:rsidP="001A678C">
      <w:pPr>
        <w:jc w:val="center"/>
      </w:pPr>
      <w:r w:rsidRPr="002C0D0F">
        <w:rPr>
          <w:noProof/>
        </w:rPr>
        <w:drawing>
          <wp:inline distT="0" distB="0" distL="0" distR="0" wp14:anchorId="230CC945" wp14:editId="3C92110B">
            <wp:extent cx="5274310" cy="2214880"/>
            <wp:effectExtent l="0" t="0" r="2540" b="0"/>
            <wp:docPr id="790320087" name="图片 790320087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本&#10;&#10;中度可信度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FDD80" w14:textId="77777777" w:rsidR="001A678C" w:rsidRDefault="001A678C" w:rsidP="00D757E9">
      <w:pPr>
        <w:pStyle w:val="3"/>
        <w:spacing w:before="156"/>
      </w:pPr>
      <w:bookmarkStart w:id="15" w:name="_Toc135840981"/>
      <w:r>
        <w:rPr>
          <w:rFonts w:hint="eastAsia"/>
        </w:rPr>
        <w:t>禁止自动启动节点</w:t>
      </w:r>
      <w:bookmarkEnd w:id="15"/>
    </w:p>
    <w:p w14:paraId="36E12774" w14:textId="77777777" w:rsidR="001A678C" w:rsidRDefault="001A678C" w:rsidP="00715D10">
      <w:pPr>
        <w:spacing w:afterLines="50" w:after="156"/>
        <w:jc w:val="center"/>
      </w:pPr>
      <w:r w:rsidRPr="002C0D0F">
        <w:rPr>
          <w:noProof/>
        </w:rPr>
        <w:drawing>
          <wp:inline distT="0" distB="0" distL="0" distR="0" wp14:anchorId="4AA49695" wp14:editId="2731A5D3">
            <wp:extent cx="5274310" cy="2501265"/>
            <wp:effectExtent l="0" t="0" r="2540" b="0"/>
            <wp:docPr id="6" name="图片 6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表格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B091A" w14:textId="47911CE9" w:rsidR="00715D10" w:rsidRDefault="00715D10" w:rsidP="00715D10">
      <w:r>
        <w:rPr>
          <w:rFonts w:hint="eastAsia"/>
        </w:rPr>
        <w:t>关于</w:t>
      </w:r>
      <w:r>
        <w:rPr>
          <w:rFonts w:hint="eastAsia"/>
        </w:rPr>
        <w:t>ADSWRTCTL</w:t>
      </w:r>
      <w:r>
        <w:rPr>
          <w:rFonts w:hint="eastAsia"/>
        </w:rPr>
        <w:t>指令的</w:t>
      </w:r>
      <w:r>
        <w:rPr>
          <w:rFonts w:hint="eastAsia"/>
        </w:rPr>
        <w:t>SRCADDR</w:t>
      </w:r>
      <w:r>
        <w:rPr>
          <w:rFonts w:hint="eastAsia"/>
        </w:rPr>
        <w:t>引脚如何填写，需要参考从站的说明。例如使用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福的</w:t>
      </w:r>
      <w:r>
        <w:rPr>
          <w:rFonts w:hint="eastAsia"/>
        </w:rPr>
        <w:t>BX5100</w:t>
      </w:r>
      <w:r>
        <w:rPr>
          <w:rFonts w:hint="eastAsia"/>
        </w:rPr>
        <w:t>，大部分情况都为</w:t>
      </w:r>
      <w:r>
        <w:rPr>
          <w:rFonts w:hint="eastAsia"/>
        </w:rPr>
        <w:t>0</w:t>
      </w:r>
      <w:r>
        <w:rPr>
          <w:rFonts w:hint="eastAsia"/>
        </w:rPr>
        <w:t>。</w:t>
      </w:r>
    </w:p>
    <w:p w14:paraId="392D32B1" w14:textId="688A3394" w:rsidR="00715D10" w:rsidRDefault="00715D10" w:rsidP="00715D10">
      <w:pPr>
        <w:rPr>
          <w:rFonts w:hint="eastAsia"/>
        </w:rPr>
      </w:pPr>
      <w:hyperlink r:id="rId33" w:history="1">
        <w:r w:rsidRPr="00715D10">
          <w:rPr>
            <w:rStyle w:val="a8"/>
          </w:rPr>
          <w:t>https://infosys.beckhoff.com/content/1033/bx5100/3207104011.html?id=8014887758443235931</w:t>
        </w:r>
      </w:hyperlink>
    </w:p>
    <w:p w14:paraId="76B37091" w14:textId="77777777" w:rsidR="001A678C" w:rsidRDefault="001A678C" w:rsidP="00D757E9">
      <w:pPr>
        <w:pStyle w:val="3"/>
        <w:spacing w:before="156"/>
      </w:pPr>
      <w:bookmarkStart w:id="16" w:name="_Toc135840982"/>
      <w:r>
        <w:rPr>
          <w:rFonts w:hint="eastAsia"/>
        </w:rPr>
        <w:lastRenderedPageBreak/>
        <w:t>SDO</w:t>
      </w:r>
      <w:proofErr w:type="gramStart"/>
      <w:r>
        <w:rPr>
          <w:rFonts w:hint="eastAsia"/>
        </w:rPr>
        <w:t>交互时</w:t>
      </w:r>
      <w:proofErr w:type="gramEnd"/>
      <w:r>
        <w:rPr>
          <w:rFonts w:hint="eastAsia"/>
        </w:rPr>
        <w:t>忽略错误信息</w:t>
      </w:r>
      <w:bookmarkEnd w:id="16"/>
    </w:p>
    <w:p w14:paraId="5CF26C4D" w14:textId="77777777" w:rsidR="001A678C" w:rsidRDefault="001A678C" w:rsidP="001A678C">
      <w:pPr>
        <w:jc w:val="center"/>
      </w:pPr>
      <w:r w:rsidRPr="002C0D0F">
        <w:rPr>
          <w:noProof/>
        </w:rPr>
        <w:drawing>
          <wp:inline distT="0" distB="0" distL="0" distR="0" wp14:anchorId="36B3655F" wp14:editId="1B44BF90">
            <wp:extent cx="5274310" cy="2214880"/>
            <wp:effectExtent l="0" t="0" r="2540" b="0"/>
            <wp:docPr id="7" name="图片 7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文本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1A91A" w14:textId="77777777" w:rsidR="001A678C" w:rsidRDefault="001A678C" w:rsidP="00D757E9">
      <w:pPr>
        <w:pStyle w:val="3"/>
        <w:spacing w:before="156"/>
      </w:pPr>
      <w:bookmarkStart w:id="17" w:name="_Toc135840983"/>
      <w:r>
        <w:rPr>
          <w:rFonts w:hint="eastAsia"/>
        </w:rPr>
        <w:t>禁止启动延时</w:t>
      </w:r>
      <w:bookmarkEnd w:id="17"/>
    </w:p>
    <w:p w14:paraId="1B313033" w14:textId="77777777" w:rsidR="001A678C" w:rsidRDefault="001A678C" w:rsidP="001A678C">
      <w:pPr>
        <w:jc w:val="center"/>
      </w:pPr>
      <w:r w:rsidRPr="002C0D0F">
        <w:rPr>
          <w:noProof/>
        </w:rPr>
        <w:drawing>
          <wp:inline distT="0" distB="0" distL="0" distR="0" wp14:anchorId="3775A6D1" wp14:editId="378D7FE9">
            <wp:extent cx="5274310" cy="2379345"/>
            <wp:effectExtent l="0" t="0" r="2540" b="1905"/>
            <wp:docPr id="8" name="图片 8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文本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08B6C" w14:textId="77777777" w:rsidR="001A678C" w:rsidRPr="001A678C" w:rsidRDefault="001A678C" w:rsidP="001A678C">
      <w:pPr>
        <w:ind w:firstLineChars="0" w:firstLine="0"/>
      </w:pPr>
    </w:p>
    <w:p w14:paraId="5DCD7E01" w14:textId="745F24F0" w:rsidR="00C2123D" w:rsidRDefault="00E236B0" w:rsidP="00BD58FA">
      <w:pPr>
        <w:pStyle w:val="20"/>
        <w:ind w:left="53"/>
      </w:pPr>
      <w:bookmarkStart w:id="18" w:name="_Toc135840984"/>
      <w:r>
        <w:rPr>
          <w:rFonts w:hint="eastAsia"/>
        </w:rPr>
        <w:lastRenderedPageBreak/>
        <w:t>PDO</w:t>
      </w:r>
      <w:r>
        <w:rPr>
          <w:rFonts w:hint="eastAsia"/>
        </w:rPr>
        <w:t>参数设置</w:t>
      </w:r>
      <w:bookmarkEnd w:id="18"/>
    </w:p>
    <w:p w14:paraId="060CB75D" w14:textId="77777777" w:rsidR="00E236B0" w:rsidRDefault="00E236B0" w:rsidP="00E236B0">
      <w:pPr>
        <w:jc w:val="center"/>
      </w:pPr>
      <w:r>
        <w:rPr>
          <w:rFonts w:hint="eastAsia"/>
          <w:noProof/>
        </w:rPr>
        <w:drawing>
          <wp:inline distT="0" distB="0" distL="0" distR="0" wp14:anchorId="3A7B0A2F" wp14:editId="1D4286B1">
            <wp:extent cx="3949700" cy="35306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32EF9" w14:textId="77777777" w:rsidR="00E236B0" w:rsidRDefault="00E236B0" w:rsidP="00E236B0">
      <w:pPr>
        <w:jc w:val="center"/>
      </w:pPr>
      <w:r w:rsidRPr="00EE7FB9">
        <w:rPr>
          <w:noProof/>
        </w:rPr>
        <w:drawing>
          <wp:inline distT="0" distB="0" distL="0" distR="0" wp14:anchorId="1C35F112" wp14:editId="5C6DFEED">
            <wp:extent cx="5274310" cy="16827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DC52D" w14:textId="77777777" w:rsidR="00E236B0" w:rsidRDefault="00E236B0" w:rsidP="00D757E9">
      <w:pPr>
        <w:pStyle w:val="3"/>
        <w:spacing w:before="156"/>
      </w:pPr>
      <w:bookmarkStart w:id="19" w:name="_Toc135840985"/>
      <w:r>
        <w:rPr>
          <w:rFonts w:hint="eastAsia"/>
        </w:rPr>
        <w:t>COB</w:t>
      </w:r>
      <w:r>
        <w:t xml:space="preserve"> </w:t>
      </w:r>
      <w:r>
        <w:rPr>
          <w:rFonts w:hint="eastAsia"/>
        </w:rPr>
        <w:t>ID</w:t>
      </w:r>
      <w:bookmarkEnd w:id="19"/>
    </w:p>
    <w:p w14:paraId="3AB1BAF4" w14:textId="2978E734" w:rsidR="000E28B7" w:rsidRPr="000E28B7" w:rsidRDefault="000E28B7" w:rsidP="000E28B7">
      <w:r>
        <w:rPr>
          <w:rFonts w:hint="eastAsia"/>
        </w:rPr>
        <w:t>Cob</w:t>
      </w:r>
      <w:r>
        <w:t xml:space="preserve"> </w:t>
      </w:r>
      <w:r>
        <w:rPr>
          <w:rFonts w:hint="eastAsia"/>
        </w:rPr>
        <w:t>ID</w:t>
      </w:r>
      <w:r>
        <w:t xml:space="preserve"> = </w:t>
      </w:r>
      <w:r>
        <w:rPr>
          <w:rFonts w:hint="eastAsia"/>
        </w:rPr>
        <w:t>功能码</w:t>
      </w:r>
      <w:r>
        <w:rPr>
          <w:rFonts w:hint="eastAsia"/>
        </w:rPr>
        <w:t xml:space="preserve"> </w:t>
      </w:r>
      <w:r>
        <w:t xml:space="preserve">+ </w:t>
      </w:r>
      <w:r>
        <w:rPr>
          <w:rFonts w:hint="eastAsia"/>
        </w:rPr>
        <w:t>节点号</w:t>
      </w:r>
    </w:p>
    <w:p w14:paraId="57D20419" w14:textId="77777777" w:rsidR="00E236B0" w:rsidRDefault="00E236B0" w:rsidP="00E236B0">
      <w:pPr>
        <w:jc w:val="center"/>
      </w:pPr>
      <w:r w:rsidRPr="00C03011">
        <w:rPr>
          <w:noProof/>
        </w:rPr>
        <w:drawing>
          <wp:inline distT="0" distB="0" distL="0" distR="0" wp14:anchorId="02D9BD91" wp14:editId="764A13A0">
            <wp:extent cx="5274310" cy="135826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40821" w14:textId="77777777" w:rsidR="00E236B0" w:rsidRDefault="00E236B0" w:rsidP="00E236B0">
      <w:pPr>
        <w:jc w:val="center"/>
      </w:pPr>
      <w:r w:rsidRPr="00C03011">
        <w:rPr>
          <w:noProof/>
        </w:rPr>
        <w:drawing>
          <wp:inline distT="0" distB="0" distL="0" distR="0" wp14:anchorId="12DFEAEC" wp14:editId="33442BA3">
            <wp:extent cx="5274310" cy="1153795"/>
            <wp:effectExtent l="0" t="0" r="2540" b="8255"/>
            <wp:docPr id="19" name="图片 19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表格&#10;&#10;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893AE" w14:textId="77777777" w:rsidR="00E236B0" w:rsidRDefault="00E236B0" w:rsidP="00E236B0">
      <w:pPr>
        <w:jc w:val="center"/>
      </w:pPr>
      <w:r w:rsidRPr="00C03011">
        <w:rPr>
          <w:noProof/>
        </w:rPr>
        <w:lastRenderedPageBreak/>
        <w:drawing>
          <wp:inline distT="0" distB="0" distL="0" distR="0" wp14:anchorId="594AE621" wp14:editId="296B58A1">
            <wp:extent cx="5274310" cy="3658870"/>
            <wp:effectExtent l="0" t="0" r="2540" b="0"/>
            <wp:docPr id="21" name="图片 2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表格&#10;&#10;描述已自动生成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6752C" w14:textId="77777777" w:rsidR="00E236B0" w:rsidRDefault="00E236B0" w:rsidP="00E236B0">
      <w:pPr>
        <w:jc w:val="center"/>
      </w:pPr>
      <w:r w:rsidRPr="00C03011">
        <w:rPr>
          <w:noProof/>
        </w:rPr>
        <w:drawing>
          <wp:inline distT="0" distB="0" distL="0" distR="0" wp14:anchorId="1633EDC2" wp14:editId="6134FA13">
            <wp:extent cx="5274310" cy="2698115"/>
            <wp:effectExtent l="0" t="0" r="2540" b="6985"/>
            <wp:docPr id="22" name="图片 22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包含 表格&#10;&#10;描述已自动生成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9CF3B" w14:textId="77777777" w:rsidR="00E236B0" w:rsidRDefault="00E236B0" w:rsidP="00D757E9">
      <w:pPr>
        <w:pStyle w:val="3"/>
        <w:spacing w:before="156"/>
      </w:pPr>
      <w:bookmarkStart w:id="20" w:name="_Toc135840986"/>
      <w:r>
        <w:rPr>
          <w:rFonts w:hint="eastAsia"/>
        </w:rPr>
        <w:t>T</w:t>
      </w:r>
      <w:r w:rsidRPr="00C7687A">
        <w:t>ransmission types</w:t>
      </w:r>
      <w:bookmarkEnd w:id="20"/>
    </w:p>
    <w:p w14:paraId="320FF7C1" w14:textId="77777777" w:rsidR="00E236B0" w:rsidRDefault="00E236B0" w:rsidP="00E236B0">
      <w:pPr>
        <w:jc w:val="center"/>
      </w:pPr>
      <w:r>
        <w:rPr>
          <w:noProof/>
        </w:rPr>
        <w:drawing>
          <wp:inline distT="0" distB="0" distL="0" distR="0" wp14:anchorId="486A997F" wp14:editId="3C8F7ADF">
            <wp:extent cx="5270500" cy="1905000"/>
            <wp:effectExtent l="0" t="0" r="635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0817A" w14:textId="77777777" w:rsidR="00E236B0" w:rsidRDefault="00E236B0" w:rsidP="00FB786B">
      <w:pPr>
        <w:pStyle w:val="4"/>
        <w:numPr>
          <w:ilvl w:val="3"/>
          <w:numId w:val="21"/>
        </w:numPr>
        <w:ind w:left="1061"/>
      </w:pPr>
      <w:r w:rsidRPr="00AB0F95">
        <w:lastRenderedPageBreak/>
        <w:t>Acyclic Synchronous</w:t>
      </w:r>
      <w:r w:rsidRPr="00AB0F95">
        <w:rPr>
          <w:rFonts w:hint="eastAsia"/>
        </w:rPr>
        <w:t>——非周期同步</w:t>
      </w:r>
    </w:p>
    <w:p w14:paraId="366465FE" w14:textId="1ADF80D5" w:rsidR="00442C61" w:rsidRPr="00442C61" w:rsidRDefault="00442C61" w:rsidP="00442C61">
      <w:r w:rsidRPr="00442C61">
        <w:rPr>
          <w:rFonts w:hint="eastAsia"/>
        </w:rPr>
        <w:t>由远程</w:t>
      </w:r>
      <w:r w:rsidR="00F171D6">
        <w:rPr>
          <w:rFonts w:hint="eastAsia"/>
        </w:rPr>
        <w:t>数据</w:t>
      </w:r>
      <w:r w:rsidRPr="00442C61">
        <w:rPr>
          <w:rFonts w:hint="eastAsia"/>
        </w:rPr>
        <w:t>帧触发传送，或者由设备</w:t>
      </w:r>
      <w:proofErr w:type="gramStart"/>
      <w:r w:rsidRPr="00442C61">
        <w:rPr>
          <w:rFonts w:hint="eastAsia"/>
        </w:rPr>
        <w:t>子协议</w:t>
      </w:r>
      <w:proofErr w:type="gramEnd"/>
      <w:r w:rsidRPr="00442C61">
        <w:rPr>
          <w:rFonts w:hint="eastAsia"/>
        </w:rPr>
        <w:t>中规定的对象特定事件触发传送</w:t>
      </w:r>
      <w:r w:rsidR="007D4D14">
        <w:rPr>
          <w:rFonts w:hint="eastAsia"/>
        </w:rPr>
        <w:t>。</w:t>
      </w:r>
    </w:p>
    <w:p w14:paraId="0D940169" w14:textId="77777777" w:rsidR="00E236B0" w:rsidRDefault="00E236B0" w:rsidP="00E236B0">
      <w:r w:rsidRPr="00922FD1">
        <w:rPr>
          <w:noProof/>
        </w:rPr>
        <w:drawing>
          <wp:inline distT="0" distB="0" distL="0" distR="0" wp14:anchorId="67699FC4" wp14:editId="5A230B7A">
            <wp:extent cx="5274310" cy="490855"/>
            <wp:effectExtent l="0" t="0" r="254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6D5B1" w14:textId="5177D265" w:rsidR="00E236B0" w:rsidRDefault="00E236B0" w:rsidP="00E236B0"/>
    <w:p w14:paraId="5B4091C9" w14:textId="77777777" w:rsidR="00E236B0" w:rsidRDefault="00E236B0" w:rsidP="00F83BA8">
      <w:pPr>
        <w:pStyle w:val="4"/>
        <w:numPr>
          <w:ilvl w:val="3"/>
          <w:numId w:val="21"/>
        </w:numPr>
        <w:ind w:left="1061"/>
      </w:pPr>
      <w:r w:rsidRPr="00AB0F95">
        <w:t>Cyclic Synchronous</w:t>
      </w:r>
      <w:r w:rsidRPr="00AB0F95">
        <w:rPr>
          <w:rFonts w:hint="eastAsia"/>
        </w:rPr>
        <w:t>——周期同步</w:t>
      </w:r>
    </w:p>
    <w:p w14:paraId="3A17F48D" w14:textId="6CE4FDA2" w:rsidR="00442C61" w:rsidRPr="00442C61" w:rsidRDefault="00442C61" w:rsidP="00442C61">
      <w:r>
        <w:rPr>
          <w:rFonts w:hint="eastAsia"/>
        </w:rPr>
        <w:t>1</w:t>
      </w:r>
      <w:r>
        <w:t>-240</w:t>
      </w:r>
      <w:r>
        <w:rPr>
          <w:rFonts w:hint="eastAsia"/>
        </w:rPr>
        <w:t>个同步报文时间（</w:t>
      </w:r>
      <w:r>
        <w:rPr>
          <w:rFonts w:hint="eastAsia"/>
        </w:rPr>
        <w:t>SYNC</w:t>
      </w:r>
      <w:r>
        <w:rPr>
          <w:rFonts w:hint="eastAsia"/>
        </w:rPr>
        <w:t>）为周期的周期性发送。</w:t>
      </w:r>
    </w:p>
    <w:p w14:paraId="5725A57C" w14:textId="77777777" w:rsidR="00E236B0" w:rsidRPr="00563C4E" w:rsidRDefault="00E236B0" w:rsidP="00E236B0">
      <w:r w:rsidRPr="00563C4E">
        <w:rPr>
          <w:noProof/>
        </w:rPr>
        <w:drawing>
          <wp:inline distT="0" distB="0" distL="0" distR="0" wp14:anchorId="0D7C2908" wp14:editId="6F3EC5FC">
            <wp:extent cx="5274310" cy="2578100"/>
            <wp:effectExtent l="0" t="0" r="2540" b="0"/>
            <wp:docPr id="11" name="图片 1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示&#10;&#10;描述已自动生成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A723E" w14:textId="77777777" w:rsidR="00E236B0" w:rsidRDefault="00E236B0" w:rsidP="00E236B0">
      <w:r w:rsidRPr="0079427D">
        <w:rPr>
          <w:noProof/>
        </w:rPr>
        <w:drawing>
          <wp:inline distT="0" distB="0" distL="0" distR="0" wp14:anchorId="563E4995" wp14:editId="2E99CED8">
            <wp:extent cx="5274310" cy="62230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D9973" w14:textId="77777777" w:rsidR="00E236B0" w:rsidRPr="00AB0F95" w:rsidRDefault="00E236B0" w:rsidP="00F83BA8">
      <w:pPr>
        <w:pStyle w:val="4"/>
        <w:numPr>
          <w:ilvl w:val="3"/>
          <w:numId w:val="21"/>
        </w:numPr>
        <w:ind w:left="1061"/>
      </w:pPr>
      <w:r w:rsidRPr="00AB0F95">
        <w:t>Only RTR</w:t>
      </w:r>
      <w:r w:rsidRPr="00AB0F95">
        <w:rPr>
          <w:rFonts w:hint="eastAsia"/>
        </w:rPr>
        <w:t>——仅</w:t>
      </w:r>
      <w:r w:rsidRPr="00AB0F95">
        <w:rPr>
          <w:rFonts w:hint="eastAsia"/>
        </w:rPr>
        <w:t>RTR</w:t>
      </w:r>
    </w:p>
    <w:p w14:paraId="6CBB8FDD" w14:textId="49382E8B" w:rsidR="002E2A37" w:rsidRDefault="002E2A37" w:rsidP="00E236B0">
      <w:r>
        <w:rPr>
          <w:rFonts w:hint="eastAsia"/>
        </w:rPr>
        <w:t>倍福不支持此传输类型，不要设置，否则通讯模块无法</w:t>
      </w:r>
      <w:r>
        <w:rPr>
          <w:rFonts w:hint="eastAsia"/>
        </w:rPr>
        <w:t>OP</w:t>
      </w:r>
      <w:r>
        <w:rPr>
          <w:rFonts w:hint="eastAsia"/>
        </w:rPr>
        <w:t>。</w:t>
      </w:r>
    </w:p>
    <w:p w14:paraId="25C4C452" w14:textId="14BE89DD" w:rsidR="00E236B0" w:rsidRDefault="00E236B0" w:rsidP="00E236B0">
      <w:r w:rsidRPr="002570EC">
        <w:rPr>
          <w:noProof/>
        </w:rPr>
        <w:drawing>
          <wp:inline distT="0" distB="0" distL="0" distR="0" wp14:anchorId="5DA0F5A8" wp14:editId="02FD08EC">
            <wp:extent cx="5274310" cy="490220"/>
            <wp:effectExtent l="0" t="0" r="254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C34DD" w14:textId="77777777" w:rsidR="00E236B0" w:rsidRDefault="00E236B0" w:rsidP="00F83BA8">
      <w:pPr>
        <w:pStyle w:val="4"/>
        <w:numPr>
          <w:ilvl w:val="3"/>
          <w:numId w:val="21"/>
        </w:numPr>
        <w:ind w:left="1061"/>
      </w:pPr>
      <w:r w:rsidRPr="00AB0F95">
        <w:t>Asynchronous</w:t>
      </w:r>
      <w:r w:rsidRPr="00AB0F95">
        <w:rPr>
          <w:rFonts w:hint="eastAsia"/>
        </w:rPr>
        <w:t>——异步</w:t>
      </w:r>
    </w:p>
    <w:p w14:paraId="4F365799" w14:textId="046B5C83" w:rsidR="00442C61" w:rsidRPr="00442C61" w:rsidRDefault="00442C61" w:rsidP="00442C61">
      <w:r w:rsidRPr="00442C61">
        <w:rPr>
          <w:rFonts w:hint="eastAsia"/>
        </w:rPr>
        <w:t>由设备</w:t>
      </w:r>
      <w:proofErr w:type="gramStart"/>
      <w:r w:rsidRPr="00442C61">
        <w:rPr>
          <w:rFonts w:hint="eastAsia"/>
        </w:rPr>
        <w:t>子协议</w:t>
      </w:r>
      <w:proofErr w:type="gramEnd"/>
      <w:r w:rsidRPr="00442C61">
        <w:rPr>
          <w:rFonts w:hint="eastAsia"/>
        </w:rPr>
        <w:t>中规定的对象特定事件触发传送。</w:t>
      </w:r>
    </w:p>
    <w:p w14:paraId="5174C92B" w14:textId="77777777" w:rsidR="00E236B0" w:rsidRDefault="00E236B0" w:rsidP="00E236B0">
      <w:r w:rsidRPr="0096232B">
        <w:rPr>
          <w:noProof/>
        </w:rPr>
        <w:drawing>
          <wp:inline distT="0" distB="0" distL="0" distR="0" wp14:anchorId="404C05E0" wp14:editId="3F8A2870">
            <wp:extent cx="5274310" cy="334010"/>
            <wp:effectExtent l="0" t="0" r="2540" b="88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64A05" w14:textId="77777777" w:rsidR="00E236B0" w:rsidRDefault="00E236B0" w:rsidP="00D757E9">
      <w:pPr>
        <w:pStyle w:val="3"/>
        <w:spacing w:before="156"/>
      </w:pPr>
      <w:bookmarkStart w:id="21" w:name="_Toc135840987"/>
      <w:r w:rsidRPr="00202036">
        <w:lastRenderedPageBreak/>
        <w:t>Inhibit time</w:t>
      </w:r>
      <w:bookmarkEnd w:id="21"/>
    </w:p>
    <w:p w14:paraId="2C82FA8D" w14:textId="2850134C" w:rsidR="00213482" w:rsidRPr="00213482" w:rsidRDefault="00213482" w:rsidP="00213482">
      <w:r>
        <w:rPr>
          <w:rFonts w:hint="eastAsia"/>
        </w:rPr>
        <w:t>同一个</w:t>
      </w:r>
      <w:r>
        <w:rPr>
          <w:rFonts w:hint="eastAsia"/>
        </w:rPr>
        <w:t>PDO</w:t>
      </w:r>
      <w:r>
        <w:rPr>
          <w:rFonts w:hint="eastAsia"/>
        </w:rPr>
        <w:t>前后两次发送时间最小间隔。</w:t>
      </w:r>
    </w:p>
    <w:p w14:paraId="71625BA9" w14:textId="77777777" w:rsidR="00E236B0" w:rsidRDefault="00E236B0" w:rsidP="00E236B0">
      <w:r w:rsidRPr="00452073">
        <w:rPr>
          <w:noProof/>
        </w:rPr>
        <w:drawing>
          <wp:inline distT="0" distB="0" distL="0" distR="0" wp14:anchorId="323E14CC" wp14:editId="12B0B439">
            <wp:extent cx="5274310" cy="206311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344EC" w14:textId="77777777" w:rsidR="00E236B0" w:rsidRDefault="00E236B0" w:rsidP="00D757E9">
      <w:pPr>
        <w:pStyle w:val="3"/>
        <w:spacing w:before="156"/>
      </w:pPr>
      <w:bookmarkStart w:id="22" w:name="_Toc135840988"/>
      <w:r w:rsidRPr="00386ACA">
        <w:t>Event Timer</w:t>
      </w:r>
      <w:bookmarkEnd w:id="22"/>
    </w:p>
    <w:p w14:paraId="2C580C8B" w14:textId="77777777" w:rsidR="00E236B0" w:rsidRPr="00165A92" w:rsidRDefault="00E236B0" w:rsidP="00E236B0">
      <w:r>
        <w:rPr>
          <w:rFonts w:hint="eastAsia"/>
        </w:rPr>
        <w:t>当使用异步通讯时，如果从站长时间没有数据发送，可以设置此参数不为</w:t>
      </w:r>
      <w:r>
        <w:rPr>
          <w:rFonts w:hint="eastAsia"/>
        </w:rPr>
        <w:t>0</w:t>
      </w:r>
      <w:r>
        <w:rPr>
          <w:rFonts w:hint="eastAsia"/>
        </w:rPr>
        <w:t>，目的是在</w:t>
      </w:r>
      <w:r>
        <w:rPr>
          <w:rFonts w:hint="eastAsia"/>
        </w:rPr>
        <w:t>PDO</w:t>
      </w:r>
      <w:r>
        <w:rPr>
          <w:rFonts w:hint="eastAsia"/>
        </w:rPr>
        <w:t>里的数据没有变化时，能周期性发送</w:t>
      </w:r>
      <w:r>
        <w:rPr>
          <w:rFonts w:hint="eastAsia"/>
        </w:rPr>
        <w:t>PDO</w:t>
      </w:r>
      <w:r>
        <w:rPr>
          <w:rFonts w:hint="eastAsia"/>
        </w:rPr>
        <w:t>报文。</w:t>
      </w:r>
    </w:p>
    <w:p w14:paraId="48E5FF2C" w14:textId="77777777" w:rsidR="00E236B0" w:rsidRDefault="00E236B0" w:rsidP="00E236B0">
      <w:r w:rsidRPr="00386ACA">
        <w:rPr>
          <w:noProof/>
        </w:rPr>
        <w:drawing>
          <wp:inline distT="0" distB="0" distL="0" distR="0" wp14:anchorId="1FFEA794" wp14:editId="076FAD70">
            <wp:extent cx="5274310" cy="1940560"/>
            <wp:effectExtent l="0" t="0" r="2540" b="2540"/>
            <wp:docPr id="26" name="图片 26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包含 图表&#10;&#10;描述已自动生成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7CF58" w14:textId="5EA55C74" w:rsidR="00C528E8" w:rsidRPr="004D7932" w:rsidRDefault="00C528E8" w:rsidP="00E236B0">
      <w:pPr>
        <w:spacing w:line="288" w:lineRule="auto"/>
        <w:ind w:firstLineChars="0" w:firstLine="0"/>
      </w:pPr>
    </w:p>
    <w:bookmarkEnd w:id="0"/>
    <w:p w14:paraId="3546F35B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7DF2AE2A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621085BB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2EE7362B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7715E449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DE3CE77" w14:textId="77777777" w:rsidR="00FE32D5" w:rsidRDefault="00FE32D5" w:rsidP="00FE32D5"/>
    <w:p w14:paraId="47746E24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58B23CC9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48D2BF77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80806E7" w14:textId="77777777" w:rsidR="00FE32D5" w:rsidRDefault="00FE32D5" w:rsidP="00FE32D5"/>
    <w:p w14:paraId="46FDC17B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0FF4654D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2DDEF7BE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DD2F369" w14:textId="77777777" w:rsidR="00FE32D5" w:rsidRDefault="00FE32D5" w:rsidP="00FE32D5"/>
    <w:p w14:paraId="00D0F69D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6B9194FD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4B0D9157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628D9D7B" w14:textId="77777777" w:rsidR="00FE32D5" w:rsidRDefault="00FE32D5" w:rsidP="00FE32D5"/>
    <w:p w14:paraId="6DDF6095" w14:textId="77777777" w:rsidR="00FE32D5" w:rsidRDefault="00FE32D5" w:rsidP="00FE32D5"/>
    <w:p w14:paraId="2D89195C" w14:textId="77777777" w:rsidR="00FE32D5" w:rsidRDefault="00FE32D5" w:rsidP="00FE32D5"/>
    <w:p w14:paraId="7F9EA12E" w14:textId="77777777" w:rsidR="00FE32D5" w:rsidRDefault="00FE32D5" w:rsidP="00FE32D5"/>
    <w:p w14:paraId="039A5BD9" w14:textId="77777777" w:rsidR="00FE32D5" w:rsidRDefault="00FE32D5" w:rsidP="00B20B65">
      <w:pPr>
        <w:ind w:firstLineChars="0" w:firstLine="0"/>
      </w:pPr>
    </w:p>
    <w:p w14:paraId="53C24A4E" w14:textId="77777777" w:rsidR="00FE32D5" w:rsidRDefault="00FE32D5" w:rsidP="00FE32D5"/>
    <w:p w14:paraId="5FA96E32" w14:textId="77777777" w:rsidR="00FE32D5" w:rsidRDefault="00FE32D5" w:rsidP="00FE32D5"/>
    <w:p w14:paraId="01F56888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6E126A25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3EB7E041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46E28246" wp14:editId="7AAC9FA7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22F5F5" w14:textId="77777777" w:rsidR="00FE32D5" w:rsidRDefault="00FE32D5" w:rsidP="0073271C">
            <w:pPr>
              <w:jc w:val="center"/>
            </w:pPr>
          </w:p>
          <w:p w14:paraId="6B428866" w14:textId="77777777" w:rsidR="00FE32D5" w:rsidRDefault="00FE32D5" w:rsidP="0073271C">
            <w:pPr>
              <w:jc w:val="center"/>
            </w:pPr>
          </w:p>
          <w:p w14:paraId="7277AD6F" w14:textId="77777777" w:rsidR="00FE32D5" w:rsidRDefault="00FE32D5" w:rsidP="0073271C">
            <w:pPr>
              <w:jc w:val="center"/>
            </w:pPr>
          </w:p>
          <w:p w14:paraId="7445693E" w14:textId="77777777" w:rsidR="00FE32D5" w:rsidRDefault="00FE32D5" w:rsidP="0073271C">
            <w:pPr>
              <w:jc w:val="center"/>
            </w:pPr>
          </w:p>
          <w:p w14:paraId="25E35B59" w14:textId="77777777" w:rsidR="00FE32D5" w:rsidRDefault="00FE32D5" w:rsidP="0073271C">
            <w:pPr>
              <w:jc w:val="center"/>
            </w:pPr>
          </w:p>
          <w:p w14:paraId="1E34277F" w14:textId="77777777" w:rsidR="00FE32D5" w:rsidRDefault="00FE32D5" w:rsidP="0073271C">
            <w:pPr>
              <w:jc w:val="center"/>
            </w:pPr>
          </w:p>
          <w:p w14:paraId="51DBF586" w14:textId="77777777" w:rsidR="00FE32D5" w:rsidRDefault="00FE32D5" w:rsidP="0073271C">
            <w:pPr>
              <w:jc w:val="center"/>
            </w:pPr>
          </w:p>
          <w:p w14:paraId="7E66ECF8" w14:textId="77777777" w:rsidR="00FE32D5" w:rsidRDefault="00FE32D5" w:rsidP="0073271C">
            <w:pPr>
              <w:jc w:val="center"/>
            </w:pPr>
          </w:p>
          <w:p w14:paraId="4D9DD763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3B5CBD05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CC2A4D" w14:textId="77777777" w:rsidR="00FE32D5" w:rsidRDefault="00FE32D5" w:rsidP="0073271C"/>
        </w:tc>
        <w:tc>
          <w:tcPr>
            <w:tcW w:w="4941" w:type="dxa"/>
          </w:tcPr>
          <w:p w14:paraId="067FC2BD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6E5E7C6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9D6D6DB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01FD50D3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0F212ECC" w14:textId="77777777" w:rsidTr="00B20B65">
        <w:trPr>
          <w:trHeight w:val="697"/>
        </w:trPr>
        <w:tc>
          <w:tcPr>
            <w:tcW w:w="4046" w:type="dxa"/>
            <w:vMerge/>
          </w:tcPr>
          <w:p w14:paraId="537EEFD3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7C34F16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2ABDEC3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531CB38E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516D5805" w14:textId="77777777" w:rsidTr="00B20B65">
        <w:trPr>
          <w:trHeight w:val="697"/>
        </w:trPr>
        <w:tc>
          <w:tcPr>
            <w:tcW w:w="4046" w:type="dxa"/>
            <w:vMerge/>
          </w:tcPr>
          <w:p w14:paraId="070D0448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969EC2A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0F95CEF8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0131AD0E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9C8A4F6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64CEF7A7" w14:textId="77777777" w:rsidTr="00B20B65">
        <w:trPr>
          <w:trHeight w:val="2818"/>
        </w:trPr>
        <w:tc>
          <w:tcPr>
            <w:tcW w:w="4046" w:type="dxa"/>
            <w:vMerge/>
          </w:tcPr>
          <w:p w14:paraId="6AD69746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5764201" w14:textId="77777777" w:rsidR="00B20B65" w:rsidRDefault="00B20B65" w:rsidP="0073271C"/>
        </w:tc>
      </w:tr>
    </w:tbl>
    <w:p w14:paraId="72FFB2F5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51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250546" w14:textId="77777777" w:rsidR="00AD7A15" w:rsidRDefault="00AD7A15" w:rsidP="00206B56">
      <w:r>
        <w:separator/>
      </w:r>
    </w:p>
  </w:endnote>
  <w:endnote w:type="continuationSeparator" w:id="0">
    <w:p w14:paraId="481B5DCD" w14:textId="77777777" w:rsidR="00AD7A15" w:rsidRDefault="00AD7A15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03D3A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1E89E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2C05DE4D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2E368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0990F4" w14:textId="77777777" w:rsidR="00AD7A15" w:rsidRDefault="00AD7A15" w:rsidP="00206B56">
      <w:r>
        <w:separator/>
      </w:r>
    </w:p>
  </w:footnote>
  <w:footnote w:type="continuationSeparator" w:id="0">
    <w:p w14:paraId="7016D88F" w14:textId="77777777" w:rsidR="00AD7A15" w:rsidRDefault="00AD7A15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F4DAD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25131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1EB4C00" wp14:editId="0ACF53E6">
          <wp:extent cx="1121134" cy="337809"/>
          <wp:effectExtent l="0" t="0" r="3175" b="571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070CB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01466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4ED2655D" wp14:editId="78876D35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B7B6E7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360340DF"/>
    <w:multiLevelType w:val="multilevel"/>
    <w:tmpl w:val="982433FE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558D476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841089816">
    <w:abstractNumId w:val="6"/>
  </w:num>
  <w:num w:numId="2" w16cid:durableId="980693625">
    <w:abstractNumId w:val="4"/>
  </w:num>
  <w:num w:numId="3" w16cid:durableId="1855074537">
    <w:abstractNumId w:val="2"/>
  </w:num>
  <w:num w:numId="4" w16cid:durableId="716009983">
    <w:abstractNumId w:val="3"/>
  </w:num>
  <w:num w:numId="5" w16cid:durableId="1037855152">
    <w:abstractNumId w:val="7"/>
  </w:num>
  <w:num w:numId="6" w16cid:durableId="757943050">
    <w:abstractNumId w:val="6"/>
    <w:lvlOverride w:ilvl="0">
      <w:lvl w:ilvl="0">
        <w:start w:val="1"/>
        <w:numFmt w:val="decimal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1985499130">
    <w:abstractNumId w:val="9"/>
  </w:num>
  <w:num w:numId="8" w16cid:durableId="30306894">
    <w:abstractNumId w:val="0"/>
  </w:num>
  <w:num w:numId="9" w16cid:durableId="1655983694">
    <w:abstractNumId w:val="5"/>
  </w:num>
  <w:num w:numId="10" w16cid:durableId="234554702">
    <w:abstractNumId w:val="1"/>
  </w:num>
  <w:num w:numId="11" w16cid:durableId="1394699629">
    <w:abstractNumId w:val="6"/>
  </w:num>
  <w:num w:numId="12" w16cid:durableId="1540358740">
    <w:abstractNumId w:val="6"/>
  </w:num>
  <w:num w:numId="13" w16cid:durableId="97257731">
    <w:abstractNumId w:val="6"/>
  </w:num>
  <w:num w:numId="14" w16cid:durableId="1345324807">
    <w:abstractNumId w:val="6"/>
  </w:num>
  <w:num w:numId="15" w16cid:durableId="1387677088">
    <w:abstractNumId w:val="6"/>
  </w:num>
  <w:num w:numId="16" w16cid:durableId="382487457">
    <w:abstractNumId w:val="6"/>
  </w:num>
  <w:num w:numId="17" w16cid:durableId="678847621">
    <w:abstractNumId w:val="6"/>
  </w:num>
  <w:num w:numId="18" w16cid:durableId="1551304852">
    <w:abstractNumId w:val="6"/>
  </w:num>
  <w:num w:numId="19" w16cid:durableId="257719788">
    <w:abstractNumId w:val="6"/>
  </w:num>
  <w:num w:numId="20" w16cid:durableId="1314792687">
    <w:abstractNumId w:val="6"/>
  </w:num>
  <w:num w:numId="21" w16cid:durableId="1708335327">
    <w:abstractNumId w:val="8"/>
  </w:num>
  <w:num w:numId="22" w16cid:durableId="300693186">
    <w:abstractNumId w:val="8"/>
  </w:num>
  <w:num w:numId="23" w16cid:durableId="177355784">
    <w:abstractNumId w:val="8"/>
  </w:num>
  <w:num w:numId="24" w16cid:durableId="1960721128">
    <w:abstractNumId w:val="8"/>
  </w:num>
  <w:num w:numId="25" w16cid:durableId="869218572">
    <w:abstractNumId w:val="8"/>
  </w:num>
  <w:num w:numId="26" w16cid:durableId="366609381">
    <w:abstractNumId w:val="8"/>
  </w:num>
  <w:num w:numId="27" w16cid:durableId="2058432570">
    <w:abstractNumId w:val="8"/>
  </w:num>
  <w:num w:numId="28" w16cid:durableId="1418018242">
    <w:abstractNumId w:val="8"/>
  </w:num>
  <w:num w:numId="29" w16cid:durableId="1354303385">
    <w:abstractNumId w:val="8"/>
  </w:num>
  <w:num w:numId="30" w16cid:durableId="2093962080">
    <w:abstractNumId w:val="8"/>
  </w:num>
  <w:num w:numId="31" w16cid:durableId="1712461028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1C1"/>
    <w:rsid w:val="00003A18"/>
    <w:rsid w:val="0000477A"/>
    <w:rsid w:val="00014576"/>
    <w:rsid w:val="00020A12"/>
    <w:rsid w:val="0002173A"/>
    <w:rsid w:val="000441E3"/>
    <w:rsid w:val="0006294A"/>
    <w:rsid w:val="00067D51"/>
    <w:rsid w:val="0007723D"/>
    <w:rsid w:val="000908FE"/>
    <w:rsid w:val="00092E2C"/>
    <w:rsid w:val="000A4134"/>
    <w:rsid w:val="000B35F1"/>
    <w:rsid w:val="000E28B7"/>
    <w:rsid w:val="000F086F"/>
    <w:rsid w:val="000F2419"/>
    <w:rsid w:val="000F5D5D"/>
    <w:rsid w:val="0013107E"/>
    <w:rsid w:val="00160DB4"/>
    <w:rsid w:val="00183517"/>
    <w:rsid w:val="00185F3B"/>
    <w:rsid w:val="001A3C30"/>
    <w:rsid w:val="001A678C"/>
    <w:rsid w:val="001B4CD4"/>
    <w:rsid w:val="001B6F6D"/>
    <w:rsid w:val="001E2852"/>
    <w:rsid w:val="00206B56"/>
    <w:rsid w:val="00213114"/>
    <w:rsid w:val="00213482"/>
    <w:rsid w:val="00216745"/>
    <w:rsid w:val="00230DC3"/>
    <w:rsid w:val="00250044"/>
    <w:rsid w:val="002539E8"/>
    <w:rsid w:val="00267E71"/>
    <w:rsid w:val="002B38A5"/>
    <w:rsid w:val="002B6BEF"/>
    <w:rsid w:val="002C3CB9"/>
    <w:rsid w:val="002D34F2"/>
    <w:rsid w:val="002E2A37"/>
    <w:rsid w:val="002F7A0D"/>
    <w:rsid w:val="003138DD"/>
    <w:rsid w:val="00321EAC"/>
    <w:rsid w:val="00347767"/>
    <w:rsid w:val="003515F9"/>
    <w:rsid w:val="00354E17"/>
    <w:rsid w:val="00365F81"/>
    <w:rsid w:val="00370F11"/>
    <w:rsid w:val="00374CB2"/>
    <w:rsid w:val="00397C29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0780E"/>
    <w:rsid w:val="00414654"/>
    <w:rsid w:val="0041687E"/>
    <w:rsid w:val="00442C61"/>
    <w:rsid w:val="00452634"/>
    <w:rsid w:val="004537CE"/>
    <w:rsid w:val="00456D59"/>
    <w:rsid w:val="00475CF1"/>
    <w:rsid w:val="00485020"/>
    <w:rsid w:val="00497696"/>
    <w:rsid w:val="004A6071"/>
    <w:rsid w:val="004C7EAB"/>
    <w:rsid w:val="004D6EB9"/>
    <w:rsid w:val="004D73E3"/>
    <w:rsid w:val="004F2514"/>
    <w:rsid w:val="004F4008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5C80"/>
    <w:rsid w:val="005C02A6"/>
    <w:rsid w:val="005C12E2"/>
    <w:rsid w:val="005C1765"/>
    <w:rsid w:val="005D5E13"/>
    <w:rsid w:val="005E0AD8"/>
    <w:rsid w:val="00600CC2"/>
    <w:rsid w:val="00623397"/>
    <w:rsid w:val="00624502"/>
    <w:rsid w:val="00633A70"/>
    <w:rsid w:val="006532DD"/>
    <w:rsid w:val="00656263"/>
    <w:rsid w:val="00670875"/>
    <w:rsid w:val="00696258"/>
    <w:rsid w:val="006963B8"/>
    <w:rsid w:val="006B23E7"/>
    <w:rsid w:val="006D69BF"/>
    <w:rsid w:val="006D7BAB"/>
    <w:rsid w:val="006E09C0"/>
    <w:rsid w:val="006E2498"/>
    <w:rsid w:val="006F6CDC"/>
    <w:rsid w:val="00701B50"/>
    <w:rsid w:val="00702445"/>
    <w:rsid w:val="00715D10"/>
    <w:rsid w:val="007220F8"/>
    <w:rsid w:val="00733147"/>
    <w:rsid w:val="00747CBF"/>
    <w:rsid w:val="00761384"/>
    <w:rsid w:val="00780DE7"/>
    <w:rsid w:val="007910FA"/>
    <w:rsid w:val="007A410D"/>
    <w:rsid w:val="007B2CBD"/>
    <w:rsid w:val="007C1137"/>
    <w:rsid w:val="007D4D14"/>
    <w:rsid w:val="00801343"/>
    <w:rsid w:val="00823B38"/>
    <w:rsid w:val="00825B49"/>
    <w:rsid w:val="008269C3"/>
    <w:rsid w:val="00827085"/>
    <w:rsid w:val="00837FA0"/>
    <w:rsid w:val="00841C03"/>
    <w:rsid w:val="008506DB"/>
    <w:rsid w:val="00864CEE"/>
    <w:rsid w:val="00864EBE"/>
    <w:rsid w:val="00891267"/>
    <w:rsid w:val="00893748"/>
    <w:rsid w:val="008E0588"/>
    <w:rsid w:val="008E13EC"/>
    <w:rsid w:val="009074B1"/>
    <w:rsid w:val="0092547B"/>
    <w:rsid w:val="009313E7"/>
    <w:rsid w:val="009469ED"/>
    <w:rsid w:val="00947554"/>
    <w:rsid w:val="00950F47"/>
    <w:rsid w:val="009830A3"/>
    <w:rsid w:val="00983F3C"/>
    <w:rsid w:val="00993C03"/>
    <w:rsid w:val="009A0513"/>
    <w:rsid w:val="009A405B"/>
    <w:rsid w:val="009B4509"/>
    <w:rsid w:val="009C2330"/>
    <w:rsid w:val="009D7097"/>
    <w:rsid w:val="00A00267"/>
    <w:rsid w:val="00A02CCD"/>
    <w:rsid w:val="00A10FC3"/>
    <w:rsid w:val="00A13A18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0F95"/>
    <w:rsid w:val="00AB7C60"/>
    <w:rsid w:val="00AC5685"/>
    <w:rsid w:val="00AD5281"/>
    <w:rsid w:val="00AD7A15"/>
    <w:rsid w:val="00AE0BAE"/>
    <w:rsid w:val="00AE7F7A"/>
    <w:rsid w:val="00AF2AA8"/>
    <w:rsid w:val="00AF5D50"/>
    <w:rsid w:val="00AF6D96"/>
    <w:rsid w:val="00B14016"/>
    <w:rsid w:val="00B20B65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D3C8C"/>
    <w:rsid w:val="00BD5709"/>
    <w:rsid w:val="00BD58FA"/>
    <w:rsid w:val="00BD5DEB"/>
    <w:rsid w:val="00BD61FD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331C1"/>
    <w:rsid w:val="00C44159"/>
    <w:rsid w:val="00C528E8"/>
    <w:rsid w:val="00C85566"/>
    <w:rsid w:val="00C905D6"/>
    <w:rsid w:val="00C96D52"/>
    <w:rsid w:val="00CA4109"/>
    <w:rsid w:val="00CE33B6"/>
    <w:rsid w:val="00D118FF"/>
    <w:rsid w:val="00D166B6"/>
    <w:rsid w:val="00D32A47"/>
    <w:rsid w:val="00D43268"/>
    <w:rsid w:val="00D67D01"/>
    <w:rsid w:val="00D757E9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236B0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E4A9E"/>
    <w:rsid w:val="00F02B2B"/>
    <w:rsid w:val="00F12662"/>
    <w:rsid w:val="00F171D6"/>
    <w:rsid w:val="00F35128"/>
    <w:rsid w:val="00F4019C"/>
    <w:rsid w:val="00F45E95"/>
    <w:rsid w:val="00F52746"/>
    <w:rsid w:val="00F55658"/>
    <w:rsid w:val="00F81969"/>
    <w:rsid w:val="00F83BA8"/>
    <w:rsid w:val="00F97B4A"/>
    <w:rsid w:val="00FB786B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AACCD7"/>
  <w15:docId w15:val="{1B7FB241-4653-415F-BB4E-DEB08D729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CA4109"/>
    <w:pPr>
      <w:keepNext/>
      <w:widowControl/>
      <w:numPr>
        <w:numId w:val="2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21"/>
      </w:numPr>
      <w:spacing w:beforeLines="30" w:before="93"/>
      <w:ind w:leftChars="25" w:left="25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55658"/>
    <w:pPr>
      <w:keepNext/>
      <w:keepLines/>
      <w:numPr>
        <w:ilvl w:val="2"/>
        <w:numId w:val="21"/>
      </w:numPr>
      <w:spacing w:beforeLines="50" w:before="50" w:line="360" w:lineRule="auto"/>
      <w:ind w:left="420" w:firstLineChars="0" w:firstLine="0"/>
      <w:outlineLvl w:val="2"/>
    </w:pPr>
    <w:rPr>
      <w:b/>
      <w:bCs/>
      <w:sz w:val="24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F55658"/>
    <w:pPr>
      <w:keepNext/>
      <w:keepLines/>
      <w:spacing w:before="280" w:after="290" w:line="377" w:lineRule="auto"/>
      <w:ind w:leftChars="100" w:left="100" w:firstLineChars="0" w:firstLine="0"/>
      <w:outlineLvl w:val="3"/>
    </w:pPr>
    <w:rPr>
      <w:rFonts w:eastAsiaTheme="majorEastAsia" w:cstheme="majorBidi"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CA4109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F55658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40">
    <w:name w:val="标题 4 字符"/>
    <w:basedOn w:val="a0"/>
    <w:link w:val="4"/>
    <w:uiPriority w:val="9"/>
    <w:rsid w:val="00F55658"/>
    <w:rPr>
      <w:rFonts w:ascii="Times New Roman" w:eastAsiaTheme="majorEastAsia" w:hAnsi="Times New Roman" w:cstheme="majorBidi"/>
      <w:bCs/>
      <w:szCs w:val="28"/>
    </w:rPr>
  </w:style>
  <w:style w:type="character" w:styleId="af3">
    <w:name w:val="Unresolved Mention"/>
    <w:basedOn w:val="a0"/>
    <w:uiPriority w:val="99"/>
    <w:semiHidden/>
    <w:unhideWhenUsed/>
    <w:rsid w:val="00715D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2.png"/><Relationship Id="rId21" Type="http://schemas.openxmlformats.org/officeDocument/2006/relationships/image" Target="media/image5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jp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3.png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theme" Target="theme/theme1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7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8" Type="http://schemas.openxmlformats.org/officeDocument/2006/relationships/settings" Target="settings.xml"/><Relationship Id="rId51" Type="http://schemas.openxmlformats.org/officeDocument/2006/relationships/header" Target="header4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hyperlink" Target="https://infosys.beckhoff.com/content/1033/bx5100/3207104011.html?id=8014887758443235931" TargetMode="External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0" Type="http://schemas.openxmlformats.org/officeDocument/2006/relationships/image" Target="media/image4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49" Type="http://schemas.openxmlformats.org/officeDocument/2006/relationships/image" Target="media/image3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8%20Customer\&#24037;&#20316;&#35760;&#24405;\&#24037;&#20316;&#25991;&#26723;\2023\&#34394;&#25311;&#23398;&#38498;\Beckhoff&#25216;&#26415;&#25991;&#26723;&#27169;&#26495;V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2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Beckhoff技术文档模板V5.dotx</Template>
  <TotalTime>261</TotalTime>
  <Pages>14</Pages>
  <Words>521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Walter Cui 崔维涛</dc:creator>
  <cp:lastModifiedBy>Jibin Wang 汪继彬</cp:lastModifiedBy>
  <cp:revision>30</cp:revision>
  <dcterms:created xsi:type="dcterms:W3CDTF">2023-05-24T08:50:00Z</dcterms:created>
  <dcterms:modified xsi:type="dcterms:W3CDTF">2025-07-21T02:55:00Z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