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7B0B3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</w:p>
    <w:p w14:paraId="7022B78A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F8291B" wp14:editId="674DC09B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1E6F2" w14:textId="6C43FCE3" w:rsidR="00A61B69" w:rsidRPr="003A6687" w:rsidRDefault="003A6687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3A6687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TC2中自动更换PLC运行程序并重启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8291B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6A11E6F2" w14:textId="6C43FCE3" w:rsidR="00A61B69" w:rsidRPr="003A6687" w:rsidRDefault="003A6687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3A6687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TC2中自动更换PLC运行程序并重启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5F67EFDA" w14:textId="77777777" w:rsidTr="006D69BF">
        <w:trPr>
          <w:trHeight w:val="1272"/>
        </w:trPr>
        <w:tc>
          <w:tcPr>
            <w:tcW w:w="5524" w:type="dxa"/>
          </w:tcPr>
          <w:p w14:paraId="7EE8144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285EDE68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C91BDA" w:rsidRPr="00C91BD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夏璐杰</w:t>
            </w:r>
          </w:p>
          <w:p w14:paraId="5A8703F0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C91BD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08AEE4F5" w14:textId="7777777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C91BDA" w:rsidRPr="00C91BDA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lj.xia</w:t>
            </w:r>
            <w:r w:rsidR="00C91BDA" w:rsidRPr="00C91BD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38924B85" w14:textId="77777777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C91BD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C91BD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8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C91BD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</w:p>
        </w:tc>
      </w:tr>
      <w:tr w:rsidR="006D69BF" w14:paraId="3D0F3052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3169636D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3180F49" w14:textId="77777777" w:rsidR="00452634" w:rsidRPr="00D67D01" w:rsidRDefault="00981D09" w:rsidP="00981D09">
            <w:pPr>
              <w:jc w:val="left"/>
            </w:pPr>
            <w:r>
              <w:rPr>
                <w:rFonts w:hint="eastAsia"/>
              </w:rPr>
              <w:t>为了方便客户升级</w:t>
            </w:r>
            <w:r>
              <w:rPr>
                <w:rFonts w:hint="eastAsia"/>
              </w:rPr>
              <w:t>TC</w:t>
            </w:r>
            <w:r>
              <w:t>2</w:t>
            </w:r>
            <w:r>
              <w:rPr>
                <w:rFonts w:hint="eastAsia"/>
              </w:rPr>
              <w:t>中的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程序，可以借助功能块“</w:t>
            </w:r>
            <w:proofErr w:type="spellStart"/>
            <w:r w:rsidRPr="00856258">
              <w:t>FB_CopeFileToFile</w:t>
            </w:r>
            <w:proofErr w:type="spellEnd"/>
            <w:r>
              <w:rPr>
                <w:rFonts w:hint="eastAsia"/>
              </w:rPr>
              <w:t>”实现程序更换。</w:t>
            </w:r>
          </w:p>
        </w:tc>
      </w:tr>
      <w:tr w:rsidR="00452634" w14:paraId="7EAAC10A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0ABD9A9A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708DD974" w14:textId="77777777" w:rsidTr="00452634">
              <w:tc>
                <w:tcPr>
                  <w:tcW w:w="887" w:type="dxa"/>
                </w:tcPr>
                <w:p w14:paraId="26E0AD22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145ECB1E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13A3089B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3DD359EB" w14:textId="77777777" w:rsidTr="00452634">
              <w:tc>
                <w:tcPr>
                  <w:tcW w:w="887" w:type="dxa"/>
                </w:tcPr>
                <w:p w14:paraId="0CDC2B5C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5781168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A40AA56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FA21AB1" w14:textId="77777777" w:rsidTr="00452634">
              <w:tc>
                <w:tcPr>
                  <w:tcW w:w="887" w:type="dxa"/>
                </w:tcPr>
                <w:p w14:paraId="702D5A72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6F3AB99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D0ABA84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10FD6FD1" w14:textId="77777777" w:rsidTr="00452634">
              <w:tc>
                <w:tcPr>
                  <w:tcW w:w="887" w:type="dxa"/>
                </w:tcPr>
                <w:p w14:paraId="48E6CFBE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9BC84E3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042E2A4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03C2E8D3" w14:textId="77777777" w:rsidTr="00452634">
              <w:tc>
                <w:tcPr>
                  <w:tcW w:w="887" w:type="dxa"/>
                </w:tcPr>
                <w:p w14:paraId="65B76E47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90E9354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F36C8D1" w14:textId="77777777" w:rsidR="00452634" w:rsidRDefault="00452634" w:rsidP="00CB795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676A9388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5AE11B72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77BC8767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640C91F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6A3747B" w14:textId="77777777" w:rsidR="00452634" w:rsidRPr="00206B56" w:rsidRDefault="00981D09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>
                    <w:rPr>
                      <w:rFonts w:ascii="Times New Roman" w:hAnsi="Times New Roman" w:cs="Times New Roman" w:hint="eastAsia"/>
                      <w:szCs w:val="21"/>
                    </w:rPr>
                    <w:t>2</w:t>
                  </w:r>
                  <w:r>
                    <w:rPr>
                      <w:rFonts w:ascii="Times New Roman" w:hAnsi="Times New Roman" w:cs="Times New Roman"/>
                      <w:szCs w:val="21"/>
                    </w:rPr>
                    <w:t>021-08-09</w:t>
                  </w:r>
                </w:p>
              </w:tc>
              <w:tc>
                <w:tcPr>
                  <w:tcW w:w="1134" w:type="dxa"/>
                  <w:vAlign w:val="center"/>
                </w:tcPr>
                <w:p w14:paraId="17B8421E" w14:textId="77777777" w:rsidR="00452634" w:rsidRPr="00206B56" w:rsidRDefault="00981D09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 w:hint="eastAsia"/>
                    </w:rPr>
                    <w:t>夏璐杰</w:t>
                  </w:r>
                </w:p>
              </w:tc>
              <w:tc>
                <w:tcPr>
                  <w:tcW w:w="5983" w:type="dxa"/>
                  <w:vAlign w:val="center"/>
                </w:tcPr>
                <w:p w14:paraId="12CD2B8E" w14:textId="77777777" w:rsidR="00452634" w:rsidRPr="00206B56" w:rsidRDefault="00981D09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AE6667">
                    <w:rPr>
                      <w:rFonts w:ascii="Times New Roman" w:hAnsi="Times New Roman" w:cs="Times New Roman" w:hint="eastAsia"/>
                    </w:rPr>
                    <w:t>TC2</w:t>
                  </w:r>
                  <w:r w:rsidRPr="00AE6667">
                    <w:rPr>
                      <w:rFonts w:ascii="Times New Roman" w:hAnsi="Times New Roman" w:cs="Times New Roman" w:hint="eastAsia"/>
                    </w:rPr>
                    <w:t>中自动更换</w:t>
                  </w:r>
                  <w:r w:rsidRPr="00AE6667">
                    <w:rPr>
                      <w:rFonts w:ascii="Times New Roman" w:hAnsi="Times New Roman" w:cs="Times New Roman" w:hint="eastAsia"/>
                    </w:rPr>
                    <w:t>PLC</w:t>
                  </w:r>
                  <w:r w:rsidRPr="00AE6667">
                    <w:rPr>
                      <w:rFonts w:ascii="Times New Roman" w:hAnsi="Times New Roman" w:cs="Times New Roman" w:hint="eastAsia"/>
                    </w:rPr>
                    <w:t>运行程序并重启</w:t>
                  </w:r>
                </w:p>
              </w:tc>
            </w:tr>
            <w:tr w:rsidR="00452634" w:rsidRPr="00206B56" w14:paraId="5EBFA9E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48B773" w14:textId="77777777" w:rsidR="00452634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DB2A73E" w14:textId="77777777" w:rsidR="00452634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9C6E803" w14:textId="77777777" w:rsidR="00452634" w:rsidRPr="009D7097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7A64644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9E61BFE" w14:textId="77777777" w:rsidR="00452634" w:rsidRPr="00206B56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BCCE300" w14:textId="77777777" w:rsidR="00452634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E2D3710" w14:textId="77777777" w:rsidR="00452634" w:rsidRPr="009D7097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465D3BC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0E2764C" w14:textId="77777777" w:rsidR="00452634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AE1020D" w14:textId="77777777" w:rsidR="00452634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518684A" w14:textId="77777777" w:rsidR="00452634" w:rsidRPr="009D7097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4777FD5B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178A44C" w14:textId="77777777" w:rsidR="00452634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C43B8A5" w14:textId="77777777" w:rsidR="00452634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D0F8542" w14:textId="77777777" w:rsidR="00452634" w:rsidRPr="009D7097" w:rsidRDefault="00452634" w:rsidP="00CB795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613F77BB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7628470B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08E6CE71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198A795A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705E434A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6B4866AA" w14:textId="77777777" w:rsidR="006E09C0" w:rsidRDefault="006E09C0" w:rsidP="006E09C0"/>
          <w:p w14:paraId="53978077" w14:textId="77777777" w:rsidR="00D67D01" w:rsidRPr="006E09C0" w:rsidRDefault="00D67D01" w:rsidP="006E09C0"/>
        </w:tc>
      </w:tr>
      <w:tr w:rsidR="00452634" w14:paraId="02ED1B43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23A6DD5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1694292C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4CFC3795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5D3B7B6E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DFB1D9A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5AB8A57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10E70CF1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0AE82B28" w14:textId="77777777" w:rsidR="008E13EC" w:rsidRDefault="008E13EC" w:rsidP="008E13EC"/>
    <w:p w14:paraId="07CC5A74" w14:textId="77777777" w:rsidR="003840B7" w:rsidRDefault="008E13EC">
      <w:pPr>
        <w:pStyle w:val="TOC1"/>
        <w:tabs>
          <w:tab w:val="left" w:pos="840"/>
          <w:tab w:val="right" w:leader="dot" w:pos="9560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09827063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840B7">
          <w:rPr>
            <w:noProof/>
          </w:rPr>
          <w:tab/>
        </w:r>
        <w:r w:rsidR="003840B7" w:rsidRPr="00907EF7">
          <w:rPr>
            <w:rStyle w:val="a8"/>
            <w:noProof/>
          </w:rPr>
          <w:t>软硬件版本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_Toc109827063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2</w:t>
        </w:r>
        <w:r w:rsidR="003840B7">
          <w:rPr>
            <w:noProof/>
            <w:webHidden/>
          </w:rPr>
          <w:fldChar w:fldCharType="end"/>
        </w:r>
      </w:hyperlink>
    </w:p>
    <w:p w14:paraId="45B6BB1A" w14:textId="77777777" w:rsidR="003840B7" w:rsidRDefault="00000000">
      <w:pPr>
        <w:pStyle w:val="TOC2"/>
        <w:tabs>
          <w:tab w:val="left" w:pos="1470"/>
          <w:tab w:val="right" w:leader="dot" w:pos="9560"/>
        </w:tabs>
        <w:rPr>
          <w:rFonts w:asciiTheme="minorHAnsi" w:hAnsiTheme="minorHAnsi" w:cstheme="minorBidi"/>
          <w:noProof/>
          <w:szCs w:val="22"/>
        </w:rPr>
      </w:pPr>
      <w:hyperlink w:anchor="_Toc109827064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3840B7">
          <w:rPr>
            <w:rFonts w:asciiTheme="minorHAnsi" w:hAnsiTheme="minorHAnsi" w:cstheme="minorBidi"/>
            <w:noProof/>
            <w:szCs w:val="22"/>
          </w:rPr>
          <w:tab/>
        </w:r>
        <w:r w:rsidR="003840B7" w:rsidRPr="00907EF7">
          <w:rPr>
            <w:rStyle w:val="a8"/>
            <w:noProof/>
          </w:rPr>
          <w:t>倍福</w:t>
        </w:r>
        <w:r w:rsidR="003840B7" w:rsidRPr="00907EF7">
          <w:rPr>
            <w:rStyle w:val="a8"/>
            <w:noProof/>
          </w:rPr>
          <w:t>Beckhoff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_Toc109827064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2</w:t>
        </w:r>
        <w:r w:rsidR="003840B7">
          <w:rPr>
            <w:noProof/>
            <w:webHidden/>
          </w:rPr>
          <w:fldChar w:fldCharType="end"/>
        </w:r>
      </w:hyperlink>
    </w:p>
    <w:p w14:paraId="0E34BFAC" w14:textId="77777777" w:rsidR="003840B7" w:rsidRDefault="00000000">
      <w:pPr>
        <w:pStyle w:val="TOC3"/>
        <w:tabs>
          <w:tab w:val="left" w:pos="1943"/>
          <w:tab w:val="right" w:leader="dot" w:pos="9560"/>
        </w:tabs>
        <w:rPr>
          <w:rFonts w:asciiTheme="minorHAnsi" w:hAnsiTheme="minorHAnsi" w:cstheme="minorBidi"/>
          <w:noProof/>
          <w:szCs w:val="22"/>
        </w:rPr>
      </w:pPr>
      <w:hyperlink w:anchor="_Toc109827065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3840B7">
          <w:rPr>
            <w:rFonts w:asciiTheme="minorHAnsi" w:hAnsiTheme="minorHAnsi" w:cstheme="minorBidi"/>
            <w:noProof/>
            <w:szCs w:val="22"/>
          </w:rPr>
          <w:tab/>
        </w:r>
        <w:r w:rsidR="003840B7" w:rsidRPr="00907EF7">
          <w:rPr>
            <w:rStyle w:val="a8"/>
            <w:noProof/>
          </w:rPr>
          <w:t>控制器硬件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_Toc109827065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2</w:t>
        </w:r>
        <w:r w:rsidR="003840B7">
          <w:rPr>
            <w:noProof/>
            <w:webHidden/>
          </w:rPr>
          <w:fldChar w:fldCharType="end"/>
        </w:r>
      </w:hyperlink>
    </w:p>
    <w:p w14:paraId="18A9DA31" w14:textId="77777777" w:rsidR="003840B7" w:rsidRDefault="00000000">
      <w:pPr>
        <w:pStyle w:val="TOC3"/>
        <w:tabs>
          <w:tab w:val="left" w:pos="1943"/>
          <w:tab w:val="right" w:leader="dot" w:pos="9560"/>
        </w:tabs>
        <w:rPr>
          <w:rFonts w:asciiTheme="minorHAnsi" w:hAnsiTheme="minorHAnsi" w:cstheme="minorBidi"/>
          <w:noProof/>
          <w:szCs w:val="22"/>
        </w:rPr>
      </w:pPr>
      <w:hyperlink w:anchor="_Toc109827066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3840B7">
          <w:rPr>
            <w:rFonts w:asciiTheme="minorHAnsi" w:hAnsiTheme="minorHAnsi" w:cstheme="minorBidi"/>
            <w:noProof/>
            <w:szCs w:val="22"/>
          </w:rPr>
          <w:tab/>
        </w:r>
        <w:r w:rsidR="003840B7" w:rsidRPr="00907EF7">
          <w:rPr>
            <w:rStyle w:val="a8"/>
            <w:noProof/>
          </w:rPr>
          <w:t>控制软件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_Toc109827066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2</w:t>
        </w:r>
        <w:r w:rsidR="003840B7">
          <w:rPr>
            <w:noProof/>
            <w:webHidden/>
          </w:rPr>
          <w:fldChar w:fldCharType="end"/>
        </w:r>
      </w:hyperlink>
    </w:p>
    <w:p w14:paraId="47243FD3" w14:textId="77777777" w:rsidR="003840B7" w:rsidRDefault="00000000">
      <w:pPr>
        <w:pStyle w:val="TOC1"/>
        <w:tabs>
          <w:tab w:val="left" w:pos="840"/>
          <w:tab w:val="right" w:leader="dot" w:pos="9560"/>
        </w:tabs>
        <w:rPr>
          <w:noProof/>
        </w:rPr>
      </w:pPr>
      <w:hyperlink w:anchor="_Toc109827067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3840B7">
          <w:rPr>
            <w:noProof/>
          </w:rPr>
          <w:tab/>
        </w:r>
        <w:r w:rsidR="003840B7" w:rsidRPr="00907EF7">
          <w:rPr>
            <w:rStyle w:val="a8"/>
            <w:noProof/>
          </w:rPr>
          <w:t>TC2</w:t>
        </w:r>
        <w:r w:rsidR="003840B7" w:rsidRPr="00907EF7">
          <w:rPr>
            <w:rStyle w:val="a8"/>
            <w:noProof/>
          </w:rPr>
          <w:t>中</w:t>
        </w:r>
        <w:r w:rsidR="003840B7" w:rsidRPr="00907EF7">
          <w:rPr>
            <w:rStyle w:val="a8"/>
            <w:noProof/>
          </w:rPr>
          <w:t>Boot</w:t>
        </w:r>
        <w:r w:rsidR="003840B7" w:rsidRPr="00907EF7">
          <w:rPr>
            <w:rStyle w:val="a8"/>
            <w:noProof/>
          </w:rPr>
          <w:t>文件夹介绍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_Toc109827067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2</w:t>
        </w:r>
        <w:r w:rsidR="003840B7">
          <w:rPr>
            <w:noProof/>
            <w:webHidden/>
          </w:rPr>
          <w:fldChar w:fldCharType="end"/>
        </w:r>
      </w:hyperlink>
    </w:p>
    <w:p w14:paraId="54B15A11" w14:textId="77777777" w:rsidR="003840B7" w:rsidRDefault="00000000">
      <w:pPr>
        <w:pStyle w:val="TOC1"/>
        <w:tabs>
          <w:tab w:val="left" w:pos="840"/>
          <w:tab w:val="right" w:leader="dot" w:pos="9560"/>
        </w:tabs>
        <w:rPr>
          <w:noProof/>
        </w:rPr>
      </w:pPr>
      <w:hyperlink w:anchor="_Toc109827068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3840B7">
          <w:rPr>
            <w:noProof/>
          </w:rPr>
          <w:tab/>
        </w:r>
        <w:r w:rsidR="003840B7" w:rsidRPr="00907EF7">
          <w:rPr>
            <w:rStyle w:val="a8"/>
            <w:noProof/>
          </w:rPr>
          <w:t>FB_CopeFileToFile</w:t>
        </w:r>
        <w:r w:rsidR="003840B7" w:rsidRPr="00907EF7">
          <w:rPr>
            <w:rStyle w:val="a8"/>
            <w:noProof/>
          </w:rPr>
          <w:t>功能块介绍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_Toc109827068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3</w:t>
        </w:r>
        <w:r w:rsidR="003840B7">
          <w:rPr>
            <w:noProof/>
            <w:webHidden/>
          </w:rPr>
          <w:fldChar w:fldCharType="end"/>
        </w:r>
      </w:hyperlink>
    </w:p>
    <w:p w14:paraId="32D924E7" w14:textId="77777777" w:rsidR="003840B7" w:rsidRDefault="00000000">
      <w:pPr>
        <w:pStyle w:val="TOC2"/>
        <w:tabs>
          <w:tab w:val="left" w:pos="1470"/>
          <w:tab w:val="right" w:leader="dot" w:pos="9560"/>
        </w:tabs>
        <w:rPr>
          <w:rFonts w:asciiTheme="minorHAnsi" w:hAnsiTheme="minorHAnsi" w:cstheme="minorBidi"/>
          <w:noProof/>
          <w:szCs w:val="22"/>
        </w:rPr>
      </w:pPr>
      <w:hyperlink w:anchor="_Toc109827069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3840B7">
          <w:rPr>
            <w:rFonts w:asciiTheme="minorHAnsi" w:hAnsiTheme="minorHAnsi" w:cstheme="minorBidi"/>
            <w:noProof/>
            <w:szCs w:val="22"/>
          </w:rPr>
          <w:tab/>
        </w:r>
        <w:r w:rsidR="003840B7" w:rsidRPr="00907EF7">
          <w:rPr>
            <w:rStyle w:val="a8"/>
            <w:noProof/>
          </w:rPr>
          <w:t>FB_CopeFileToFile</w:t>
        </w:r>
        <w:r w:rsidR="003840B7" w:rsidRPr="00907EF7">
          <w:rPr>
            <w:rStyle w:val="a8"/>
            <w:noProof/>
          </w:rPr>
          <w:t>功能块用法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_Toc109827069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3</w:t>
        </w:r>
        <w:r w:rsidR="003840B7">
          <w:rPr>
            <w:noProof/>
            <w:webHidden/>
          </w:rPr>
          <w:fldChar w:fldCharType="end"/>
        </w:r>
      </w:hyperlink>
    </w:p>
    <w:p w14:paraId="4F698CE1" w14:textId="77777777" w:rsidR="003840B7" w:rsidRDefault="00000000">
      <w:pPr>
        <w:pStyle w:val="TOC2"/>
        <w:tabs>
          <w:tab w:val="left" w:pos="1470"/>
          <w:tab w:val="right" w:leader="dot" w:pos="9560"/>
        </w:tabs>
        <w:rPr>
          <w:rFonts w:asciiTheme="minorHAnsi" w:hAnsiTheme="minorHAnsi" w:cstheme="minorBidi"/>
          <w:noProof/>
          <w:szCs w:val="22"/>
        </w:rPr>
      </w:pPr>
      <w:hyperlink w:anchor="_Toc109827070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3840B7">
          <w:rPr>
            <w:rFonts w:asciiTheme="minorHAnsi" w:hAnsiTheme="minorHAnsi" w:cstheme="minorBidi"/>
            <w:noProof/>
            <w:szCs w:val="22"/>
          </w:rPr>
          <w:tab/>
        </w:r>
        <w:r w:rsidR="003840B7" w:rsidRPr="00907EF7">
          <w:rPr>
            <w:rStyle w:val="a8"/>
            <w:noProof/>
          </w:rPr>
          <w:t>功能块</w:t>
        </w:r>
        <w:r w:rsidR="003840B7" w:rsidRPr="00907EF7">
          <w:rPr>
            <w:rStyle w:val="a8"/>
            <w:noProof/>
          </w:rPr>
          <w:t>FB_FileCopy</w:t>
        </w:r>
        <w:r w:rsidR="003840B7" w:rsidRPr="00907EF7">
          <w:rPr>
            <w:rStyle w:val="a8"/>
            <w:noProof/>
          </w:rPr>
          <w:t>源代码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_Toc109827070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4</w:t>
        </w:r>
        <w:r w:rsidR="003840B7">
          <w:rPr>
            <w:noProof/>
            <w:webHidden/>
          </w:rPr>
          <w:fldChar w:fldCharType="end"/>
        </w:r>
      </w:hyperlink>
    </w:p>
    <w:p w14:paraId="1F4E8136" w14:textId="77777777" w:rsidR="003840B7" w:rsidRDefault="00000000">
      <w:pPr>
        <w:pStyle w:val="TOC1"/>
        <w:tabs>
          <w:tab w:val="left" w:pos="840"/>
          <w:tab w:val="right" w:leader="dot" w:pos="9560"/>
        </w:tabs>
        <w:rPr>
          <w:noProof/>
        </w:rPr>
      </w:pPr>
      <w:hyperlink w:anchor="_Toc109827071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3840B7">
          <w:rPr>
            <w:noProof/>
          </w:rPr>
          <w:tab/>
        </w:r>
        <w:r w:rsidR="003840B7" w:rsidRPr="00907EF7">
          <w:rPr>
            <w:rStyle w:val="a8"/>
            <w:noProof/>
          </w:rPr>
          <w:t>测试程序介绍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_Toc109827071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4</w:t>
        </w:r>
        <w:r w:rsidR="003840B7">
          <w:rPr>
            <w:noProof/>
            <w:webHidden/>
          </w:rPr>
          <w:fldChar w:fldCharType="end"/>
        </w:r>
      </w:hyperlink>
    </w:p>
    <w:p w14:paraId="21BFB68E" w14:textId="77777777" w:rsidR="003840B7" w:rsidRDefault="00000000">
      <w:pPr>
        <w:pStyle w:val="TOC2"/>
        <w:tabs>
          <w:tab w:val="left" w:pos="1470"/>
          <w:tab w:val="right" w:leader="dot" w:pos="9560"/>
        </w:tabs>
        <w:rPr>
          <w:rFonts w:asciiTheme="minorHAnsi" w:hAnsiTheme="minorHAnsi" w:cstheme="minorBidi"/>
          <w:noProof/>
          <w:szCs w:val="22"/>
        </w:rPr>
      </w:pPr>
      <w:hyperlink w:anchor="_Toc109827072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3840B7">
          <w:rPr>
            <w:rFonts w:asciiTheme="minorHAnsi" w:hAnsiTheme="minorHAnsi" w:cstheme="minorBidi"/>
            <w:noProof/>
            <w:szCs w:val="22"/>
          </w:rPr>
          <w:tab/>
        </w:r>
        <w:r w:rsidR="003840B7" w:rsidRPr="00907EF7">
          <w:rPr>
            <w:rStyle w:val="a8"/>
            <w:noProof/>
          </w:rPr>
          <w:t>硬件环境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_Toc109827072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4</w:t>
        </w:r>
        <w:r w:rsidR="003840B7">
          <w:rPr>
            <w:noProof/>
            <w:webHidden/>
          </w:rPr>
          <w:fldChar w:fldCharType="end"/>
        </w:r>
      </w:hyperlink>
    </w:p>
    <w:p w14:paraId="52CB396E" w14:textId="77777777" w:rsidR="003840B7" w:rsidRDefault="00000000">
      <w:pPr>
        <w:pStyle w:val="TOC2"/>
        <w:tabs>
          <w:tab w:val="left" w:pos="1470"/>
          <w:tab w:val="right" w:leader="dot" w:pos="9560"/>
        </w:tabs>
        <w:rPr>
          <w:rFonts w:asciiTheme="minorHAnsi" w:hAnsiTheme="minorHAnsi" w:cstheme="minorBidi"/>
          <w:noProof/>
          <w:szCs w:val="22"/>
        </w:rPr>
      </w:pPr>
      <w:hyperlink w:anchor="_Toc109827073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3840B7">
          <w:rPr>
            <w:rFonts w:asciiTheme="minorHAnsi" w:hAnsiTheme="minorHAnsi" w:cstheme="minorBidi"/>
            <w:noProof/>
            <w:szCs w:val="22"/>
          </w:rPr>
          <w:tab/>
        </w:r>
        <w:r w:rsidR="003840B7" w:rsidRPr="00907EF7">
          <w:rPr>
            <w:rStyle w:val="a8"/>
            <w:noProof/>
          </w:rPr>
          <w:t>软件环境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_Toc109827073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4</w:t>
        </w:r>
        <w:r w:rsidR="003840B7">
          <w:rPr>
            <w:noProof/>
            <w:webHidden/>
          </w:rPr>
          <w:fldChar w:fldCharType="end"/>
        </w:r>
      </w:hyperlink>
    </w:p>
    <w:p w14:paraId="5967149D" w14:textId="77777777" w:rsidR="003840B7" w:rsidRDefault="00000000">
      <w:pPr>
        <w:pStyle w:val="TOC1"/>
        <w:tabs>
          <w:tab w:val="left" w:pos="840"/>
          <w:tab w:val="right" w:leader="dot" w:pos="9560"/>
        </w:tabs>
        <w:rPr>
          <w:noProof/>
        </w:rPr>
      </w:pPr>
      <w:hyperlink w:anchor="_Toc109827074" w:history="1">
        <w:r w:rsidR="003840B7" w:rsidRPr="00907EF7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3840B7">
          <w:rPr>
            <w:noProof/>
          </w:rPr>
          <w:tab/>
        </w:r>
        <w:r w:rsidR="003840B7" w:rsidRPr="00907EF7">
          <w:rPr>
            <w:rStyle w:val="a8"/>
            <w:noProof/>
          </w:rPr>
          <w:t>附录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_Toc109827074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8</w:t>
        </w:r>
        <w:r w:rsidR="003840B7">
          <w:rPr>
            <w:noProof/>
            <w:webHidden/>
          </w:rPr>
          <w:fldChar w:fldCharType="end"/>
        </w:r>
      </w:hyperlink>
    </w:p>
    <w:p w14:paraId="628EBB33" w14:textId="77777777" w:rsidR="003840B7" w:rsidRDefault="00000000">
      <w:pPr>
        <w:pStyle w:val="TOC2"/>
        <w:tabs>
          <w:tab w:val="left" w:pos="1470"/>
          <w:tab w:val="right" w:leader="dot" w:pos="9560"/>
        </w:tabs>
        <w:rPr>
          <w:rFonts w:asciiTheme="minorHAnsi" w:hAnsiTheme="minorHAnsi" w:cstheme="minorBidi"/>
          <w:noProof/>
          <w:szCs w:val="22"/>
        </w:rPr>
      </w:pPr>
      <w:hyperlink w:anchor="_Toc109827075" w:history="1">
        <w:r w:rsidR="003840B7" w:rsidRPr="00907EF7">
          <w:rPr>
            <w:rStyle w:val="a8"/>
            <w:rFonts w:asciiTheme="majorEastAsia" w:eastAsiaTheme="majorEastAsia" w:hAnsiTheme="majorEastAsia"/>
            <w:noProof/>
          </w:rPr>
          <w:t>1.1</w:t>
        </w:r>
        <w:r w:rsidR="003840B7">
          <w:rPr>
            <w:rFonts w:asciiTheme="minorHAnsi" w:hAnsiTheme="minorHAnsi" w:cstheme="minorBidi"/>
            <w:noProof/>
            <w:szCs w:val="22"/>
          </w:rPr>
          <w:tab/>
        </w:r>
        <w:r w:rsidR="003840B7" w:rsidRPr="00907EF7">
          <w:rPr>
            <w:rStyle w:val="a8"/>
            <w:noProof/>
          </w:rPr>
          <w:t>功能块</w:t>
        </w:r>
        <w:r w:rsidR="003840B7" w:rsidRPr="00907EF7">
          <w:rPr>
            <w:rStyle w:val="a8"/>
            <w:noProof/>
          </w:rPr>
          <w:t>FB_CopeFileToFile</w:t>
        </w:r>
        <w:r w:rsidR="003840B7" w:rsidRPr="00907EF7">
          <w:rPr>
            <w:rStyle w:val="a8"/>
            <w:noProof/>
          </w:rPr>
          <w:t>源代码</w:t>
        </w:r>
        <w:r w:rsidR="003840B7">
          <w:rPr>
            <w:noProof/>
            <w:webHidden/>
          </w:rPr>
          <w:tab/>
        </w:r>
        <w:r w:rsidR="003840B7">
          <w:rPr>
            <w:noProof/>
            <w:webHidden/>
          </w:rPr>
          <w:fldChar w:fldCharType="begin"/>
        </w:r>
        <w:r w:rsidR="003840B7">
          <w:rPr>
            <w:noProof/>
            <w:webHidden/>
          </w:rPr>
          <w:instrText xml:space="preserve"> PAGEREF _Toc109827075 \h </w:instrText>
        </w:r>
        <w:r w:rsidR="003840B7">
          <w:rPr>
            <w:noProof/>
            <w:webHidden/>
          </w:rPr>
        </w:r>
        <w:r w:rsidR="003840B7">
          <w:rPr>
            <w:noProof/>
            <w:webHidden/>
          </w:rPr>
          <w:fldChar w:fldCharType="separate"/>
        </w:r>
        <w:r w:rsidR="003840B7">
          <w:rPr>
            <w:noProof/>
            <w:webHidden/>
          </w:rPr>
          <w:t>14</w:t>
        </w:r>
        <w:r w:rsidR="003840B7">
          <w:rPr>
            <w:noProof/>
            <w:webHidden/>
          </w:rPr>
          <w:fldChar w:fldCharType="end"/>
        </w:r>
      </w:hyperlink>
    </w:p>
    <w:p w14:paraId="18B09083" w14:textId="77777777" w:rsidR="003F7CD5" w:rsidRDefault="008E13EC" w:rsidP="008E13EC">
      <w:r>
        <w:fldChar w:fldCharType="end"/>
      </w:r>
    </w:p>
    <w:p w14:paraId="48A4A42B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6F3AD066" w14:textId="77777777" w:rsidR="008E13EC" w:rsidRDefault="008E13EC" w:rsidP="00BD58FA">
      <w:pPr>
        <w:pStyle w:val="10"/>
      </w:pPr>
      <w:bookmarkStart w:id="0" w:name="_Toc109827063"/>
      <w:r w:rsidRPr="001A3C30">
        <w:rPr>
          <w:rFonts w:hint="eastAsia"/>
        </w:rPr>
        <w:lastRenderedPageBreak/>
        <w:t>软</w:t>
      </w:r>
      <w:r>
        <w:t>硬件版本</w:t>
      </w:r>
      <w:bookmarkEnd w:id="0"/>
    </w:p>
    <w:p w14:paraId="3E59BD89" w14:textId="77777777" w:rsidR="00206B56" w:rsidRDefault="00206B56" w:rsidP="00BD58FA">
      <w:pPr>
        <w:pStyle w:val="20"/>
      </w:pPr>
      <w:bookmarkStart w:id="1" w:name="_Toc109827064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1"/>
    </w:p>
    <w:p w14:paraId="13C8FA94" w14:textId="77777777" w:rsidR="00206B56" w:rsidRPr="00747CBF" w:rsidRDefault="00747CBF" w:rsidP="00BD58FA">
      <w:pPr>
        <w:pStyle w:val="3"/>
      </w:pPr>
      <w:bookmarkStart w:id="2" w:name="_Toc109827065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2"/>
    </w:p>
    <w:p w14:paraId="2041B006" w14:textId="77777777" w:rsidR="00206B56" w:rsidRDefault="006F6CDC" w:rsidP="002E0080">
      <w:r w:rsidRPr="00206B56">
        <w:rPr>
          <w:rFonts w:hint="eastAsia"/>
        </w:rPr>
        <w:t>CX</w:t>
      </w:r>
      <w:r w:rsidR="00C91B12">
        <w:t>8090</w:t>
      </w:r>
    </w:p>
    <w:p w14:paraId="130A88C2" w14:textId="77777777" w:rsidR="002E0080" w:rsidRDefault="002E0080" w:rsidP="002E0080">
      <w:r>
        <w:rPr>
          <w:rFonts w:hint="eastAsia"/>
        </w:rPr>
        <w:t>EL2008</w:t>
      </w:r>
    </w:p>
    <w:p w14:paraId="162D4542" w14:textId="77777777" w:rsidR="002E0080" w:rsidRPr="006F6CDC" w:rsidRDefault="002E0080" w:rsidP="002E0080">
      <w:r>
        <w:rPr>
          <w:rFonts w:hint="eastAsia"/>
        </w:rPr>
        <w:t>EL</w:t>
      </w:r>
      <w:r>
        <w:t>2004</w:t>
      </w:r>
    </w:p>
    <w:p w14:paraId="61C6B317" w14:textId="77777777" w:rsidR="00206B56" w:rsidRDefault="00747CBF" w:rsidP="00BD58FA">
      <w:pPr>
        <w:pStyle w:val="3"/>
      </w:pPr>
      <w:bookmarkStart w:id="3" w:name="_Toc109827066"/>
      <w:r>
        <w:rPr>
          <w:rFonts w:hint="eastAsia"/>
        </w:rPr>
        <w:t>控制</w:t>
      </w:r>
      <w:r w:rsidR="00206B56">
        <w:rPr>
          <w:rFonts w:hint="eastAsia"/>
        </w:rPr>
        <w:t>软件</w:t>
      </w:r>
      <w:bookmarkEnd w:id="3"/>
    </w:p>
    <w:p w14:paraId="1ED16973" w14:textId="77777777" w:rsidR="005D5E13" w:rsidRDefault="006F6CDC" w:rsidP="00117C69">
      <w:pPr>
        <w:pStyle w:val="ab"/>
      </w:pPr>
      <w:r w:rsidRPr="006F6CDC">
        <w:rPr>
          <w:rFonts w:hint="eastAsia"/>
        </w:rPr>
        <w:t>笔记本和控制器都是基于</w:t>
      </w:r>
      <w:r w:rsidRPr="006F6CDC">
        <w:rPr>
          <w:rFonts w:hint="eastAsia"/>
        </w:rPr>
        <w:t xml:space="preserve">TwinCAT </w:t>
      </w:r>
      <w:r w:rsidR="002E0080">
        <w:t>2</w:t>
      </w:r>
      <w:r w:rsidRPr="006F6CDC">
        <w:rPr>
          <w:rFonts w:hint="eastAsia"/>
        </w:rPr>
        <w:t>.1</w:t>
      </w:r>
      <w:r w:rsidR="00117C69">
        <w:t>1</w:t>
      </w:r>
      <w:r w:rsidRPr="006F6CDC">
        <w:rPr>
          <w:rFonts w:hint="eastAsia"/>
        </w:rPr>
        <w:t xml:space="preserve"> Build</w:t>
      </w:r>
      <w:r w:rsidR="00117C69">
        <w:t xml:space="preserve"> 2307</w:t>
      </w:r>
      <w:r w:rsidRPr="006F6CDC">
        <w:rPr>
          <w:rFonts w:hint="eastAsia"/>
        </w:rPr>
        <w:t>版本</w:t>
      </w:r>
    </w:p>
    <w:p w14:paraId="62C7306D" w14:textId="77777777" w:rsidR="00837FA0" w:rsidRDefault="00117C69" w:rsidP="00BD58FA">
      <w:pPr>
        <w:pStyle w:val="10"/>
      </w:pPr>
      <w:bookmarkStart w:id="4" w:name="_Toc109827067"/>
      <w:r w:rsidRPr="000B476F">
        <w:rPr>
          <w:rFonts w:hint="eastAsia"/>
        </w:rPr>
        <w:t>TC</w:t>
      </w:r>
      <w:r w:rsidRPr="000B476F">
        <w:t>2</w:t>
      </w:r>
      <w:r w:rsidRPr="000B476F">
        <w:rPr>
          <w:rFonts w:hint="eastAsia"/>
        </w:rPr>
        <w:t>中</w:t>
      </w:r>
      <w:r w:rsidRPr="000B476F">
        <w:rPr>
          <w:rFonts w:hint="eastAsia"/>
        </w:rPr>
        <w:t>Boot</w:t>
      </w:r>
      <w:r w:rsidRPr="000B476F">
        <w:rPr>
          <w:rFonts w:hint="eastAsia"/>
        </w:rPr>
        <w:t>文件夹</w:t>
      </w:r>
      <w:r>
        <w:rPr>
          <w:rFonts w:hint="eastAsia"/>
        </w:rPr>
        <w:t>介绍</w:t>
      </w:r>
      <w:bookmarkEnd w:id="4"/>
    </w:p>
    <w:p w14:paraId="0E99A2A9" w14:textId="77777777" w:rsidR="00117C69" w:rsidRDefault="00117C69" w:rsidP="00117C69">
      <w:r>
        <w:rPr>
          <w:rFonts w:hint="eastAsia"/>
        </w:rPr>
        <w:t>在</w:t>
      </w:r>
      <w:proofErr w:type="gramStart"/>
      <w:r>
        <w:rPr>
          <w:rFonts w:hint="eastAsia"/>
        </w:rPr>
        <w:t>倍</w:t>
      </w:r>
      <w:proofErr w:type="gramEnd"/>
      <w:r>
        <w:rPr>
          <w:rFonts w:hint="eastAsia"/>
        </w:rPr>
        <w:t>福控制器中，</w:t>
      </w:r>
      <w:r>
        <w:rPr>
          <w:rFonts w:hint="eastAsia"/>
        </w:rPr>
        <w:t xml:space="preserve"> TwinCAT</w:t>
      </w:r>
      <w:r>
        <w:t xml:space="preserve"> 2</w:t>
      </w:r>
      <w:r>
        <w:rPr>
          <w:rFonts w:hint="eastAsia"/>
        </w:rPr>
        <w:t>的项目文件总是位于“</w:t>
      </w:r>
      <w:r>
        <w:rPr>
          <w:rFonts w:hint="eastAsia"/>
        </w:rPr>
        <w:t>hard</w:t>
      </w:r>
      <w:r>
        <w:t xml:space="preserve"> </w:t>
      </w:r>
      <w:r>
        <w:rPr>
          <w:rFonts w:hint="eastAsia"/>
        </w:rPr>
        <w:t>disk</w:t>
      </w:r>
      <w:r>
        <w:t>:</w:t>
      </w:r>
      <w:r>
        <w:rPr>
          <w:rFonts w:hint="eastAsia"/>
        </w:rPr>
        <w:t>\TwinCAT\Boot</w:t>
      </w:r>
      <w:r>
        <w:rPr>
          <w:rFonts w:hint="eastAsia"/>
        </w:rPr>
        <w:t>”或“</w:t>
      </w:r>
      <w:r>
        <w:rPr>
          <w:rFonts w:hint="eastAsia"/>
        </w:rPr>
        <w:t>C</w:t>
      </w:r>
      <w:r>
        <w:t>:</w:t>
      </w:r>
      <w:r>
        <w:rPr>
          <w:rFonts w:hint="eastAsia"/>
        </w:rPr>
        <w:t>\TwinCAT\Boot</w:t>
      </w:r>
      <w:r>
        <w:rPr>
          <w:rFonts w:hint="eastAsia"/>
        </w:rPr>
        <w:t>”中，所以对于某些控制器无法启动的情况，可以通过清空</w:t>
      </w:r>
      <w:r>
        <w:rPr>
          <w:rFonts w:hint="eastAsia"/>
        </w:rPr>
        <w:t>boot</w:t>
      </w:r>
      <w:r>
        <w:rPr>
          <w:rFonts w:hint="eastAsia"/>
        </w:rPr>
        <w:t>文件夹来实现</w:t>
      </w:r>
      <w:r w:rsidRPr="00740B11">
        <w:rPr>
          <w:rFonts w:hint="eastAsia"/>
        </w:rPr>
        <w:t xml:space="preserve">TwinCAT </w:t>
      </w:r>
      <w:r w:rsidRPr="00740B11">
        <w:rPr>
          <w:rFonts w:hint="eastAsia"/>
        </w:rPr>
        <w:t>项目恢复出厂设置</w:t>
      </w:r>
      <w:r>
        <w:rPr>
          <w:rFonts w:hint="eastAsia"/>
        </w:rPr>
        <w:t>，以使控制器恢复至正常状态。</w:t>
      </w:r>
    </w:p>
    <w:p w14:paraId="3701F7CD" w14:textId="77777777" w:rsidR="00117C69" w:rsidRDefault="00117C69" w:rsidP="00117C69">
      <w:r>
        <w:rPr>
          <w:rFonts w:hint="eastAsia"/>
        </w:rPr>
        <w:t>对于</w:t>
      </w:r>
      <w:r>
        <w:rPr>
          <w:rFonts w:hint="eastAsia"/>
        </w:rPr>
        <w:t>TwinCAT</w:t>
      </w:r>
      <w:r>
        <w:t>2</w:t>
      </w:r>
      <w:r>
        <w:rPr>
          <w:rFonts w:hint="eastAsia"/>
        </w:rPr>
        <w:t>的控制器，其</w:t>
      </w:r>
      <w:r>
        <w:rPr>
          <w:rFonts w:hint="eastAsia"/>
        </w:rPr>
        <w:t>Boot</w:t>
      </w:r>
      <w:r>
        <w:rPr>
          <w:rFonts w:hint="eastAsia"/>
        </w:rPr>
        <w:t>文件夹中的内容一般如下</w:t>
      </w:r>
    </w:p>
    <w:p w14:paraId="618C351C" w14:textId="77777777" w:rsidR="00117C69" w:rsidRDefault="00117C69" w:rsidP="00117C69">
      <w:r>
        <w:rPr>
          <w:noProof/>
        </w:rPr>
        <w:drawing>
          <wp:inline distT="0" distB="0" distL="0" distR="0" wp14:anchorId="2CE2E54F" wp14:editId="1783C9DD">
            <wp:extent cx="4785775" cy="3063505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5181" w14:textId="77777777" w:rsidR="00117C69" w:rsidRDefault="00117C69" w:rsidP="00117C69">
      <w:r>
        <w:rPr>
          <w:rFonts w:hint="eastAsia"/>
        </w:rPr>
        <w:t>其中</w:t>
      </w:r>
      <w:r w:rsidRPr="00740B11">
        <w:t>TCPLC_P_</w:t>
      </w:r>
      <w:r>
        <w:t>1</w:t>
      </w:r>
      <w:r w:rsidRPr="00740B11">
        <w:t>.wbp</w:t>
      </w:r>
      <w:r>
        <w:rPr>
          <w:rFonts w:hint="eastAsia"/>
        </w:rPr>
        <w:t>为</w:t>
      </w:r>
      <w:r w:rsidRPr="00740B11">
        <w:rPr>
          <w:rFonts w:hint="eastAsia"/>
        </w:rPr>
        <w:t>引导程序</w:t>
      </w:r>
      <w:r w:rsidRPr="00740B11">
        <w:rPr>
          <w:rFonts w:hint="eastAsia"/>
        </w:rPr>
        <w:t xml:space="preserve"> Boot project</w:t>
      </w:r>
      <w:r>
        <w:rPr>
          <w:rFonts w:hint="eastAsia"/>
        </w:rPr>
        <w:t>，其为</w:t>
      </w:r>
      <w:r w:rsidRPr="00C327F0">
        <w:rPr>
          <w:rFonts w:hint="eastAsia"/>
        </w:rPr>
        <w:t>每次</w:t>
      </w:r>
      <w:r w:rsidRPr="00C327F0">
        <w:rPr>
          <w:rFonts w:hint="eastAsia"/>
        </w:rPr>
        <w:t xml:space="preserve"> TwinCAT PLC Control </w:t>
      </w:r>
      <w:r w:rsidRPr="00C327F0">
        <w:rPr>
          <w:rFonts w:hint="eastAsia"/>
        </w:rPr>
        <w:t>中执行</w:t>
      </w:r>
      <w:r w:rsidRPr="00C327F0">
        <w:rPr>
          <w:rFonts w:hint="eastAsia"/>
        </w:rPr>
        <w:t xml:space="preserve"> Create </w:t>
      </w:r>
      <w:proofErr w:type="spellStart"/>
      <w:r w:rsidRPr="00C327F0">
        <w:rPr>
          <w:rFonts w:hint="eastAsia"/>
        </w:rPr>
        <w:t>BootProject</w:t>
      </w:r>
      <w:proofErr w:type="spellEnd"/>
      <w:r w:rsidRPr="00C327F0">
        <w:rPr>
          <w:rFonts w:hint="eastAsia"/>
        </w:rPr>
        <w:t xml:space="preserve"> </w:t>
      </w:r>
      <w:r w:rsidRPr="00C327F0">
        <w:rPr>
          <w:rFonts w:hint="eastAsia"/>
        </w:rPr>
        <w:t>的时候生成。</w:t>
      </w:r>
    </w:p>
    <w:p w14:paraId="1DE9B601" w14:textId="77777777" w:rsidR="00117C69" w:rsidRPr="00856258" w:rsidRDefault="00117C69" w:rsidP="00117C69">
      <w:pPr>
        <w:jc w:val="center"/>
      </w:pPr>
      <w:r>
        <w:rPr>
          <w:noProof/>
        </w:rPr>
        <w:lastRenderedPageBreak/>
        <w:drawing>
          <wp:inline distT="0" distB="0" distL="0" distR="0" wp14:anchorId="35E3E5AC" wp14:editId="02EECEC8">
            <wp:extent cx="2621280" cy="3393074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30019" cy="340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80CAC" w14:textId="77777777" w:rsidR="00117C69" w:rsidRPr="00117C69" w:rsidRDefault="00117C69" w:rsidP="00117C69">
      <w:r>
        <w:rPr>
          <w:rFonts w:hint="eastAsia"/>
        </w:rPr>
        <w:t>因此，对于同一套控制器及其外围设备，如果客户想进行程序升级，可以通过更换</w:t>
      </w:r>
      <w:r w:rsidRPr="00740B11">
        <w:t>TCPLC_P_</w:t>
      </w:r>
      <w:r>
        <w:t>1</w:t>
      </w:r>
      <w:r w:rsidRPr="00740B11">
        <w:t>.wbp</w:t>
      </w:r>
      <w:r>
        <w:rPr>
          <w:rFonts w:hint="eastAsia"/>
        </w:rPr>
        <w:t>来实现。</w:t>
      </w:r>
    </w:p>
    <w:p w14:paraId="2C0AE0D4" w14:textId="77777777" w:rsidR="00117C69" w:rsidRDefault="00117C69" w:rsidP="00117C69">
      <w:pPr>
        <w:pStyle w:val="10"/>
        <w:spacing w:before="120" w:after="120"/>
      </w:pPr>
      <w:bookmarkStart w:id="5" w:name="_Toc95232430"/>
      <w:bookmarkStart w:id="6" w:name="_Toc109827068"/>
      <w:proofErr w:type="spellStart"/>
      <w:r w:rsidRPr="00856258">
        <w:t>FB_CopeFileToFile</w:t>
      </w:r>
      <w:proofErr w:type="spellEnd"/>
      <w:r>
        <w:rPr>
          <w:rFonts w:hint="eastAsia"/>
        </w:rPr>
        <w:t>功能块介绍</w:t>
      </w:r>
      <w:bookmarkEnd w:id="5"/>
      <w:bookmarkEnd w:id="6"/>
    </w:p>
    <w:p w14:paraId="385FDD4A" w14:textId="77777777" w:rsidR="00D44A24" w:rsidRPr="00E92E90" w:rsidRDefault="00D44A24" w:rsidP="00D44A24">
      <w:pPr>
        <w:pStyle w:val="20"/>
      </w:pPr>
      <w:bookmarkStart w:id="7" w:name="_Toc109827069"/>
      <w:proofErr w:type="spellStart"/>
      <w:r w:rsidRPr="00856258">
        <w:t>FB_CopeFileToFile</w:t>
      </w:r>
      <w:proofErr w:type="spellEnd"/>
      <w:r>
        <w:rPr>
          <w:rFonts w:hint="eastAsia"/>
        </w:rPr>
        <w:t>功能块用法</w:t>
      </w:r>
      <w:bookmarkEnd w:id="7"/>
    </w:p>
    <w:p w14:paraId="50B9232B" w14:textId="77777777" w:rsidR="00D44A24" w:rsidRDefault="00D44A24" w:rsidP="00D44A24">
      <w:r>
        <w:rPr>
          <w:rFonts w:hint="eastAsia"/>
        </w:rPr>
        <w:t>本文档封装了一个自定义功能块“</w:t>
      </w:r>
      <w:proofErr w:type="spellStart"/>
      <w:r w:rsidRPr="00856258">
        <w:t>FB_CopeFileToFile</w:t>
      </w:r>
      <w:proofErr w:type="spellEnd"/>
      <w:r>
        <w:rPr>
          <w:rFonts w:hint="eastAsia"/>
        </w:rPr>
        <w:t>”，其功能是把文件夹</w:t>
      </w:r>
      <w:r>
        <w:t>1</w:t>
      </w:r>
      <w:r>
        <w:rPr>
          <w:rFonts w:hint="eastAsia"/>
        </w:rPr>
        <w:t>中的内容复制至文件夹</w:t>
      </w:r>
      <w:r>
        <w:t>2</w:t>
      </w:r>
      <w:r>
        <w:rPr>
          <w:rFonts w:hint="eastAsia"/>
        </w:rPr>
        <w:t>中。</w:t>
      </w:r>
      <w:r>
        <w:t xml:space="preserve"> </w:t>
      </w:r>
    </w:p>
    <w:p w14:paraId="698706CE" w14:textId="77777777" w:rsidR="00D44A24" w:rsidRDefault="00D44A24" w:rsidP="00D44A24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1E7F7339" wp14:editId="1A741DC4">
            <wp:extent cx="3467400" cy="1211685"/>
            <wp:effectExtent l="0" t="0" r="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7400" cy="121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F309" w14:textId="77777777" w:rsidR="00D44A24" w:rsidRDefault="00D44A24" w:rsidP="00D44A24">
      <w:pPr>
        <w:spacing w:afterLines="50" w:after="156"/>
      </w:pPr>
      <w:r>
        <w:rPr>
          <w:rFonts w:hint="eastAsia"/>
        </w:rPr>
        <w:t>为了实现</w:t>
      </w:r>
      <w:r w:rsidRPr="00740B11">
        <w:t>TCPLC_P_</w:t>
      </w:r>
      <w:r>
        <w:t>1</w:t>
      </w:r>
      <w:r w:rsidRPr="00740B11">
        <w:t>.wbp</w:t>
      </w:r>
      <w:r>
        <w:rPr>
          <w:rFonts w:hint="eastAsia"/>
        </w:rPr>
        <w:t>的更换升级，则可以把新程序</w:t>
      </w:r>
      <w:r w:rsidRPr="00740B11">
        <w:t>TCPLC_P_</w:t>
      </w:r>
      <w:r>
        <w:t>1</w:t>
      </w:r>
      <w:r w:rsidRPr="00740B11">
        <w:t>.wbp</w:t>
      </w:r>
      <w:r>
        <w:rPr>
          <w:rFonts w:hint="eastAsia"/>
        </w:rPr>
        <w:t>放置在</w:t>
      </w:r>
      <w:r>
        <w:rPr>
          <w:rFonts w:hint="eastAsia"/>
        </w:rPr>
        <w:t>hard</w:t>
      </w:r>
      <w:r>
        <w:t xml:space="preserve"> </w:t>
      </w:r>
      <w:r>
        <w:rPr>
          <w:rFonts w:hint="eastAsia"/>
        </w:rPr>
        <w:t>disk</w:t>
      </w:r>
      <w:r>
        <w:t>:</w:t>
      </w:r>
      <w:r>
        <w:rPr>
          <w:rFonts w:hint="eastAsia"/>
        </w:rPr>
        <w:t>\TwinCAT\Boot_</w:t>
      </w:r>
      <w:r>
        <w:t>1</w:t>
      </w:r>
      <w:r>
        <w:rPr>
          <w:rFonts w:hint="eastAsia"/>
        </w:rPr>
        <w:t>LED</w:t>
      </w:r>
      <w:r>
        <w:t>2</w:t>
      </w:r>
      <w:r>
        <w:rPr>
          <w:rFonts w:hint="eastAsia"/>
        </w:rPr>
        <w:t>s</w:t>
      </w:r>
      <w:r>
        <w:rPr>
          <w:rFonts w:hint="eastAsia"/>
        </w:rPr>
        <w:t>文件中，则当</w:t>
      </w:r>
      <w:proofErr w:type="spellStart"/>
      <w:r>
        <w:rPr>
          <w:rFonts w:hint="eastAsia"/>
        </w:rPr>
        <w:t>bExecute</w:t>
      </w:r>
      <w:proofErr w:type="spellEnd"/>
      <w:r>
        <w:rPr>
          <w:rFonts w:hint="eastAsia"/>
        </w:rPr>
        <w:t>为</w:t>
      </w:r>
      <w:r>
        <w:rPr>
          <w:rFonts w:hint="eastAsia"/>
        </w:rPr>
        <w:t>true</w:t>
      </w:r>
      <w:r>
        <w:rPr>
          <w:rFonts w:hint="eastAsia"/>
        </w:rPr>
        <w:t>时，会覆盖掉</w:t>
      </w:r>
      <w:r>
        <w:rPr>
          <w:rFonts w:hint="eastAsia"/>
        </w:rPr>
        <w:t>hard</w:t>
      </w:r>
      <w:r>
        <w:t xml:space="preserve"> </w:t>
      </w:r>
      <w:r>
        <w:rPr>
          <w:rFonts w:hint="eastAsia"/>
        </w:rPr>
        <w:t>disk</w:t>
      </w:r>
      <w:r>
        <w:t>:</w:t>
      </w:r>
      <w:r>
        <w:rPr>
          <w:rFonts w:hint="eastAsia"/>
        </w:rPr>
        <w:t>\TwinCAT\Boot</w:t>
      </w:r>
      <w:r>
        <w:rPr>
          <w:rFonts w:hint="eastAsia"/>
        </w:rPr>
        <w:t>中旧的</w:t>
      </w:r>
      <w:r w:rsidRPr="00740B11">
        <w:t>TCPLC_P_</w:t>
      </w:r>
      <w:r>
        <w:t>1</w:t>
      </w:r>
      <w:r w:rsidRPr="00740B11">
        <w:t>.wbp</w:t>
      </w:r>
      <w:r>
        <w:rPr>
          <w:rFonts w:hint="eastAsia"/>
        </w:rPr>
        <w:t>。</w:t>
      </w:r>
    </w:p>
    <w:p w14:paraId="7DA4972D" w14:textId="77777777" w:rsidR="00D44A24" w:rsidRDefault="00D44A24" w:rsidP="00D44A24">
      <w:pPr>
        <w:spacing w:afterLines="50" w:after="156"/>
        <w:jc w:val="center"/>
      </w:pPr>
      <w:r>
        <w:rPr>
          <w:noProof/>
        </w:rPr>
        <w:drawing>
          <wp:inline distT="0" distB="0" distL="0" distR="0" wp14:anchorId="73A69A54" wp14:editId="597B7636">
            <wp:extent cx="4819650" cy="11874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6802"/>
                    <a:stretch/>
                  </pic:blipFill>
                  <pic:spPr bwMode="auto">
                    <a:xfrm>
                      <a:off x="0" y="0"/>
                      <a:ext cx="4834818" cy="1191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A3BE" w14:textId="77777777" w:rsidR="00D44A24" w:rsidRDefault="00D44A24" w:rsidP="00D44A24">
      <w:pPr>
        <w:pStyle w:val="20"/>
      </w:pPr>
      <w:bookmarkStart w:id="8" w:name="_Toc95232432"/>
      <w:bookmarkStart w:id="9" w:name="_Toc109827070"/>
      <w:r>
        <w:rPr>
          <w:rFonts w:hint="eastAsia"/>
        </w:rPr>
        <w:lastRenderedPageBreak/>
        <w:t>功能块</w:t>
      </w:r>
      <w:proofErr w:type="spellStart"/>
      <w:r w:rsidRPr="00E92E90">
        <w:t>FB_FileCopy</w:t>
      </w:r>
      <w:proofErr w:type="spellEnd"/>
      <w:r>
        <w:rPr>
          <w:rFonts w:hint="eastAsia"/>
        </w:rPr>
        <w:t>源代码</w:t>
      </w:r>
      <w:bookmarkEnd w:id="8"/>
      <w:bookmarkEnd w:id="9"/>
    </w:p>
    <w:p w14:paraId="33BE7662" w14:textId="77777777" w:rsidR="00CC44AF" w:rsidRDefault="00CC44AF" w:rsidP="00CC44AF">
      <w:r>
        <w:t xml:space="preserve">FUNCTION_BLOCK </w:t>
      </w:r>
      <w:proofErr w:type="spellStart"/>
      <w:r>
        <w:t>FB_FileCopy</w:t>
      </w:r>
      <w:proofErr w:type="spellEnd"/>
    </w:p>
    <w:p w14:paraId="2CD05695" w14:textId="77777777" w:rsidR="00CC44AF" w:rsidRDefault="00CC44AF" w:rsidP="00CC44AF">
      <w:r>
        <w:t>VAR_INPUT</w:t>
      </w:r>
    </w:p>
    <w:p w14:paraId="4F9668D2" w14:textId="77777777" w:rsidR="00CC44AF" w:rsidRDefault="00CC44AF" w:rsidP="00CC44AF">
      <w:r>
        <w:tab/>
      </w:r>
      <w:proofErr w:type="spellStart"/>
      <w:r>
        <w:t>srcNetId</w:t>
      </w:r>
      <w:proofErr w:type="spellEnd"/>
      <w:r>
        <w:tab/>
      </w:r>
      <w:r>
        <w:tab/>
      </w:r>
      <w:r>
        <w:tab/>
        <w:t xml:space="preserve">: </w:t>
      </w:r>
      <w:proofErr w:type="spellStart"/>
      <w:r>
        <w:t>T_AmsNetId</w:t>
      </w:r>
      <w:proofErr w:type="spellEnd"/>
      <w:r>
        <w:t>;</w:t>
      </w:r>
      <w:r>
        <w:tab/>
        <w:t>(* TwinCAT network address of the source file *)</w:t>
      </w:r>
    </w:p>
    <w:p w14:paraId="58402032" w14:textId="77777777" w:rsidR="00CC44AF" w:rsidRDefault="00CC44AF" w:rsidP="00CC44AF">
      <w:r>
        <w:tab/>
      </w:r>
      <w:proofErr w:type="spellStart"/>
      <w:r>
        <w:t>srcFileName</w:t>
      </w:r>
      <w:proofErr w:type="spellEnd"/>
      <w:r>
        <w:tab/>
      </w:r>
      <w:r>
        <w:tab/>
        <w:t xml:space="preserve">: </w:t>
      </w:r>
      <w:proofErr w:type="spellStart"/>
      <w:r>
        <w:t>T_MaxString</w:t>
      </w:r>
      <w:proofErr w:type="spellEnd"/>
      <w:r>
        <w:t>;</w:t>
      </w:r>
      <w:r>
        <w:tab/>
        <w:t>(* source file path and name *)</w:t>
      </w:r>
    </w:p>
    <w:p w14:paraId="2F200B30" w14:textId="77777777" w:rsidR="00CC44AF" w:rsidRDefault="00CC44AF" w:rsidP="00CC44AF">
      <w:r>
        <w:tab/>
      </w:r>
      <w:proofErr w:type="spellStart"/>
      <w:r>
        <w:t>destNetId</w:t>
      </w:r>
      <w:proofErr w:type="spellEnd"/>
      <w:r>
        <w:tab/>
      </w:r>
      <w:r>
        <w:tab/>
      </w:r>
      <w:r>
        <w:tab/>
        <w:t xml:space="preserve">: </w:t>
      </w:r>
      <w:proofErr w:type="spellStart"/>
      <w:r>
        <w:t>T_AmsNetId</w:t>
      </w:r>
      <w:proofErr w:type="spellEnd"/>
      <w:r>
        <w:t>;</w:t>
      </w:r>
      <w:r>
        <w:tab/>
        <w:t>(* TwinCAT network address of the destination file *)</w:t>
      </w:r>
    </w:p>
    <w:p w14:paraId="7B59EEED" w14:textId="77777777" w:rsidR="00CC44AF" w:rsidRDefault="00CC44AF" w:rsidP="00CC44AF">
      <w:r>
        <w:tab/>
      </w:r>
      <w:proofErr w:type="spellStart"/>
      <w:r>
        <w:t>destFileName</w:t>
      </w:r>
      <w:proofErr w:type="spellEnd"/>
      <w:r>
        <w:tab/>
      </w:r>
      <w:r>
        <w:tab/>
        <w:t xml:space="preserve">: </w:t>
      </w:r>
      <w:proofErr w:type="spellStart"/>
      <w:r>
        <w:t>T_</w:t>
      </w:r>
      <w:proofErr w:type="gramStart"/>
      <w:r>
        <w:t>MaxString</w:t>
      </w:r>
      <w:proofErr w:type="spellEnd"/>
      <w:r>
        <w:t>;  (</w:t>
      </w:r>
      <w:proofErr w:type="gramEnd"/>
      <w:r>
        <w:t>* destination file path and name *)</w:t>
      </w:r>
    </w:p>
    <w:p w14:paraId="442FE6AB" w14:textId="77777777" w:rsidR="00CC44AF" w:rsidRDefault="00CC44AF" w:rsidP="00CC44AF">
      <w:r>
        <w:tab/>
      </w:r>
      <w:proofErr w:type="spellStart"/>
      <w:r>
        <w:t>bExecute</w:t>
      </w:r>
      <w:proofErr w:type="spellEnd"/>
      <w:r>
        <w:tab/>
      </w:r>
      <w:r>
        <w:tab/>
      </w:r>
      <w:r>
        <w:tab/>
        <w:t>: BOOL;</w:t>
      </w:r>
      <w:r>
        <w:tab/>
      </w:r>
      <w:r>
        <w:tab/>
      </w:r>
      <w:r>
        <w:tab/>
        <w:t>(* rising edge start fb execution *)</w:t>
      </w:r>
    </w:p>
    <w:p w14:paraId="7CB10F99" w14:textId="77777777" w:rsidR="00CC44AF" w:rsidRDefault="00CC44AF" w:rsidP="00CC44AF">
      <w:r>
        <w:tab/>
      </w:r>
      <w:proofErr w:type="spellStart"/>
      <w:r>
        <w:t>tAdsTimeOut</w:t>
      </w:r>
      <w:proofErr w:type="spellEnd"/>
      <w:r>
        <w:tab/>
      </w:r>
      <w:r>
        <w:tab/>
      </w:r>
      <w:r>
        <w:tab/>
        <w:t>: TIME;</w:t>
      </w:r>
      <w:r>
        <w:tab/>
      </w:r>
      <w:r>
        <w:tab/>
      </w:r>
      <w:r>
        <w:tab/>
        <w:t>(* ads timeout *)</w:t>
      </w:r>
    </w:p>
    <w:p w14:paraId="2FB06CD9" w14:textId="77777777" w:rsidR="00CC44AF" w:rsidRDefault="00CC44AF" w:rsidP="00CC44AF">
      <w:r>
        <w:tab/>
      </w:r>
      <w:proofErr w:type="spellStart"/>
      <w:r>
        <w:t>bLogActive</w:t>
      </w:r>
      <w:proofErr w:type="spellEnd"/>
      <w:r>
        <w:tab/>
      </w:r>
      <w:r>
        <w:tab/>
      </w:r>
      <w:r>
        <w:tab/>
        <w:t>:</w:t>
      </w:r>
      <w:r>
        <w:tab/>
      </w:r>
      <w:r>
        <w:tab/>
      </w:r>
      <w:r>
        <w:tab/>
      </w:r>
      <w:proofErr w:type="gramStart"/>
      <w:r>
        <w:t>BOOL:=</w:t>
      </w:r>
      <w:proofErr w:type="gramEnd"/>
      <w:r>
        <w:t>FALSE;</w:t>
      </w:r>
    </w:p>
    <w:p w14:paraId="1E4C9BDF" w14:textId="77777777" w:rsidR="00CC44AF" w:rsidRDefault="00CC44AF" w:rsidP="00CC44AF">
      <w:r>
        <w:t>END_VAR</w:t>
      </w:r>
    </w:p>
    <w:p w14:paraId="7C048815" w14:textId="77777777" w:rsidR="00CC44AF" w:rsidRDefault="00CC44AF" w:rsidP="00CC44AF">
      <w:r>
        <w:t>VAR_OUTPUT</w:t>
      </w:r>
    </w:p>
    <w:p w14:paraId="54E5982C" w14:textId="77777777" w:rsidR="00CC44AF" w:rsidRDefault="00CC44AF" w:rsidP="00CC44AF">
      <w:r>
        <w:tab/>
      </w:r>
      <w:proofErr w:type="spellStart"/>
      <w:r>
        <w:t>bBusy</w:t>
      </w:r>
      <w:proofErr w:type="spellEnd"/>
      <w:r>
        <w:tab/>
      </w:r>
      <w:r>
        <w:tab/>
      </w:r>
      <w:r>
        <w:tab/>
      </w:r>
      <w:proofErr w:type="gramStart"/>
      <w:r>
        <w:tab/>
        <w:t>:BOOL</w:t>
      </w:r>
      <w:proofErr w:type="gramEnd"/>
      <w:r>
        <w:t>;</w:t>
      </w:r>
    </w:p>
    <w:p w14:paraId="070BA448" w14:textId="77777777" w:rsidR="00CC44AF" w:rsidRDefault="00CC44AF" w:rsidP="00CC44AF">
      <w:r>
        <w:tab/>
      </w:r>
      <w:proofErr w:type="spellStart"/>
      <w:r>
        <w:t>bError</w:t>
      </w:r>
      <w:proofErr w:type="spellEnd"/>
      <w:r>
        <w:tab/>
      </w:r>
      <w:r>
        <w:tab/>
      </w:r>
      <w:r>
        <w:tab/>
      </w:r>
      <w:proofErr w:type="gramStart"/>
      <w:r>
        <w:tab/>
        <w:t>:BOOL</w:t>
      </w:r>
      <w:proofErr w:type="gramEnd"/>
      <w:r>
        <w:t>;</w:t>
      </w:r>
    </w:p>
    <w:p w14:paraId="64AA1EE4" w14:textId="77777777" w:rsidR="00CC44AF" w:rsidRDefault="00CC44AF" w:rsidP="00CC44AF">
      <w:r>
        <w:tab/>
      </w:r>
      <w:proofErr w:type="spellStart"/>
      <w:r>
        <w:t>nErrId</w:t>
      </w:r>
      <w:proofErr w:type="spellEnd"/>
      <w:r>
        <w:tab/>
      </w:r>
      <w:r>
        <w:tab/>
      </w:r>
      <w:r>
        <w:tab/>
      </w:r>
      <w:proofErr w:type="gramStart"/>
      <w:r>
        <w:tab/>
        <w:t>:UDINT</w:t>
      </w:r>
      <w:proofErr w:type="gramEnd"/>
      <w:r>
        <w:t>;</w:t>
      </w:r>
    </w:p>
    <w:p w14:paraId="6D700EA1" w14:textId="77777777" w:rsidR="00CC44AF" w:rsidRDefault="00CC44AF" w:rsidP="00CC44AF">
      <w:r>
        <w:t>END_VAR</w:t>
      </w:r>
    </w:p>
    <w:p w14:paraId="7EEE35B7" w14:textId="77777777" w:rsidR="00CC44AF" w:rsidRDefault="00CC44AF" w:rsidP="00CC44AF">
      <w:r>
        <w:t>VAR</w:t>
      </w:r>
    </w:p>
    <w:p w14:paraId="138F97CF" w14:textId="77777777" w:rsidR="00CC44AF" w:rsidRDefault="00CC44AF" w:rsidP="00CC44AF"/>
    <w:p w14:paraId="06BF8A17" w14:textId="77777777" w:rsidR="00CC44AF" w:rsidRDefault="00CC44AF" w:rsidP="00CC44AF">
      <w:r>
        <w:tab/>
      </w:r>
      <w:proofErr w:type="spellStart"/>
      <w:r>
        <w:t>fbFileOpen</w:t>
      </w:r>
      <w:proofErr w:type="spellEnd"/>
      <w:r>
        <w:tab/>
      </w:r>
      <w:r>
        <w:tab/>
      </w:r>
      <w:proofErr w:type="gramStart"/>
      <w:r>
        <w:tab/>
        <w:t>:</w:t>
      </w:r>
      <w:proofErr w:type="spellStart"/>
      <w:r>
        <w:t>FB</w:t>
      </w:r>
      <w:proofErr w:type="gramEnd"/>
      <w:r>
        <w:t>_FileOpen</w:t>
      </w:r>
      <w:proofErr w:type="spellEnd"/>
      <w:r>
        <w:t>;</w:t>
      </w:r>
    </w:p>
    <w:p w14:paraId="7D213612" w14:textId="77777777" w:rsidR="00CC44AF" w:rsidRDefault="00CC44AF" w:rsidP="00CC44AF">
      <w:r>
        <w:tab/>
      </w:r>
      <w:proofErr w:type="spellStart"/>
      <w:r>
        <w:t>fbFileClose</w:t>
      </w:r>
      <w:proofErr w:type="spellEnd"/>
      <w:r>
        <w:tab/>
      </w:r>
      <w:r>
        <w:tab/>
      </w:r>
      <w:proofErr w:type="gramStart"/>
      <w:r>
        <w:tab/>
        <w:t>:</w:t>
      </w:r>
      <w:proofErr w:type="spellStart"/>
      <w:r>
        <w:t>FB</w:t>
      </w:r>
      <w:proofErr w:type="gramEnd"/>
      <w:r>
        <w:t>_FileClose</w:t>
      </w:r>
      <w:proofErr w:type="spellEnd"/>
      <w:r>
        <w:t>;</w:t>
      </w:r>
    </w:p>
    <w:p w14:paraId="7E2446B3" w14:textId="77777777" w:rsidR="00CC44AF" w:rsidRDefault="00CC44AF" w:rsidP="00CC44AF">
      <w:r>
        <w:tab/>
      </w:r>
      <w:proofErr w:type="spellStart"/>
      <w:r>
        <w:t>fbFileRead</w:t>
      </w:r>
      <w:proofErr w:type="spellEnd"/>
      <w:r>
        <w:tab/>
      </w:r>
      <w:r>
        <w:tab/>
      </w:r>
      <w:proofErr w:type="gramStart"/>
      <w:r>
        <w:tab/>
        <w:t>:</w:t>
      </w:r>
      <w:proofErr w:type="spellStart"/>
      <w:r>
        <w:t>FB</w:t>
      </w:r>
      <w:proofErr w:type="gramEnd"/>
      <w:r>
        <w:t>_FileRead</w:t>
      </w:r>
      <w:proofErr w:type="spellEnd"/>
      <w:r>
        <w:t>;</w:t>
      </w:r>
    </w:p>
    <w:p w14:paraId="50B92C19" w14:textId="77777777" w:rsidR="00CC44AF" w:rsidRDefault="00CC44AF" w:rsidP="00CC44AF">
      <w:r>
        <w:tab/>
      </w:r>
      <w:proofErr w:type="spellStart"/>
      <w:r>
        <w:t>fbFileWrite</w:t>
      </w:r>
      <w:proofErr w:type="spellEnd"/>
      <w:r>
        <w:tab/>
      </w:r>
      <w:r>
        <w:tab/>
      </w:r>
      <w:proofErr w:type="gramStart"/>
      <w:r>
        <w:tab/>
        <w:t>:</w:t>
      </w:r>
      <w:proofErr w:type="spellStart"/>
      <w:r>
        <w:t>FB</w:t>
      </w:r>
      <w:proofErr w:type="gramEnd"/>
      <w:r>
        <w:t>_FileWrite</w:t>
      </w:r>
      <w:proofErr w:type="spellEnd"/>
      <w:r>
        <w:t>;</w:t>
      </w:r>
    </w:p>
    <w:p w14:paraId="6ADDAAA6" w14:textId="77777777" w:rsidR="00CC44AF" w:rsidRDefault="00CC44AF" w:rsidP="00CC44AF"/>
    <w:p w14:paraId="54E88DE7" w14:textId="77777777" w:rsidR="00CC44AF" w:rsidRDefault="00CC44AF" w:rsidP="00CC44AF">
      <w:r>
        <w:tab/>
      </w:r>
      <w:proofErr w:type="spellStart"/>
      <w:r>
        <w:t>hSrcFile</w:t>
      </w:r>
      <w:proofErr w:type="spellEnd"/>
      <w:r>
        <w:tab/>
      </w:r>
      <w:r>
        <w:tab/>
      </w:r>
      <w:proofErr w:type="gramStart"/>
      <w:r>
        <w:tab/>
        <w:t>:UINT</w:t>
      </w:r>
      <w:proofErr w:type="gramEnd"/>
      <w:r>
        <w:tab/>
        <w:t>:= 0;(* file handle of the source file *)</w:t>
      </w:r>
    </w:p>
    <w:p w14:paraId="7898AA76" w14:textId="77777777" w:rsidR="00CC44AF" w:rsidRDefault="00CC44AF" w:rsidP="00CC44AF">
      <w:r>
        <w:tab/>
      </w:r>
      <w:proofErr w:type="spellStart"/>
      <w:r>
        <w:t>hDestFile</w:t>
      </w:r>
      <w:proofErr w:type="spellEnd"/>
      <w:r>
        <w:tab/>
      </w:r>
      <w:r>
        <w:tab/>
      </w:r>
      <w:proofErr w:type="gramStart"/>
      <w:r>
        <w:tab/>
        <w:t>:UINT</w:t>
      </w:r>
      <w:proofErr w:type="gramEnd"/>
      <w:r>
        <w:tab/>
        <w:t>:= 0;(* file handle of the destination file *)</w:t>
      </w:r>
    </w:p>
    <w:p w14:paraId="13D05F04" w14:textId="77777777" w:rsidR="00CC44AF" w:rsidRDefault="00CC44AF" w:rsidP="00CC44AF"/>
    <w:p w14:paraId="3BD9D087" w14:textId="77777777" w:rsidR="00CC44AF" w:rsidRDefault="00CC44AF" w:rsidP="00CC44AF">
      <w:r>
        <w:tab/>
        <w:t>Step</w:t>
      </w:r>
      <w:r>
        <w:tab/>
      </w:r>
      <w:r>
        <w:tab/>
      </w:r>
      <w:r>
        <w:tab/>
      </w:r>
      <w:proofErr w:type="gramStart"/>
      <w:r>
        <w:tab/>
        <w:t>:DWORD</w:t>
      </w:r>
      <w:proofErr w:type="gramEnd"/>
      <w:r>
        <w:t>;</w:t>
      </w:r>
    </w:p>
    <w:p w14:paraId="2E21AE19" w14:textId="77777777" w:rsidR="00CC44AF" w:rsidRDefault="00CC44AF" w:rsidP="00CC44AF">
      <w:r>
        <w:tab/>
      </w:r>
      <w:proofErr w:type="spellStart"/>
      <w:r>
        <w:t>RisingEdge</w:t>
      </w:r>
      <w:proofErr w:type="spellEnd"/>
      <w:r>
        <w:tab/>
      </w:r>
      <w:r>
        <w:tab/>
      </w:r>
      <w:proofErr w:type="gramStart"/>
      <w:r>
        <w:tab/>
        <w:t>:R</w:t>
      </w:r>
      <w:proofErr w:type="gramEnd"/>
      <w:r>
        <w:t>_TRIG;</w:t>
      </w:r>
    </w:p>
    <w:p w14:paraId="5D20D3DD" w14:textId="77777777" w:rsidR="00CC44AF" w:rsidRDefault="00CC44AF" w:rsidP="00CC44AF"/>
    <w:p w14:paraId="4F6CBCDF" w14:textId="77777777" w:rsidR="00CC44AF" w:rsidRDefault="00CC44AF" w:rsidP="00CC44AF">
      <w:r>
        <w:tab/>
      </w:r>
      <w:proofErr w:type="spellStart"/>
      <w:r>
        <w:t>buffRead</w:t>
      </w:r>
      <w:proofErr w:type="spellEnd"/>
      <w:r>
        <w:tab/>
      </w:r>
      <w:r>
        <w:tab/>
      </w:r>
      <w:proofErr w:type="gramStart"/>
      <w:r>
        <w:tab/>
        <w:t>:ARRAY</w:t>
      </w:r>
      <w:proofErr w:type="gramEnd"/>
      <w:r>
        <w:t>[1..30000] OF BYTE;(* buffer *)</w:t>
      </w:r>
    </w:p>
    <w:p w14:paraId="19968CF5" w14:textId="77777777" w:rsidR="00CC44AF" w:rsidRDefault="00CC44AF" w:rsidP="00CC44AF">
      <w:r>
        <w:tab/>
      </w:r>
      <w:proofErr w:type="spellStart"/>
      <w:r>
        <w:t>cbReadLength</w:t>
      </w:r>
      <w:proofErr w:type="spellEnd"/>
      <w:r>
        <w:tab/>
      </w:r>
      <w:proofErr w:type="gramStart"/>
      <w:r>
        <w:tab/>
        <w:t>:UDINT</w:t>
      </w:r>
      <w:proofErr w:type="gramEnd"/>
      <w:r>
        <w:t>:=0;</w:t>
      </w:r>
    </w:p>
    <w:p w14:paraId="3FAA5398" w14:textId="77777777" w:rsidR="00CC44AF" w:rsidRDefault="00CC44AF" w:rsidP="00CC44AF">
      <w:r>
        <w:tab/>
      </w:r>
      <w:proofErr w:type="spellStart"/>
      <w:r>
        <w:t>cbWriteActLength</w:t>
      </w:r>
      <w:proofErr w:type="spellEnd"/>
      <w:r>
        <w:t>:</w:t>
      </w:r>
      <w:r>
        <w:tab/>
      </w:r>
      <w:proofErr w:type="gramStart"/>
      <w:r>
        <w:t>UDINT:=</w:t>
      </w:r>
      <w:proofErr w:type="gramEnd"/>
      <w:r>
        <w:t>0;</w:t>
      </w:r>
    </w:p>
    <w:p w14:paraId="0455B7BA" w14:textId="77777777" w:rsidR="00CC44AF" w:rsidRDefault="00CC44AF" w:rsidP="00CC44AF">
      <w:r>
        <w:tab/>
      </w:r>
      <w:proofErr w:type="spellStart"/>
      <w:r>
        <w:t>cnRWCounter</w:t>
      </w:r>
      <w:proofErr w:type="spellEnd"/>
      <w:r>
        <w:t>:</w:t>
      </w:r>
      <w:r>
        <w:tab/>
      </w:r>
      <w:r>
        <w:tab/>
      </w:r>
      <w:proofErr w:type="gramStart"/>
      <w:r>
        <w:t>UDINT:=</w:t>
      </w:r>
      <w:proofErr w:type="gramEnd"/>
      <w:r>
        <w:t>0;</w:t>
      </w:r>
    </w:p>
    <w:p w14:paraId="67761550" w14:textId="77777777" w:rsidR="00CC44AF" w:rsidRDefault="00CC44AF" w:rsidP="00CC44AF"/>
    <w:p w14:paraId="381C877D" w14:textId="77777777" w:rsidR="00CC44AF" w:rsidRDefault="00CC44AF" w:rsidP="00CC44AF">
      <w:r>
        <w:tab/>
      </w:r>
      <w:proofErr w:type="spellStart"/>
      <w:r>
        <w:t>OnceMore</w:t>
      </w:r>
      <w:proofErr w:type="spellEnd"/>
      <w:r>
        <w:t>:</w:t>
      </w:r>
      <w:r>
        <w:tab/>
      </w:r>
      <w:r>
        <w:tab/>
      </w:r>
      <w:proofErr w:type="gramStart"/>
      <w:r>
        <w:t>BOOL;</w:t>
      </w:r>
      <w:proofErr w:type="gramEnd"/>
    </w:p>
    <w:p w14:paraId="39868FB1" w14:textId="77777777" w:rsidR="00CC44AF" w:rsidRDefault="00CC44AF" w:rsidP="00CC44AF">
      <w:r>
        <w:tab/>
      </w:r>
      <w:proofErr w:type="spellStart"/>
      <w:r>
        <w:t>cnRetryCounter</w:t>
      </w:r>
      <w:proofErr w:type="spellEnd"/>
      <w:r>
        <w:t>:</w:t>
      </w:r>
      <w:r>
        <w:tab/>
      </w:r>
      <w:proofErr w:type="gramStart"/>
      <w:r>
        <w:t>UDINT;</w:t>
      </w:r>
      <w:proofErr w:type="gramEnd"/>
    </w:p>
    <w:p w14:paraId="7A434580" w14:textId="77777777" w:rsidR="00CC44AF" w:rsidRDefault="00CC44AF" w:rsidP="00CC44AF">
      <w:r>
        <w:t>END_VAR</w:t>
      </w:r>
    </w:p>
    <w:p w14:paraId="01CE354B" w14:textId="77777777" w:rsidR="00CC44AF" w:rsidRDefault="00CC44AF" w:rsidP="00CC44AF">
      <w:r>
        <w:t>VAR CONSTANT</w:t>
      </w:r>
    </w:p>
    <w:p w14:paraId="5EDF200A" w14:textId="77777777" w:rsidR="00CC44AF" w:rsidRDefault="00CC44AF" w:rsidP="00CC44AF">
      <w:r>
        <w:tab/>
      </w:r>
      <w:proofErr w:type="spellStart"/>
      <w:r>
        <w:t>FileIsEmpty</w:t>
      </w:r>
      <w:proofErr w:type="spellEnd"/>
      <w:r>
        <w:t>:</w:t>
      </w:r>
      <w:r>
        <w:tab/>
      </w:r>
      <w:r>
        <w:tab/>
      </w:r>
      <w:proofErr w:type="gramStart"/>
      <w:r>
        <w:t>INT:=</w:t>
      </w:r>
      <w:proofErr w:type="gramEnd"/>
      <w:r>
        <w:t>16#1234;</w:t>
      </w:r>
    </w:p>
    <w:p w14:paraId="30DCF667" w14:textId="77777777" w:rsidR="00CC44AF" w:rsidRDefault="00CC44AF" w:rsidP="00CC44AF">
      <w:r>
        <w:t>END_VAR</w:t>
      </w:r>
    </w:p>
    <w:p w14:paraId="27E5A4F0" w14:textId="77777777" w:rsidR="00CC44AF" w:rsidRDefault="00CC44AF" w:rsidP="00CC44AF">
      <w:pPr>
        <w:ind w:firstLineChars="0" w:firstLine="0"/>
      </w:pPr>
    </w:p>
    <w:p w14:paraId="2FF544A9" w14:textId="77777777" w:rsidR="00CC44AF" w:rsidRDefault="00CC44AF" w:rsidP="00CC44AF">
      <w:proofErr w:type="spellStart"/>
      <w:proofErr w:type="gramStart"/>
      <w:r>
        <w:t>RisingEdge</w:t>
      </w:r>
      <w:proofErr w:type="spellEnd"/>
      <w:r>
        <w:t>(</w:t>
      </w:r>
      <w:proofErr w:type="gramEnd"/>
      <w:r>
        <w:t>CLK:=</w:t>
      </w:r>
      <w:proofErr w:type="spellStart"/>
      <w:r>
        <w:t>bExecute</w:t>
      </w:r>
      <w:proofErr w:type="spellEnd"/>
      <w:r>
        <w:t>);</w:t>
      </w:r>
    </w:p>
    <w:p w14:paraId="6F57C715" w14:textId="77777777" w:rsidR="00CC44AF" w:rsidRDefault="00CC44AF" w:rsidP="00CC44AF">
      <w:r>
        <w:t xml:space="preserve">IF </w:t>
      </w:r>
      <w:proofErr w:type="spellStart"/>
      <w:r>
        <w:t>RisingEdge.Q</w:t>
      </w:r>
      <w:proofErr w:type="spellEnd"/>
      <w:r>
        <w:t xml:space="preserve"> THEN</w:t>
      </w:r>
    </w:p>
    <w:p w14:paraId="157D599B" w14:textId="77777777" w:rsidR="00CC44AF" w:rsidRDefault="00CC44AF" w:rsidP="00CC44AF">
      <w:r>
        <w:lastRenderedPageBreak/>
        <w:tab/>
        <w:t xml:space="preserve">IF NOT </w:t>
      </w:r>
      <w:proofErr w:type="spellStart"/>
      <w:r>
        <w:t>bBusy</w:t>
      </w:r>
      <w:proofErr w:type="spellEnd"/>
      <w:r>
        <w:t xml:space="preserve"> THEN</w:t>
      </w:r>
    </w:p>
    <w:p w14:paraId="04E35538" w14:textId="77777777" w:rsidR="00CC44AF" w:rsidRDefault="00CC44AF" w:rsidP="00CC44AF">
      <w:r>
        <w:tab/>
      </w:r>
      <w:r>
        <w:tab/>
      </w:r>
      <w:proofErr w:type="spellStart"/>
      <w:proofErr w:type="gramStart"/>
      <w:r>
        <w:t>bBusy</w:t>
      </w:r>
      <w:proofErr w:type="spellEnd"/>
      <w:r>
        <w:t xml:space="preserve"> :</w:t>
      </w:r>
      <w:proofErr w:type="gramEnd"/>
      <w:r>
        <w:t>= TRUE;</w:t>
      </w:r>
    </w:p>
    <w:p w14:paraId="20490AE1" w14:textId="77777777" w:rsidR="00CC44AF" w:rsidRDefault="00CC44AF" w:rsidP="00CC44AF">
      <w:r>
        <w:tab/>
      </w:r>
      <w:r>
        <w:tab/>
      </w:r>
      <w:proofErr w:type="spellStart"/>
      <w:proofErr w:type="gramStart"/>
      <w:r>
        <w:t>bError</w:t>
      </w:r>
      <w:proofErr w:type="spellEnd"/>
      <w:r>
        <w:t>:=</w:t>
      </w:r>
      <w:proofErr w:type="gramEnd"/>
      <w:r>
        <w:t xml:space="preserve"> FALSE;</w:t>
      </w:r>
    </w:p>
    <w:p w14:paraId="2D3322CB" w14:textId="77777777" w:rsidR="00CC44AF" w:rsidRDefault="00CC44AF" w:rsidP="00CC44AF">
      <w:r>
        <w:tab/>
      </w:r>
      <w:r>
        <w:tab/>
      </w:r>
      <w:proofErr w:type="spellStart"/>
      <w:proofErr w:type="gramStart"/>
      <w:r>
        <w:t>nErrId</w:t>
      </w:r>
      <w:proofErr w:type="spellEnd"/>
      <w:r>
        <w:t>:=</w:t>
      </w:r>
      <w:proofErr w:type="gramEnd"/>
      <w:r>
        <w:t>0;</w:t>
      </w:r>
    </w:p>
    <w:p w14:paraId="1DCAA369" w14:textId="77777777" w:rsidR="00CC44AF" w:rsidRDefault="00CC44AF" w:rsidP="00CC44AF">
      <w:r>
        <w:tab/>
      </w:r>
      <w:r>
        <w:tab/>
      </w:r>
      <w:proofErr w:type="gramStart"/>
      <w:r>
        <w:t>Step :</w:t>
      </w:r>
      <w:proofErr w:type="gramEnd"/>
      <w:r>
        <w:t>= 1;</w:t>
      </w:r>
    </w:p>
    <w:p w14:paraId="01EBA893" w14:textId="77777777" w:rsidR="00CC44AF" w:rsidRDefault="00CC44AF" w:rsidP="00CC44AF">
      <w:r>
        <w:tab/>
      </w:r>
      <w:r>
        <w:tab/>
      </w:r>
      <w:proofErr w:type="spellStart"/>
      <w:proofErr w:type="gramStart"/>
      <w:r>
        <w:t>cbReadLength</w:t>
      </w:r>
      <w:proofErr w:type="spellEnd"/>
      <w:r>
        <w:t>:=</w:t>
      </w:r>
      <w:proofErr w:type="gramEnd"/>
      <w:r>
        <w:t>0;</w:t>
      </w:r>
    </w:p>
    <w:p w14:paraId="48AEB012" w14:textId="77777777" w:rsidR="00CC44AF" w:rsidRDefault="00CC44AF" w:rsidP="00CC44AF">
      <w:r>
        <w:tab/>
      </w:r>
      <w:r>
        <w:tab/>
      </w:r>
      <w:proofErr w:type="spellStart"/>
      <w:proofErr w:type="gramStart"/>
      <w:r>
        <w:t>hSrcFile</w:t>
      </w:r>
      <w:proofErr w:type="spellEnd"/>
      <w:r>
        <w:t>:=</w:t>
      </w:r>
      <w:proofErr w:type="gramEnd"/>
      <w:r>
        <w:t>0;</w:t>
      </w:r>
    </w:p>
    <w:p w14:paraId="70A583DF" w14:textId="77777777" w:rsidR="00CC44AF" w:rsidRDefault="00CC44AF" w:rsidP="00CC44AF">
      <w:r>
        <w:tab/>
      </w:r>
      <w:r>
        <w:tab/>
      </w:r>
      <w:proofErr w:type="spellStart"/>
      <w:proofErr w:type="gramStart"/>
      <w:r>
        <w:t>hDestFile</w:t>
      </w:r>
      <w:proofErr w:type="spellEnd"/>
      <w:r>
        <w:t>:=</w:t>
      </w:r>
      <w:proofErr w:type="gramEnd"/>
      <w:r>
        <w:t>0;</w:t>
      </w:r>
    </w:p>
    <w:p w14:paraId="18C0F0FC" w14:textId="77777777" w:rsidR="00CC44AF" w:rsidRDefault="00CC44AF" w:rsidP="00CC44AF">
      <w:r>
        <w:tab/>
      </w:r>
      <w:r>
        <w:tab/>
      </w:r>
      <w:proofErr w:type="spellStart"/>
      <w:proofErr w:type="gramStart"/>
      <w:r>
        <w:t>cnRWCounter</w:t>
      </w:r>
      <w:proofErr w:type="spellEnd"/>
      <w:r>
        <w:t>:=</w:t>
      </w:r>
      <w:proofErr w:type="gramEnd"/>
      <w:r>
        <w:t>0;</w:t>
      </w:r>
    </w:p>
    <w:p w14:paraId="3CE9A779" w14:textId="77777777" w:rsidR="00CC44AF" w:rsidRDefault="00CC44AF" w:rsidP="00CC44AF">
      <w:r>
        <w:tab/>
      </w:r>
      <w:r>
        <w:tab/>
      </w:r>
      <w:proofErr w:type="spellStart"/>
      <w:proofErr w:type="gramStart"/>
      <w:r>
        <w:t>cnRetryCounter</w:t>
      </w:r>
      <w:proofErr w:type="spellEnd"/>
      <w:r>
        <w:t>:=</w:t>
      </w:r>
      <w:proofErr w:type="gramEnd"/>
      <w:r>
        <w:t>0;</w:t>
      </w:r>
    </w:p>
    <w:p w14:paraId="6ACAA213" w14:textId="77777777" w:rsidR="00CC44AF" w:rsidRDefault="00CC44AF" w:rsidP="00CC44AF">
      <w:r>
        <w:tab/>
        <w:t>END_IF</w:t>
      </w:r>
    </w:p>
    <w:p w14:paraId="7AB899ED" w14:textId="77777777" w:rsidR="00CC44AF" w:rsidRDefault="00CC44AF" w:rsidP="00CC44AF">
      <w:r>
        <w:t>END_IF</w:t>
      </w:r>
    </w:p>
    <w:p w14:paraId="16F61003" w14:textId="77777777" w:rsidR="00CC44AF" w:rsidRDefault="00CC44AF" w:rsidP="00CC44AF">
      <w:pPr>
        <w:ind w:firstLineChars="0" w:firstLine="0"/>
      </w:pPr>
    </w:p>
    <w:p w14:paraId="78D100C1" w14:textId="77777777" w:rsidR="00CC44AF" w:rsidRDefault="00CC44AF" w:rsidP="00CC44AF">
      <w:r>
        <w:t>CASE Step OF</w:t>
      </w:r>
    </w:p>
    <w:p w14:paraId="0516D8C3" w14:textId="77777777" w:rsidR="00CC44AF" w:rsidRDefault="00CC44AF" w:rsidP="00CC44AF">
      <w:r>
        <w:tab/>
        <w:t>0:</w:t>
      </w:r>
      <w:r>
        <w:tab/>
        <w:t>(* do nothing *)</w:t>
      </w:r>
    </w:p>
    <w:p w14:paraId="58867300" w14:textId="77777777" w:rsidR="00CC44AF" w:rsidRDefault="00CC44AF" w:rsidP="00CC44AF">
      <w:r>
        <w:tab/>
      </w:r>
      <w:r>
        <w:tab/>
        <w:t>;</w:t>
      </w:r>
    </w:p>
    <w:p w14:paraId="38F6AFC0" w14:textId="77777777" w:rsidR="00CC44AF" w:rsidRDefault="00CC44AF" w:rsidP="00CC44AF"/>
    <w:p w14:paraId="6AC1300A" w14:textId="77777777" w:rsidR="00CC44AF" w:rsidRDefault="00CC44AF" w:rsidP="00CC44AF">
      <w:r>
        <w:tab/>
        <w:t>1:</w:t>
      </w:r>
      <w:r>
        <w:tab/>
        <w:t xml:space="preserve">(* </w:t>
      </w:r>
      <w:proofErr w:type="gramStart"/>
      <w:r>
        <w:t>open source</w:t>
      </w:r>
      <w:proofErr w:type="gramEnd"/>
      <w:r>
        <w:t xml:space="preserve"> file *)</w:t>
      </w:r>
    </w:p>
    <w:p w14:paraId="105CE0ED" w14:textId="77777777" w:rsidR="00CC44AF" w:rsidRDefault="00CC44AF" w:rsidP="00CC44AF">
      <w:r>
        <w:tab/>
      </w:r>
      <w:r>
        <w:tab/>
      </w:r>
      <w:proofErr w:type="spellStart"/>
      <w:proofErr w:type="gramStart"/>
      <w:r>
        <w:t>OnceMore</w:t>
      </w:r>
      <w:proofErr w:type="spellEnd"/>
      <w:r>
        <w:t>:=</w:t>
      </w:r>
      <w:proofErr w:type="gramEnd"/>
      <w:r>
        <w:t>FALSE;</w:t>
      </w:r>
    </w:p>
    <w:p w14:paraId="562DB026" w14:textId="77777777" w:rsidR="00CC44AF" w:rsidRDefault="00CC44AF" w:rsidP="00CC44AF">
      <w:r>
        <w:tab/>
      </w:r>
      <w:r>
        <w:tab/>
      </w:r>
      <w:proofErr w:type="spellStart"/>
      <w:proofErr w:type="gramStart"/>
      <w:r>
        <w:t>cnRWCounter</w:t>
      </w:r>
      <w:proofErr w:type="spellEnd"/>
      <w:r>
        <w:t>:=</w:t>
      </w:r>
      <w:proofErr w:type="gramEnd"/>
      <w:r>
        <w:t>0;</w:t>
      </w:r>
    </w:p>
    <w:p w14:paraId="31CB89A8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fbFileOpen</w:t>
      </w:r>
      <w:proofErr w:type="spellEnd"/>
      <w:r>
        <w:t xml:space="preserve">(  </w:t>
      </w:r>
      <w:proofErr w:type="spellStart"/>
      <w:proofErr w:type="gramEnd"/>
      <w:r>
        <w:t>bExecute</w:t>
      </w:r>
      <w:proofErr w:type="spellEnd"/>
      <w:r>
        <w:t xml:space="preserve"> := FALSE  );</w:t>
      </w:r>
    </w:p>
    <w:p w14:paraId="686CC26D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fbFileOpen</w:t>
      </w:r>
      <w:proofErr w:type="spellEnd"/>
      <w:r>
        <w:t xml:space="preserve">( </w:t>
      </w:r>
      <w:r>
        <w:tab/>
      </w:r>
      <w:proofErr w:type="spellStart"/>
      <w:proofErr w:type="gramEnd"/>
      <w:r>
        <w:t>sNetId</w:t>
      </w:r>
      <w:proofErr w:type="spellEnd"/>
      <w:r>
        <w:t xml:space="preserve"> := </w:t>
      </w:r>
      <w:proofErr w:type="spellStart"/>
      <w:r>
        <w:t>srcNetId</w:t>
      </w:r>
      <w:proofErr w:type="spellEnd"/>
      <w:r>
        <w:t>,</w:t>
      </w:r>
    </w:p>
    <w:p w14:paraId="2F6BCBFB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sPathName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srcFileName</w:t>
      </w:r>
      <w:proofErr w:type="spellEnd"/>
      <w:r>
        <w:t>,</w:t>
      </w:r>
    </w:p>
    <w:p w14:paraId="557D23BD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nMode</w:t>
      </w:r>
      <w:proofErr w:type="spellEnd"/>
      <w:r>
        <w:t xml:space="preserve"> :</w:t>
      </w:r>
      <w:proofErr w:type="gramEnd"/>
      <w:r>
        <w:t>= FOPEN_MODEREAD OR FOPEN_MODEBINARY,</w:t>
      </w:r>
    </w:p>
    <w:p w14:paraId="3CD0F568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ePath</w:t>
      </w:r>
      <w:proofErr w:type="spellEnd"/>
      <w:r>
        <w:t xml:space="preserve"> :</w:t>
      </w:r>
      <w:proofErr w:type="gramEnd"/>
      <w:r>
        <w:t>= PATH_GENERIC,</w:t>
      </w:r>
    </w:p>
    <w:p w14:paraId="37637844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tTimeout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tAdsTimeout</w:t>
      </w:r>
      <w:proofErr w:type="spellEnd"/>
      <w:r>
        <w:t>,</w:t>
      </w:r>
    </w:p>
    <w:p w14:paraId="7E09883D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bExecute</w:t>
      </w:r>
      <w:proofErr w:type="spellEnd"/>
      <w:r>
        <w:t xml:space="preserve"> :</w:t>
      </w:r>
      <w:proofErr w:type="gramEnd"/>
      <w:r>
        <w:t>= TRUE );</w:t>
      </w:r>
    </w:p>
    <w:p w14:paraId="4EBC8D90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:='open source </w:t>
      </w:r>
      <w:proofErr w:type="spellStart"/>
      <w:r>
        <w:t>file,step</w:t>
      </w:r>
      <w:proofErr w:type="spellEnd"/>
      <w:r>
        <w:t xml:space="preserve"> %d' , </w:t>
      </w:r>
      <w:proofErr w:type="spellStart"/>
      <w:r>
        <w:t>dintArg</w:t>
      </w:r>
      <w:proofErr w:type="spellEnd"/>
      <w:r>
        <w:t xml:space="preserve"> := Step);END_IF</w:t>
      </w:r>
    </w:p>
    <w:p w14:paraId="328F9B77" w14:textId="77777777" w:rsidR="00CC44AF" w:rsidRDefault="00CC44AF" w:rsidP="00CC44AF">
      <w:r>
        <w:tab/>
      </w:r>
      <w:r>
        <w:tab/>
      </w:r>
      <w:proofErr w:type="gramStart"/>
      <w:r>
        <w:t>Step :</w:t>
      </w:r>
      <w:proofErr w:type="gramEnd"/>
      <w:r>
        <w:t>= Step + 1;</w:t>
      </w:r>
    </w:p>
    <w:p w14:paraId="4A4BE904" w14:textId="77777777" w:rsidR="00CC44AF" w:rsidRDefault="00CC44AF" w:rsidP="00CC44AF"/>
    <w:p w14:paraId="5D370E8D" w14:textId="77777777" w:rsidR="00CC44AF" w:rsidRDefault="00CC44AF" w:rsidP="00CC44AF">
      <w:r>
        <w:tab/>
        <w:t>2:</w:t>
      </w:r>
    </w:p>
    <w:p w14:paraId="243617BB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fbFileOpen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 xml:space="preserve"> := FALSE );</w:t>
      </w:r>
    </w:p>
    <w:p w14:paraId="4A3938F9" w14:textId="77777777" w:rsidR="00CC44AF" w:rsidRDefault="00CC44AF" w:rsidP="00CC44AF">
      <w:r>
        <w:tab/>
      </w:r>
      <w:r>
        <w:tab/>
        <w:t xml:space="preserve">IF </w:t>
      </w:r>
      <w:proofErr w:type="gramStart"/>
      <w:r>
        <w:t>( NOT</w:t>
      </w:r>
      <w:proofErr w:type="gramEnd"/>
      <w:r>
        <w:t xml:space="preserve"> </w:t>
      </w:r>
      <w:proofErr w:type="spellStart"/>
      <w:r>
        <w:t>fbFileOpen.bBusy</w:t>
      </w:r>
      <w:proofErr w:type="spellEnd"/>
      <w:r>
        <w:t xml:space="preserve"> ) THEN</w:t>
      </w:r>
    </w:p>
    <w:p w14:paraId="104B92B5" w14:textId="77777777" w:rsidR="00CC44AF" w:rsidRDefault="00CC44AF" w:rsidP="00CC44AF">
      <w:r>
        <w:tab/>
      </w:r>
      <w:r>
        <w:tab/>
      </w:r>
      <w:r>
        <w:tab/>
        <w:t xml:space="preserve">IF </w:t>
      </w:r>
      <w:proofErr w:type="gramStart"/>
      <w:r>
        <w:t xml:space="preserve">( </w:t>
      </w:r>
      <w:proofErr w:type="spellStart"/>
      <w:r>
        <w:t>fbFileOpen.bError</w:t>
      </w:r>
      <w:proofErr w:type="spellEnd"/>
      <w:proofErr w:type="gramEnd"/>
      <w:r>
        <w:t xml:space="preserve"> ) THEN</w:t>
      </w:r>
    </w:p>
    <w:p w14:paraId="3E47F2F6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nErrId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fbFileOpen.nErrId</w:t>
      </w:r>
      <w:proofErr w:type="spellEnd"/>
      <w:r>
        <w:t>;</w:t>
      </w:r>
    </w:p>
    <w:p w14:paraId="69408C99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6C5EC37D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50;</w:t>
      </w:r>
    </w:p>
    <w:p w14:paraId="0A7E808F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>:=CONCAT(CONCAT(</w:t>
      </w:r>
      <w:proofErr w:type="spellStart"/>
      <w:r>
        <w:t>srcFileName,destFileName</w:t>
      </w:r>
      <w:proofErr w:type="spellEnd"/>
      <w:r>
        <w:t xml:space="preserve">),'File Open </w:t>
      </w:r>
      <w:proofErr w:type="spellStart"/>
      <w:r>
        <w:t>Error,ErrorId</w:t>
      </w:r>
      <w:proofErr w:type="spellEnd"/>
      <w:r>
        <w:t xml:space="preserve"> %d') , </w:t>
      </w:r>
      <w:proofErr w:type="spellStart"/>
      <w:r>
        <w:t>dintArg</w:t>
      </w:r>
      <w:proofErr w:type="spellEnd"/>
      <w:r>
        <w:t xml:space="preserve"> := </w:t>
      </w:r>
      <w:proofErr w:type="spellStart"/>
      <w:r>
        <w:t>nErrId</w:t>
      </w:r>
      <w:proofErr w:type="spellEnd"/>
      <w:r>
        <w:t>);END_IF</w:t>
      </w:r>
    </w:p>
    <w:p w14:paraId="3216A207" w14:textId="77777777" w:rsidR="00CC44AF" w:rsidRDefault="00CC44AF" w:rsidP="00CC44AF"/>
    <w:p w14:paraId="2952A33D" w14:textId="77777777" w:rsidR="00CC44AF" w:rsidRDefault="00CC44AF" w:rsidP="00CC44AF">
      <w:r>
        <w:tab/>
      </w:r>
      <w:r>
        <w:tab/>
      </w:r>
      <w:r>
        <w:tab/>
        <w:t>ELSE</w:t>
      </w:r>
    </w:p>
    <w:p w14:paraId="624D1394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hSrcFile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fbFileOpen.hFile</w:t>
      </w:r>
      <w:proofErr w:type="spellEnd"/>
      <w:r>
        <w:t>;</w:t>
      </w:r>
    </w:p>
    <w:p w14:paraId="41F50C5A" w14:textId="77777777" w:rsidR="00CC44AF" w:rsidRDefault="00CC44AF" w:rsidP="00CC44AF">
      <w:r>
        <w:lastRenderedPageBreak/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:='get source file handle  ,step %d' , </w:t>
      </w:r>
      <w:proofErr w:type="spellStart"/>
      <w:r>
        <w:t>dintArg</w:t>
      </w:r>
      <w:proofErr w:type="spellEnd"/>
      <w:r>
        <w:t xml:space="preserve"> := Step);END_IF</w:t>
      </w:r>
    </w:p>
    <w:p w14:paraId="70E7AEA3" w14:textId="77777777" w:rsidR="00CC44AF" w:rsidRDefault="00CC44AF" w:rsidP="00CC44AF"/>
    <w:p w14:paraId="03238A2C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Step + 1;</w:t>
      </w:r>
    </w:p>
    <w:p w14:paraId="05785D48" w14:textId="77777777" w:rsidR="00CC44AF" w:rsidRDefault="00CC44AF" w:rsidP="00CC44AF">
      <w:r>
        <w:tab/>
      </w:r>
      <w:r>
        <w:tab/>
      </w:r>
      <w:r>
        <w:tab/>
        <w:t>END_IF</w:t>
      </w:r>
    </w:p>
    <w:p w14:paraId="759F3579" w14:textId="77777777" w:rsidR="00CC44AF" w:rsidRDefault="00CC44AF" w:rsidP="00CC44AF">
      <w:r>
        <w:tab/>
      </w:r>
      <w:r>
        <w:tab/>
        <w:t>END_IF</w:t>
      </w:r>
    </w:p>
    <w:p w14:paraId="77D35B21" w14:textId="77777777" w:rsidR="00CC44AF" w:rsidRDefault="00CC44AF" w:rsidP="00CC44AF"/>
    <w:p w14:paraId="025BFF8C" w14:textId="77777777" w:rsidR="00CC44AF" w:rsidRDefault="00CC44AF" w:rsidP="00CC44AF">
      <w:r>
        <w:tab/>
        <w:t>3:</w:t>
      </w:r>
      <w:r>
        <w:tab/>
        <w:t>(* open destination file *)</w:t>
      </w:r>
    </w:p>
    <w:p w14:paraId="1E674965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fbFileOpen</w:t>
      </w:r>
      <w:proofErr w:type="spellEnd"/>
      <w:r>
        <w:t xml:space="preserve">(  </w:t>
      </w:r>
      <w:proofErr w:type="spellStart"/>
      <w:proofErr w:type="gramEnd"/>
      <w:r>
        <w:t>bExecute</w:t>
      </w:r>
      <w:proofErr w:type="spellEnd"/>
      <w:r>
        <w:t xml:space="preserve"> := FALSE  );</w:t>
      </w:r>
    </w:p>
    <w:p w14:paraId="7B776F9F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fbFileOpen</w:t>
      </w:r>
      <w:proofErr w:type="spellEnd"/>
      <w:r>
        <w:t xml:space="preserve">( </w:t>
      </w:r>
      <w:r>
        <w:tab/>
      </w:r>
      <w:proofErr w:type="spellStart"/>
      <w:proofErr w:type="gramEnd"/>
      <w:r>
        <w:t>sNetId</w:t>
      </w:r>
      <w:proofErr w:type="spellEnd"/>
      <w:r>
        <w:t xml:space="preserve"> := </w:t>
      </w:r>
      <w:proofErr w:type="spellStart"/>
      <w:r>
        <w:t>destNetId</w:t>
      </w:r>
      <w:proofErr w:type="spellEnd"/>
      <w:r>
        <w:t>,</w:t>
      </w:r>
    </w:p>
    <w:p w14:paraId="300225FE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sPathName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destFileName</w:t>
      </w:r>
      <w:proofErr w:type="spellEnd"/>
      <w:r>
        <w:t>,</w:t>
      </w:r>
    </w:p>
    <w:p w14:paraId="5D78453B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nMode</w:t>
      </w:r>
      <w:proofErr w:type="spellEnd"/>
      <w:r>
        <w:t xml:space="preserve"> :</w:t>
      </w:r>
      <w:proofErr w:type="gramEnd"/>
      <w:r>
        <w:t>= FOPEN_MODEWRITE OR FOPEN_MODEBINARY,</w:t>
      </w:r>
    </w:p>
    <w:p w14:paraId="6A04DEF8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ePath</w:t>
      </w:r>
      <w:proofErr w:type="spellEnd"/>
      <w:r>
        <w:t xml:space="preserve"> :</w:t>
      </w:r>
      <w:proofErr w:type="gramEnd"/>
      <w:r>
        <w:t>= PATH_GENERIC,</w:t>
      </w:r>
    </w:p>
    <w:p w14:paraId="57EAB792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tTimeout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tAdsTimeout</w:t>
      </w:r>
      <w:proofErr w:type="spellEnd"/>
      <w:r>
        <w:t>,</w:t>
      </w:r>
    </w:p>
    <w:p w14:paraId="62912FF5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bExecute</w:t>
      </w:r>
      <w:proofErr w:type="spellEnd"/>
      <w:r>
        <w:t xml:space="preserve"> :</w:t>
      </w:r>
      <w:proofErr w:type="gramEnd"/>
      <w:r>
        <w:t>= TRUE );</w:t>
      </w:r>
    </w:p>
    <w:p w14:paraId="76E9B4A0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:='open destination </w:t>
      </w:r>
      <w:proofErr w:type="spellStart"/>
      <w:r>
        <w:t>file,step</w:t>
      </w:r>
      <w:proofErr w:type="spellEnd"/>
      <w:r>
        <w:t xml:space="preserve"> %d' , </w:t>
      </w:r>
      <w:proofErr w:type="spellStart"/>
      <w:r>
        <w:t>dintArg</w:t>
      </w:r>
      <w:proofErr w:type="spellEnd"/>
      <w:r>
        <w:t xml:space="preserve"> := Step);END_IF</w:t>
      </w:r>
    </w:p>
    <w:p w14:paraId="7EC34A2B" w14:textId="77777777" w:rsidR="00CC44AF" w:rsidRDefault="00CC44AF" w:rsidP="00CC44AF"/>
    <w:p w14:paraId="25015121" w14:textId="77777777" w:rsidR="00CC44AF" w:rsidRDefault="00CC44AF" w:rsidP="00CC44AF">
      <w:r>
        <w:tab/>
      </w:r>
      <w:r>
        <w:tab/>
      </w:r>
      <w:proofErr w:type="gramStart"/>
      <w:r>
        <w:t>Step :</w:t>
      </w:r>
      <w:proofErr w:type="gramEnd"/>
      <w:r>
        <w:t>= Step+1;</w:t>
      </w:r>
    </w:p>
    <w:p w14:paraId="3E921C0E" w14:textId="77777777" w:rsidR="00CC44AF" w:rsidRDefault="00CC44AF" w:rsidP="00CC44AF"/>
    <w:p w14:paraId="064B205A" w14:textId="77777777" w:rsidR="00CC44AF" w:rsidRDefault="00CC44AF" w:rsidP="00CC44AF">
      <w:r>
        <w:tab/>
        <w:t>4:</w:t>
      </w:r>
    </w:p>
    <w:p w14:paraId="0B24D951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fbFileOpen</w:t>
      </w:r>
      <w:proofErr w:type="spellEnd"/>
      <w:r>
        <w:t xml:space="preserve">(  </w:t>
      </w:r>
      <w:proofErr w:type="spellStart"/>
      <w:proofErr w:type="gramEnd"/>
      <w:r>
        <w:t>bExecute</w:t>
      </w:r>
      <w:proofErr w:type="spellEnd"/>
      <w:r>
        <w:t xml:space="preserve"> := FALSE  );</w:t>
      </w:r>
    </w:p>
    <w:p w14:paraId="1FB1A9E1" w14:textId="77777777" w:rsidR="00CC44AF" w:rsidRDefault="00CC44AF" w:rsidP="00CC44AF">
      <w:r>
        <w:tab/>
      </w:r>
      <w:r>
        <w:tab/>
        <w:t xml:space="preserve">IF </w:t>
      </w:r>
      <w:proofErr w:type="gramStart"/>
      <w:r>
        <w:t>( NOT</w:t>
      </w:r>
      <w:proofErr w:type="gramEnd"/>
      <w:r>
        <w:t xml:space="preserve"> </w:t>
      </w:r>
      <w:proofErr w:type="spellStart"/>
      <w:r>
        <w:t>fbFileOpen.bBusy</w:t>
      </w:r>
      <w:proofErr w:type="spellEnd"/>
      <w:r>
        <w:t xml:space="preserve"> ) THEN</w:t>
      </w:r>
    </w:p>
    <w:p w14:paraId="7DCEF214" w14:textId="77777777" w:rsidR="00CC44AF" w:rsidRDefault="00CC44AF" w:rsidP="00CC44AF"/>
    <w:p w14:paraId="0729E533" w14:textId="77777777" w:rsidR="00CC44AF" w:rsidRDefault="00CC44AF" w:rsidP="00CC44AF">
      <w:r>
        <w:tab/>
      </w:r>
      <w:r>
        <w:tab/>
      </w:r>
      <w:r>
        <w:tab/>
        <w:t xml:space="preserve">IF </w:t>
      </w:r>
      <w:proofErr w:type="gramStart"/>
      <w:r>
        <w:t xml:space="preserve">( </w:t>
      </w:r>
      <w:proofErr w:type="spellStart"/>
      <w:r>
        <w:t>fbFileOpen.bError</w:t>
      </w:r>
      <w:proofErr w:type="spellEnd"/>
      <w:proofErr w:type="gramEnd"/>
      <w:r>
        <w:t xml:space="preserve"> ) THEN</w:t>
      </w:r>
    </w:p>
    <w:p w14:paraId="6D4A99C9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nErrId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fbFileOpen.nErrId</w:t>
      </w:r>
      <w:proofErr w:type="spellEnd"/>
      <w:r>
        <w:t>;</w:t>
      </w:r>
    </w:p>
    <w:p w14:paraId="61FAA010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66DB8351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50;</w:t>
      </w:r>
    </w:p>
    <w:p w14:paraId="0E499DC9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>:=CONCAT(CONCAT(</w:t>
      </w:r>
      <w:proofErr w:type="spellStart"/>
      <w:r>
        <w:t>srcFileName,destFileName</w:t>
      </w:r>
      <w:proofErr w:type="spellEnd"/>
      <w:r>
        <w:t xml:space="preserve">),'File Open </w:t>
      </w:r>
      <w:proofErr w:type="spellStart"/>
      <w:r>
        <w:t>Error,ErrorId</w:t>
      </w:r>
      <w:proofErr w:type="spellEnd"/>
      <w:r>
        <w:t xml:space="preserve"> %d') , </w:t>
      </w:r>
      <w:proofErr w:type="spellStart"/>
      <w:r>
        <w:t>dintArg</w:t>
      </w:r>
      <w:proofErr w:type="spellEnd"/>
      <w:r>
        <w:t xml:space="preserve"> := </w:t>
      </w:r>
      <w:proofErr w:type="spellStart"/>
      <w:r>
        <w:t>nErrId</w:t>
      </w:r>
      <w:proofErr w:type="spellEnd"/>
      <w:r>
        <w:t>);END_IF</w:t>
      </w:r>
    </w:p>
    <w:p w14:paraId="3936D5F4" w14:textId="77777777" w:rsidR="00CC44AF" w:rsidRDefault="00CC44AF" w:rsidP="00CC44AF"/>
    <w:p w14:paraId="07BAB262" w14:textId="77777777" w:rsidR="00CC44AF" w:rsidRDefault="00CC44AF" w:rsidP="00CC44AF">
      <w:r>
        <w:tab/>
      </w:r>
      <w:r>
        <w:tab/>
      </w:r>
      <w:r>
        <w:tab/>
        <w:t>ELSE</w:t>
      </w:r>
    </w:p>
    <w:p w14:paraId="205A0AAF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hDestFile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fbFileOpen.hFile</w:t>
      </w:r>
      <w:proofErr w:type="spellEnd"/>
      <w:r>
        <w:t>;</w:t>
      </w:r>
    </w:p>
    <w:p w14:paraId="39588E14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:='get destination file handle  ,step %d' , </w:t>
      </w:r>
      <w:proofErr w:type="spellStart"/>
      <w:r>
        <w:t>dintArg</w:t>
      </w:r>
      <w:proofErr w:type="spellEnd"/>
      <w:r>
        <w:t xml:space="preserve"> := Step);END_IF</w:t>
      </w:r>
    </w:p>
    <w:p w14:paraId="154F5914" w14:textId="77777777" w:rsidR="00CC44AF" w:rsidRDefault="00CC44AF" w:rsidP="00CC44AF"/>
    <w:p w14:paraId="20191681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Step + 1;</w:t>
      </w:r>
    </w:p>
    <w:p w14:paraId="7D811C37" w14:textId="77777777" w:rsidR="00CC44AF" w:rsidRDefault="00CC44AF" w:rsidP="00CC44AF">
      <w:r>
        <w:tab/>
      </w:r>
      <w:r>
        <w:tab/>
      </w:r>
      <w:r>
        <w:tab/>
        <w:t>END_IF</w:t>
      </w:r>
    </w:p>
    <w:p w14:paraId="5D246383" w14:textId="77777777" w:rsidR="00CC44AF" w:rsidRDefault="00CC44AF" w:rsidP="00CC44AF">
      <w:r>
        <w:tab/>
      </w:r>
      <w:r>
        <w:tab/>
        <w:t>END_IF</w:t>
      </w:r>
    </w:p>
    <w:p w14:paraId="580A8A68" w14:textId="77777777" w:rsidR="00CC44AF" w:rsidRDefault="00CC44AF" w:rsidP="00CC44AF"/>
    <w:p w14:paraId="276C8E40" w14:textId="77777777" w:rsidR="00CC44AF" w:rsidRDefault="00CC44AF" w:rsidP="00CC44AF">
      <w:r>
        <w:tab/>
        <w:t>5:</w:t>
      </w:r>
      <w:r>
        <w:tab/>
        <w:t>(*read data from source file*)</w:t>
      </w:r>
    </w:p>
    <w:p w14:paraId="0A99F842" w14:textId="77777777" w:rsidR="00CC44AF" w:rsidRDefault="00CC44AF" w:rsidP="00CC44AF">
      <w:r>
        <w:tab/>
      </w:r>
      <w:r>
        <w:tab/>
      </w:r>
      <w:proofErr w:type="spellStart"/>
      <w:proofErr w:type="gramStart"/>
      <w:r>
        <w:t>cbReadLength</w:t>
      </w:r>
      <w:proofErr w:type="spellEnd"/>
      <w:r>
        <w:t xml:space="preserve"> :</w:t>
      </w:r>
      <w:proofErr w:type="gramEnd"/>
      <w:r>
        <w:t>= 0;</w:t>
      </w:r>
    </w:p>
    <w:p w14:paraId="4FD5A8A2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fbFileRead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>:= FALSE );</w:t>
      </w:r>
    </w:p>
    <w:p w14:paraId="52B33295" w14:textId="77777777" w:rsidR="00CC44AF" w:rsidRDefault="00CC44AF" w:rsidP="00CC44AF">
      <w:r>
        <w:lastRenderedPageBreak/>
        <w:tab/>
      </w:r>
      <w:r>
        <w:tab/>
      </w:r>
      <w:proofErr w:type="spellStart"/>
      <w:proofErr w:type="gramStart"/>
      <w:r>
        <w:t>fbFileRead</w:t>
      </w:r>
      <w:proofErr w:type="spellEnd"/>
      <w:r>
        <w:t xml:space="preserve">( </w:t>
      </w:r>
      <w:r>
        <w:tab/>
      </w:r>
      <w:proofErr w:type="spellStart"/>
      <w:proofErr w:type="gramEnd"/>
      <w:r>
        <w:t>sNetId</w:t>
      </w:r>
      <w:proofErr w:type="spellEnd"/>
      <w:r>
        <w:t>:=</w:t>
      </w:r>
      <w:proofErr w:type="spellStart"/>
      <w:r>
        <w:t>SrcNetId</w:t>
      </w:r>
      <w:proofErr w:type="spellEnd"/>
      <w:r>
        <w:t>,</w:t>
      </w:r>
    </w:p>
    <w:p w14:paraId="3FA84EE7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hFile</w:t>
      </w:r>
      <w:proofErr w:type="spellEnd"/>
      <w:r>
        <w:t>:=</w:t>
      </w:r>
      <w:proofErr w:type="spellStart"/>
      <w:proofErr w:type="gramEnd"/>
      <w:r>
        <w:t>hSrcFile</w:t>
      </w:r>
      <w:proofErr w:type="spellEnd"/>
      <w:r>
        <w:t>,</w:t>
      </w:r>
    </w:p>
    <w:p w14:paraId="36E7C66A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pReadBuff</w:t>
      </w:r>
      <w:proofErr w:type="spellEnd"/>
      <w:r>
        <w:t>:=</w:t>
      </w:r>
      <w:proofErr w:type="gramEnd"/>
      <w:r>
        <w:t xml:space="preserve"> ADR(</w:t>
      </w:r>
      <w:proofErr w:type="spellStart"/>
      <w:r>
        <w:t>buffRead</w:t>
      </w:r>
      <w:proofErr w:type="spellEnd"/>
      <w:r>
        <w:t>),</w:t>
      </w:r>
    </w:p>
    <w:p w14:paraId="74B3A9D2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cbReadLen</w:t>
      </w:r>
      <w:proofErr w:type="spellEnd"/>
      <w:r>
        <w:t>:=</w:t>
      </w:r>
      <w:proofErr w:type="gramEnd"/>
      <w:r>
        <w:t xml:space="preserve"> SIZEOF(</w:t>
      </w:r>
      <w:proofErr w:type="spellStart"/>
      <w:r>
        <w:t>buffRead</w:t>
      </w:r>
      <w:proofErr w:type="spellEnd"/>
      <w:r>
        <w:t>),</w:t>
      </w:r>
    </w:p>
    <w:p w14:paraId="2B86CAE9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bExecute</w:t>
      </w:r>
      <w:proofErr w:type="spellEnd"/>
      <w:r>
        <w:t>:=</w:t>
      </w:r>
      <w:proofErr w:type="gramEnd"/>
      <w:r>
        <w:t>TRUE,</w:t>
      </w:r>
    </w:p>
    <w:p w14:paraId="6D231C97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tTimeout</w:t>
      </w:r>
      <w:proofErr w:type="spellEnd"/>
      <w:r>
        <w:t>:=</w:t>
      </w:r>
      <w:proofErr w:type="spellStart"/>
      <w:proofErr w:type="gramEnd"/>
      <w:r>
        <w:t>tAdsTimeOut</w:t>
      </w:r>
      <w:proofErr w:type="spellEnd"/>
      <w:r>
        <w:t xml:space="preserve"> );</w:t>
      </w:r>
    </w:p>
    <w:p w14:paraId="770CC5C9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:='read data from source </w:t>
      </w:r>
      <w:proofErr w:type="spellStart"/>
      <w:r>
        <w:t>file,step</w:t>
      </w:r>
      <w:proofErr w:type="spellEnd"/>
      <w:r>
        <w:t xml:space="preserve"> %d' , </w:t>
      </w:r>
      <w:proofErr w:type="spellStart"/>
      <w:r>
        <w:t>dintArg</w:t>
      </w:r>
      <w:proofErr w:type="spellEnd"/>
      <w:r>
        <w:t xml:space="preserve"> := Step);END_IF</w:t>
      </w:r>
    </w:p>
    <w:p w14:paraId="400CB6D1" w14:textId="77777777" w:rsidR="00CC44AF" w:rsidRDefault="00CC44AF" w:rsidP="00CC44AF">
      <w:r>
        <w:tab/>
      </w:r>
      <w:r>
        <w:tab/>
      </w:r>
    </w:p>
    <w:p w14:paraId="42CE4113" w14:textId="77777777" w:rsidR="00CC44AF" w:rsidRDefault="00CC44AF" w:rsidP="00CC44AF">
      <w:r>
        <w:tab/>
      </w:r>
      <w:r>
        <w:tab/>
      </w:r>
      <w:proofErr w:type="gramStart"/>
      <w:r>
        <w:t>Step :</w:t>
      </w:r>
      <w:proofErr w:type="gramEnd"/>
      <w:r>
        <w:t>= Step + 1;</w:t>
      </w:r>
    </w:p>
    <w:p w14:paraId="7DA344E0" w14:textId="77777777" w:rsidR="00CC44AF" w:rsidRDefault="00CC44AF" w:rsidP="00CC44AF"/>
    <w:p w14:paraId="7B963072" w14:textId="77777777" w:rsidR="00CC44AF" w:rsidRDefault="00CC44AF" w:rsidP="00CC44AF">
      <w:r>
        <w:tab/>
        <w:t>6:</w:t>
      </w:r>
    </w:p>
    <w:p w14:paraId="4BCD74FB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fbFileRead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>:= FALSE );</w:t>
      </w:r>
    </w:p>
    <w:p w14:paraId="240DACDC" w14:textId="77777777" w:rsidR="00CC44AF" w:rsidRDefault="00CC44AF" w:rsidP="00CC44AF">
      <w:r>
        <w:tab/>
      </w:r>
      <w:r>
        <w:tab/>
        <w:t xml:space="preserve">IF </w:t>
      </w:r>
      <w:proofErr w:type="gramStart"/>
      <w:r>
        <w:t>( NOT</w:t>
      </w:r>
      <w:proofErr w:type="gramEnd"/>
      <w:r>
        <w:t xml:space="preserve"> </w:t>
      </w:r>
      <w:proofErr w:type="spellStart"/>
      <w:r>
        <w:t>fbFileRead.bBusy</w:t>
      </w:r>
      <w:proofErr w:type="spellEnd"/>
      <w:r>
        <w:t xml:space="preserve"> ) THEN</w:t>
      </w:r>
    </w:p>
    <w:p w14:paraId="3BAD2813" w14:textId="77777777" w:rsidR="00CC44AF" w:rsidRDefault="00CC44AF" w:rsidP="00CC44AF">
      <w:r>
        <w:tab/>
      </w:r>
      <w:r>
        <w:tab/>
      </w:r>
      <w:r>
        <w:tab/>
        <w:t>(*//</w:t>
      </w:r>
      <w:proofErr w:type="spellStart"/>
      <w:proofErr w:type="gramStart"/>
      <w:r>
        <w:t>fbFileRead.bEOF</w:t>
      </w:r>
      <w:proofErr w:type="spellEnd"/>
      <w:r>
        <w:t>;*</w:t>
      </w:r>
      <w:proofErr w:type="gramEnd"/>
      <w:r>
        <w:t>)</w:t>
      </w:r>
    </w:p>
    <w:p w14:paraId="7CE7248F" w14:textId="77777777" w:rsidR="00CC44AF" w:rsidRDefault="00CC44AF" w:rsidP="00CC44AF">
      <w:r>
        <w:tab/>
      </w:r>
      <w:r>
        <w:tab/>
      </w:r>
      <w:r>
        <w:tab/>
        <w:t xml:space="preserve">IF </w:t>
      </w:r>
      <w:proofErr w:type="gramStart"/>
      <w:r>
        <w:t xml:space="preserve">( </w:t>
      </w:r>
      <w:proofErr w:type="spellStart"/>
      <w:r>
        <w:t>fbFileRead.bError</w:t>
      </w:r>
      <w:proofErr w:type="spellEnd"/>
      <w:proofErr w:type="gramEnd"/>
      <w:r>
        <w:t xml:space="preserve"> ) THEN</w:t>
      </w:r>
    </w:p>
    <w:p w14:paraId="4A7282FA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nErrId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fbFileRead.nErrId</w:t>
      </w:r>
      <w:proofErr w:type="spellEnd"/>
      <w:r>
        <w:t>;</w:t>
      </w:r>
    </w:p>
    <w:p w14:paraId="26178292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6EF8D508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50;</w:t>
      </w:r>
    </w:p>
    <w:p w14:paraId="5B11845F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>:=CONCAT(CONCAT(</w:t>
      </w:r>
      <w:proofErr w:type="spellStart"/>
      <w:r>
        <w:t>srcFileName,destFileName</w:t>
      </w:r>
      <w:proofErr w:type="spellEnd"/>
      <w:r>
        <w:t xml:space="preserve">),'File Read </w:t>
      </w:r>
      <w:proofErr w:type="spellStart"/>
      <w:r>
        <w:t>Error,ErrorId</w:t>
      </w:r>
      <w:proofErr w:type="spellEnd"/>
      <w:r>
        <w:t xml:space="preserve"> %d') , </w:t>
      </w:r>
      <w:proofErr w:type="spellStart"/>
      <w:r>
        <w:t>dintArg</w:t>
      </w:r>
      <w:proofErr w:type="spellEnd"/>
      <w:r>
        <w:t xml:space="preserve"> := </w:t>
      </w:r>
      <w:proofErr w:type="spellStart"/>
      <w:r>
        <w:t>nErrId</w:t>
      </w:r>
      <w:proofErr w:type="spellEnd"/>
      <w:r>
        <w:t>);END_IF</w:t>
      </w:r>
    </w:p>
    <w:p w14:paraId="4A102314" w14:textId="77777777" w:rsidR="00CC44AF" w:rsidRDefault="00CC44AF" w:rsidP="00CC44AF"/>
    <w:p w14:paraId="681E85B0" w14:textId="77777777" w:rsidR="00CC44AF" w:rsidRDefault="00CC44AF" w:rsidP="00CC44AF">
      <w:r>
        <w:tab/>
      </w:r>
      <w:r>
        <w:tab/>
      </w:r>
      <w:r>
        <w:tab/>
        <w:t>ELSE</w:t>
      </w:r>
    </w:p>
    <w:p w14:paraId="75FB9F74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:='get Read Size  ,step %d' , </w:t>
      </w:r>
      <w:proofErr w:type="spellStart"/>
      <w:r>
        <w:t>dintArg</w:t>
      </w:r>
      <w:proofErr w:type="spellEnd"/>
      <w:r>
        <w:t xml:space="preserve"> := Step);END_IF</w:t>
      </w:r>
    </w:p>
    <w:p w14:paraId="51212245" w14:textId="77777777" w:rsidR="00CC44AF" w:rsidRDefault="00CC44AF" w:rsidP="00CC44AF"/>
    <w:p w14:paraId="7F2C9817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cbReadLength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fbFileRead.cbRead</w:t>
      </w:r>
      <w:proofErr w:type="spellEnd"/>
      <w:r>
        <w:t>;</w:t>
      </w:r>
    </w:p>
    <w:p w14:paraId="6CD3A130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Step + 1;</w:t>
      </w:r>
    </w:p>
    <w:p w14:paraId="0DDBB1F1" w14:textId="77777777" w:rsidR="00CC44AF" w:rsidRDefault="00CC44AF" w:rsidP="00CC44AF">
      <w:r>
        <w:tab/>
      </w:r>
      <w:r>
        <w:tab/>
      </w:r>
      <w:r>
        <w:tab/>
        <w:t>END_IF</w:t>
      </w:r>
    </w:p>
    <w:p w14:paraId="404615A3" w14:textId="77777777" w:rsidR="00CC44AF" w:rsidRDefault="00CC44AF" w:rsidP="00CC44AF">
      <w:r>
        <w:tab/>
      </w:r>
      <w:r>
        <w:tab/>
        <w:t>END_IF</w:t>
      </w:r>
    </w:p>
    <w:p w14:paraId="5BB8D2B3" w14:textId="77777777" w:rsidR="00CC44AF" w:rsidRDefault="00CC44AF" w:rsidP="00CC44AF"/>
    <w:p w14:paraId="5C77F79D" w14:textId="77777777" w:rsidR="00CC44AF" w:rsidRDefault="00CC44AF" w:rsidP="00CC44AF">
      <w:r>
        <w:tab/>
        <w:t>7:</w:t>
      </w:r>
      <w:r>
        <w:tab/>
        <w:t>(*write data to destination file*)</w:t>
      </w:r>
    </w:p>
    <w:p w14:paraId="01633308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fbFileWrite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 xml:space="preserve"> := FALSE );</w:t>
      </w:r>
    </w:p>
    <w:p w14:paraId="55A96A16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fbFileWrite</w:t>
      </w:r>
      <w:proofErr w:type="spellEnd"/>
      <w:r>
        <w:t>(</w:t>
      </w:r>
      <w:proofErr w:type="gramEnd"/>
      <w:r>
        <w:tab/>
      </w:r>
      <w:proofErr w:type="spellStart"/>
      <w:r>
        <w:t>sNetId</w:t>
      </w:r>
      <w:proofErr w:type="spellEnd"/>
      <w:r>
        <w:t>:=</w:t>
      </w:r>
      <w:proofErr w:type="spellStart"/>
      <w:r>
        <w:t>DestNetId</w:t>
      </w:r>
      <w:proofErr w:type="spellEnd"/>
      <w:r>
        <w:t>,</w:t>
      </w:r>
    </w:p>
    <w:p w14:paraId="5F579FF7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hFile</w:t>
      </w:r>
      <w:proofErr w:type="spellEnd"/>
      <w:r>
        <w:t>:=</w:t>
      </w:r>
      <w:proofErr w:type="spellStart"/>
      <w:proofErr w:type="gramEnd"/>
      <w:r>
        <w:t>hDestFile</w:t>
      </w:r>
      <w:proofErr w:type="spellEnd"/>
      <w:r>
        <w:t>,</w:t>
      </w:r>
    </w:p>
    <w:p w14:paraId="3FA0A118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pWriteBuff</w:t>
      </w:r>
      <w:proofErr w:type="spellEnd"/>
      <w:r>
        <w:t>:=</w:t>
      </w:r>
      <w:proofErr w:type="gramEnd"/>
      <w:r>
        <w:t xml:space="preserve"> ADR(</w:t>
      </w:r>
      <w:proofErr w:type="spellStart"/>
      <w:r>
        <w:t>buffRead</w:t>
      </w:r>
      <w:proofErr w:type="spellEnd"/>
      <w:r>
        <w:t>),</w:t>
      </w:r>
    </w:p>
    <w:p w14:paraId="1050F1CF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cbWriteLen</w:t>
      </w:r>
      <w:proofErr w:type="spellEnd"/>
      <w:r>
        <w:t>:=</w:t>
      </w:r>
      <w:proofErr w:type="gramEnd"/>
      <w:r>
        <w:t xml:space="preserve"> </w:t>
      </w:r>
      <w:proofErr w:type="spellStart"/>
      <w:r>
        <w:t>cbReadLength</w:t>
      </w:r>
      <w:proofErr w:type="spellEnd"/>
      <w:r>
        <w:t>,</w:t>
      </w:r>
    </w:p>
    <w:p w14:paraId="0C594EBF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bExecute</w:t>
      </w:r>
      <w:proofErr w:type="spellEnd"/>
      <w:r>
        <w:t>:=</w:t>
      </w:r>
      <w:proofErr w:type="gramEnd"/>
      <w:r>
        <w:t>TRUE,</w:t>
      </w:r>
    </w:p>
    <w:p w14:paraId="592E9FDF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tTimeout</w:t>
      </w:r>
      <w:proofErr w:type="spellEnd"/>
      <w:r>
        <w:t>:=</w:t>
      </w:r>
      <w:proofErr w:type="spellStart"/>
      <w:proofErr w:type="gramEnd"/>
      <w:r>
        <w:t>tAdsTimeOut</w:t>
      </w:r>
      <w:proofErr w:type="spellEnd"/>
      <w:r>
        <w:t xml:space="preserve"> );</w:t>
      </w:r>
    </w:p>
    <w:p w14:paraId="6CB80779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:='write data to destination file  ,step %d' , </w:t>
      </w:r>
      <w:proofErr w:type="spellStart"/>
      <w:r>
        <w:t>dintArg</w:t>
      </w:r>
      <w:proofErr w:type="spellEnd"/>
      <w:r>
        <w:t xml:space="preserve"> := Step);END_IF</w:t>
      </w:r>
    </w:p>
    <w:p w14:paraId="6B03A883" w14:textId="77777777" w:rsidR="00CC44AF" w:rsidRDefault="00CC44AF" w:rsidP="00CC44AF"/>
    <w:p w14:paraId="066497AA" w14:textId="77777777" w:rsidR="00CC44AF" w:rsidRDefault="00CC44AF" w:rsidP="00CC44AF">
      <w:r>
        <w:tab/>
      </w:r>
      <w:r>
        <w:tab/>
      </w:r>
      <w:proofErr w:type="gramStart"/>
      <w:r>
        <w:t>Step :</w:t>
      </w:r>
      <w:proofErr w:type="gramEnd"/>
      <w:r>
        <w:t>= Step + 1;</w:t>
      </w:r>
    </w:p>
    <w:p w14:paraId="5C1B01CA" w14:textId="77777777" w:rsidR="00CC44AF" w:rsidRDefault="00CC44AF" w:rsidP="00CC44AF">
      <w:r>
        <w:lastRenderedPageBreak/>
        <w:tab/>
      </w:r>
      <w:r>
        <w:tab/>
      </w:r>
      <w:proofErr w:type="spellStart"/>
      <w:proofErr w:type="gramStart"/>
      <w:r>
        <w:t>cnRWCounter</w:t>
      </w:r>
      <w:proofErr w:type="spellEnd"/>
      <w:r>
        <w:t>:=</w:t>
      </w:r>
      <w:proofErr w:type="gramEnd"/>
      <w:r>
        <w:t>cnRWCounter+1;</w:t>
      </w:r>
    </w:p>
    <w:p w14:paraId="13208298" w14:textId="77777777" w:rsidR="00CC44AF" w:rsidRDefault="00CC44AF" w:rsidP="00CC44AF">
      <w:r>
        <w:tab/>
        <w:t>8:</w:t>
      </w:r>
    </w:p>
    <w:p w14:paraId="613EBD62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fbFileWrite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 xml:space="preserve"> := FALSE );</w:t>
      </w:r>
    </w:p>
    <w:p w14:paraId="3EF45356" w14:textId="77777777" w:rsidR="00CC44AF" w:rsidRDefault="00CC44AF" w:rsidP="00CC44AF">
      <w:r>
        <w:tab/>
      </w:r>
      <w:r>
        <w:tab/>
        <w:t xml:space="preserve">IF </w:t>
      </w:r>
      <w:proofErr w:type="gramStart"/>
      <w:r>
        <w:t>(  NOT</w:t>
      </w:r>
      <w:proofErr w:type="gramEnd"/>
      <w:r>
        <w:t xml:space="preserve"> </w:t>
      </w:r>
      <w:proofErr w:type="spellStart"/>
      <w:r>
        <w:t>fbFileWrite.bBusy</w:t>
      </w:r>
      <w:proofErr w:type="spellEnd"/>
      <w:r>
        <w:t xml:space="preserve"> ) THEN</w:t>
      </w:r>
    </w:p>
    <w:p w14:paraId="3E2DD1F3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cbWriteActLength</w:t>
      </w:r>
      <w:proofErr w:type="spellEnd"/>
      <w:r>
        <w:t>:=</w:t>
      </w:r>
      <w:proofErr w:type="spellStart"/>
      <w:r>
        <w:t>fbFileWrite.cbWrite</w:t>
      </w:r>
      <w:proofErr w:type="spellEnd"/>
      <w:proofErr w:type="gramEnd"/>
      <w:r>
        <w:t>;</w:t>
      </w:r>
      <w:r>
        <w:tab/>
      </w:r>
      <w:r>
        <w:tab/>
      </w:r>
    </w:p>
    <w:p w14:paraId="7EDC2A98" w14:textId="77777777" w:rsidR="00CC44AF" w:rsidRDefault="00CC44AF" w:rsidP="00CC44AF">
      <w:r>
        <w:tab/>
      </w:r>
      <w:r>
        <w:tab/>
      </w:r>
      <w:r>
        <w:tab/>
        <w:t xml:space="preserve">IF </w:t>
      </w:r>
      <w:proofErr w:type="gramStart"/>
      <w:r>
        <w:t xml:space="preserve">( </w:t>
      </w:r>
      <w:proofErr w:type="spellStart"/>
      <w:r>
        <w:t>fbFileWrite.bError</w:t>
      </w:r>
      <w:proofErr w:type="spellEnd"/>
      <w:proofErr w:type="gramEnd"/>
      <w:r>
        <w:t xml:space="preserve"> ) THEN</w:t>
      </w:r>
    </w:p>
    <w:p w14:paraId="5F5B08D2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nErrId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fbFileWrite.nErrId</w:t>
      </w:r>
      <w:proofErr w:type="spellEnd"/>
      <w:r>
        <w:t>;</w:t>
      </w:r>
    </w:p>
    <w:p w14:paraId="426E4704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1BA73F6B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50;</w:t>
      </w:r>
    </w:p>
    <w:p w14:paraId="7A38B2FA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>:=CONCAT(CONCAT(</w:t>
      </w:r>
      <w:proofErr w:type="spellStart"/>
      <w:r>
        <w:t>srcFileName,destFileName</w:t>
      </w:r>
      <w:proofErr w:type="spellEnd"/>
      <w:r>
        <w:t xml:space="preserve">),'File Write </w:t>
      </w:r>
      <w:proofErr w:type="spellStart"/>
      <w:r>
        <w:t>Error,ErrorId</w:t>
      </w:r>
      <w:proofErr w:type="spellEnd"/>
      <w:r>
        <w:t xml:space="preserve"> %d') , </w:t>
      </w:r>
      <w:proofErr w:type="spellStart"/>
      <w:r>
        <w:t>dintArg</w:t>
      </w:r>
      <w:proofErr w:type="spellEnd"/>
      <w:r>
        <w:t xml:space="preserve"> := </w:t>
      </w:r>
      <w:proofErr w:type="spellStart"/>
      <w:r>
        <w:t>nErrId</w:t>
      </w:r>
      <w:proofErr w:type="spellEnd"/>
      <w:r>
        <w:t>);END_IF</w:t>
      </w:r>
    </w:p>
    <w:p w14:paraId="6C37091E" w14:textId="77777777" w:rsidR="00CC44AF" w:rsidRDefault="00CC44AF" w:rsidP="00CC44AF">
      <w:r>
        <w:tab/>
      </w:r>
      <w:r>
        <w:tab/>
      </w:r>
      <w:r>
        <w:tab/>
        <w:t>ELSIF (</w:t>
      </w:r>
      <w:proofErr w:type="spellStart"/>
      <w:r>
        <w:t>cnRWCounter</w:t>
      </w:r>
      <w:proofErr w:type="spellEnd"/>
      <w:r>
        <w:t>=1) AND (</w:t>
      </w:r>
      <w:proofErr w:type="spellStart"/>
      <w:r>
        <w:t>cbWriteActLength</w:t>
      </w:r>
      <w:proofErr w:type="spellEnd"/>
      <w:r>
        <w:t>=0) THEN</w:t>
      </w:r>
    </w:p>
    <w:p w14:paraId="1665BE1C" w14:textId="77777777" w:rsidR="00CC44AF" w:rsidRDefault="00CC44AF" w:rsidP="00CC44AF">
      <w:r>
        <w:tab/>
      </w:r>
      <w:r>
        <w:tab/>
      </w:r>
      <w:r>
        <w:tab/>
      </w:r>
      <w:r>
        <w:tab/>
      </w:r>
    </w:p>
    <w:p w14:paraId="583AF589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>:=ADSLOG_MSGTYPE_ERROR , msgFmtStr:=CONCAT(CONCAT(CONCAT(CONCAT('Read:',UDINT_TO_STRING(cbReadLength)),' write:'),UDINT_TO_STRING(</w:t>
      </w:r>
      <w:proofErr w:type="spellStart"/>
      <w:r>
        <w:t>cbWriteActLength</w:t>
      </w:r>
      <w:proofErr w:type="spellEnd"/>
      <w:r>
        <w:t xml:space="preserve">)),'_step %d') , </w:t>
      </w:r>
      <w:proofErr w:type="spellStart"/>
      <w:r>
        <w:t>dintArg</w:t>
      </w:r>
      <w:proofErr w:type="spellEnd"/>
      <w:r>
        <w:t xml:space="preserve"> := Step);END_IF</w:t>
      </w:r>
    </w:p>
    <w:p w14:paraId="68EA7FE7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OnceMore</w:t>
      </w:r>
      <w:proofErr w:type="spellEnd"/>
      <w:r>
        <w:t>:=</w:t>
      </w:r>
      <w:proofErr w:type="gramEnd"/>
      <w:r>
        <w:t>TRUE;</w:t>
      </w:r>
    </w:p>
    <w:p w14:paraId="0739B9C8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cnRetryCounter</w:t>
      </w:r>
      <w:proofErr w:type="spellEnd"/>
      <w:r>
        <w:t>:=</w:t>
      </w:r>
      <w:proofErr w:type="gramEnd"/>
      <w:r>
        <w:t>cnRetryCounter+1;</w:t>
      </w:r>
    </w:p>
    <w:p w14:paraId="4C98E09B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cnRetryCounter</w:t>
      </w:r>
      <w:proofErr w:type="spellEnd"/>
      <w:r>
        <w:t>&gt;10 THEN</w:t>
      </w:r>
    </w:p>
    <w:p w14:paraId="1FED87EE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76848555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OnceMore</w:t>
      </w:r>
      <w:proofErr w:type="spellEnd"/>
      <w:r>
        <w:t>:=</w:t>
      </w:r>
      <w:proofErr w:type="gramEnd"/>
      <w:r>
        <w:t>FALSE;</w:t>
      </w:r>
    </w:p>
    <w:p w14:paraId="54FBFFD8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nErrId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FileIsEmpty</w:t>
      </w:r>
      <w:proofErr w:type="spellEnd"/>
      <w:r>
        <w:t>;</w:t>
      </w:r>
    </w:p>
    <w:p w14:paraId="6292E5F2" w14:textId="77777777" w:rsidR="00CC44AF" w:rsidRDefault="00CC44AF" w:rsidP="00CC44AF">
      <w:r>
        <w:tab/>
      </w:r>
      <w:r>
        <w:tab/>
      </w:r>
      <w:r>
        <w:tab/>
      </w:r>
      <w:r>
        <w:tab/>
        <w:t>END_IF</w:t>
      </w:r>
    </w:p>
    <w:p w14:paraId="388C6502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50; (* repeat reading *)</w:t>
      </w:r>
    </w:p>
    <w:p w14:paraId="7D0BCD5F" w14:textId="77777777" w:rsidR="00CC44AF" w:rsidRDefault="00CC44AF" w:rsidP="00CC44AF">
      <w:r>
        <w:tab/>
      </w:r>
      <w:r>
        <w:tab/>
      </w:r>
      <w:r>
        <w:tab/>
        <w:t>ELSE</w:t>
      </w:r>
    </w:p>
    <w:p w14:paraId="48D2B8F0" w14:textId="77777777" w:rsidR="00CC44AF" w:rsidRDefault="00CC44AF" w:rsidP="00CC44AF">
      <w:r>
        <w:tab/>
      </w:r>
      <w:r>
        <w:tab/>
      </w:r>
      <w:r>
        <w:tab/>
      </w:r>
      <w:r>
        <w:tab/>
      </w:r>
    </w:p>
    <w:p w14:paraId="570D99BD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fbFileRead.bEOF</w:t>
      </w:r>
      <w:proofErr w:type="spellEnd"/>
      <w:r>
        <w:t xml:space="preserve"> THEN (*Check if the EOF flag </w:t>
      </w:r>
      <w:proofErr w:type="spellStart"/>
      <w:r>
        <w:t>ist</w:t>
      </w:r>
      <w:proofErr w:type="spellEnd"/>
      <w:r>
        <w:t xml:space="preserve"> set *)</w:t>
      </w:r>
    </w:p>
    <w:p w14:paraId="3FCFDD99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50;</w:t>
      </w:r>
      <w:r>
        <w:tab/>
      </w:r>
      <w:r>
        <w:tab/>
        <w:t>(*cleanup: close the destination and source files *)</w:t>
      </w:r>
    </w:p>
    <w:p w14:paraId="24750CAD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:='Check if the EOF flag </w:t>
      </w:r>
      <w:proofErr w:type="spellStart"/>
      <w:r>
        <w:t>ist</w:t>
      </w:r>
      <w:proofErr w:type="spellEnd"/>
      <w:r>
        <w:t xml:space="preserve"> set ,step %d' , </w:t>
      </w:r>
      <w:proofErr w:type="spellStart"/>
      <w:r>
        <w:t>dintArg</w:t>
      </w:r>
      <w:proofErr w:type="spellEnd"/>
      <w:r>
        <w:t xml:space="preserve"> := Step);END_IF</w:t>
      </w:r>
    </w:p>
    <w:p w14:paraId="39741760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</w:p>
    <w:p w14:paraId="35B17F23" w14:textId="77777777" w:rsidR="00CC44AF" w:rsidRDefault="00CC44AF" w:rsidP="00CC44AF">
      <w:r>
        <w:tab/>
      </w:r>
      <w:r>
        <w:tab/>
      </w:r>
      <w:r>
        <w:tab/>
      </w:r>
      <w:r>
        <w:tab/>
        <w:t>ELSE</w:t>
      </w:r>
    </w:p>
    <w:p w14:paraId="75674391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5; (* repeat reading *)</w:t>
      </w:r>
    </w:p>
    <w:p w14:paraId="15981A6C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:='repeat reading ,step %d' , </w:t>
      </w:r>
      <w:proofErr w:type="spellStart"/>
      <w:r>
        <w:t>dintArg</w:t>
      </w:r>
      <w:proofErr w:type="spellEnd"/>
      <w:r>
        <w:t xml:space="preserve"> := Step);END_IF</w:t>
      </w:r>
    </w:p>
    <w:p w14:paraId="073A67BF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</w:p>
    <w:p w14:paraId="66AABAF0" w14:textId="77777777" w:rsidR="00CC44AF" w:rsidRDefault="00CC44AF" w:rsidP="00CC44AF">
      <w:r>
        <w:tab/>
      </w:r>
      <w:r>
        <w:tab/>
      </w:r>
      <w:r>
        <w:tab/>
      </w:r>
      <w:r>
        <w:tab/>
        <w:t>END_IF</w:t>
      </w:r>
    </w:p>
    <w:p w14:paraId="3ED27E00" w14:textId="77777777" w:rsidR="00CC44AF" w:rsidRDefault="00CC44AF" w:rsidP="00CC44AF">
      <w:r>
        <w:tab/>
      </w:r>
      <w:r>
        <w:tab/>
      </w:r>
      <w:r>
        <w:tab/>
        <w:t>END_IF</w:t>
      </w:r>
    </w:p>
    <w:p w14:paraId="2C38A6A9" w14:textId="77777777" w:rsidR="00CC44AF" w:rsidRDefault="00CC44AF" w:rsidP="00CC44AF">
      <w:r>
        <w:tab/>
      </w:r>
      <w:r>
        <w:tab/>
        <w:t>END_IF</w:t>
      </w:r>
    </w:p>
    <w:p w14:paraId="145E6103" w14:textId="77777777" w:rsidR="00CC44AF" w:rsidRDefault="00CC44AF" w:rsidP="00CC44AF"/>
    <w:p w14:paraId="03BC6BBD" w14:textId="77777777" w:rsidR="00CC44AF" w:rsidRDefault="00CC44AF" w:rsidP="00CC44AF">
      <w:r>
        <w:tab/>
        <w:t>30:</w:t>
      </w:r>
      <w:r>
        <w:tab/>
        <w:t>(* close the destination file *)</w:t>
      </w:r>
    </w:p>
    <w:p w14:paraId="6E7DD540" w14:textId="77777777" w:rsidR="00CC44AF" w:rsidRDefault="00CC44AF" w:rsidP="00CC44AF">
      <w:r>
        <w:lastRenderedPageBreak/>
        <w:tab/>
      </w:r>
      <w:r>
        <w:tab/>
      </w:r>
      <w:proofErr w:type="spellStart"/>
      <w:proofErr w:type="gramStart"/>
      <w:r>
        <w:t>fbFileClose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 xml:space="preserve"> := FALSE );</w:t>
      </w:r>
    </w:p>
    <w:p w14:paraId="6C6ADCCD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fbFileClose</w:t>
      </w:r>
      <w:proofErr w:type="spellEnd"/>
      <w:r>
        <w:t xml:space="preserve">( </w:t>
      </w:r>
      <w:r>
        <w:tab/>
      </w:r>
      <w:proofErr w:type="spellStart"/>
      <w:proofErr w:type="gramEnd"/>
      <w:r>
        <w:t>sNetId</w:t>
      </w:r>
      <w:proofErr w:type="spellEnd"/>
      <w:r>
        <w:t>:=</w:t>
      </w:r>
      <w:proofErr w:type="spellStart"/>
      <w:r>
        <w:t>destNetId</w:t>
      </w:r>
      <w:proofErr w:type="spellEnd"/>
      <w:r>
        <w:t>,</w:t>
      </w:r>
    </w:p>
    <w:p w14:paraId="5AA59BAF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hFile</w:t>
      </w:r>
      <w:proofErr w:type="spellEnd"/>
      <w:r>
        <w:t>:=</w:t>
      </w:r>
      <w:proofErr w:type="spellStart"/>
      <w:proofErr w:type="gramEnd"/>
      <w:r>
        <w:t>hDestFile</w:t>
      </w:r>
      <w:proofErr w:type="spellEnd"/>
      <w:r>
        <w:t>,</w:t>
      </w:r>
    </w:p>
    <w:p w14:paraId="1E52621E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bExecute</w:t>
      </w:r>
      <w:proofErr w:type="spellEnd"/>
      <w:r>
        <w:t>:=</w:t>
      </w:r>
      <w:proofErr w:type="gramEnd"/>
      <w:r>
        <w:t>TRUE,</w:t>
      </w:r>
    </w:p>
    <w:p w14:paraId="598ACEB2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tTimeout</w:t>
      </w:r>
      <w:proofErr w:type="spellEnd"/>
      <w:r>
        <w:t>:=</w:t>
      </w:r>
      <w:proofErr w:type="spellStart"/>
      <w:proofErr w:type="gramEnd"/>
      <w:r>
        <w:t>tAdsTimeOut</w:t>
      </w:r>
      <w:proofErr w:type="spellEnd"/>
      <w:r>
        <w:t xml:space="preserve"> );</w:t>
      </w:r>
    </w:p>
    <w:p w14:paraId="3D286C8A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:='close the destination file ,step %d' , </w:t>
      </w:r>
      <w:proofErr w:type="spellStart"/>
      <w:r>
        <w:t>dintArg</w:t>
      </w:r>
      <w:proofErr w:type="spellEnd"/>
      <w:r>
        <w:t xml:space="preserve"> := Step);END_IF</w:t>
      </w:r>
    </w:p>
    <w:p w14:paraId="52D8B6DC" w14:textId="77777777" w:rsidR="00CC44AF" w:rsidRDefault="00CC44AF" w:rsidP="00CC44AF"/>
    <w:p w14:paraId="5EEBEFC2" w14:textId="77777777" w:rsidR="00CC44AF" w:rsidRDefault="00CC44AF" w:rsidP="00CC44AF">
      <w:r>
        <w:tab/>
      </w:r>
      <w:r>
        <w:tab/>
      </w:r>
      <w:proofErr w:type="gramStart"/>
      <w:r>
        <w:t>Step :</w:t>
      </w:r>
      <w:proofErr w:type="gramEnd"/>
      <w:r>
        <w:t>= Step + 1;</w:t>
      </w:r>
    </w:p>
    <w:p w14:paraId="1C59DD84" w14:textId="77777777" w:rsidR="00CC44AF" w:rsidRDefault="00CC44AF" w:rsidP="00CC44AF"/>
    <w:p w14:paraId="3E93C3FB" w14:textId="77777777" w:rsidR="00CC44AF" w:rsidRDefault="00CC44AF" w:rsidP="00CC44AF">
      <w:r>
        <w:tab/>
        <w:t>31:</w:t>
      </w:r>
    </w:p>
    <w:p w14:paraId="45D24269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fbFileClose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 xml:space="preserve"> := FALSE );</w:t>
      </w:r>
    </w:p>
    <w:p w14:paraId="2E4A81E6" w14:textId="77777777" w:rsidR="00CC44AF" w:rsidRDefault="00CC44AF" w:rsidP="00CC44AF">
      <w:r>
        <w:tab/>
      </w:r>
      <w:r>
        <w:tab/>
        <w:t xml:space="preserve">IF </w:t>
      </w:r>
      <w:proofErr w:type="gramStart"/>
      <w:r>
        <w:t>( NOT</w:t>
      </w:r>
      <w:proofErr w:type="gramEnd"/>
      <w:r>
        <w:t xml:space="preserve"> </w:t>
      </w:r>
      <w:proofErr w:type="spellStart"/>
      <w:r>
        <w:t>fbFileClose.bBusy</w:t>
      </w:r>
      <w:proofErr w:type="spellEnd"/>
      <w:r>
        <w:t xml:space="preserve"> ) THEN</w:t>
      </w:r>
    </w:p>
    <w:p w14:paraId="7B662087" w14:textId="77777777" w:rsidR="00CC44AF" w:rsidRDefault="00CC44AF" w:rsidP="00CC44AF">
      <w:r>
        <w:tab/>
      </w:r>
      <w:r>
        <w:tab/>
      </w:r>
    </w:p>
    <w:p w14:paraId="17FAE24B" w14:textId="77777777" w:rsidR="00CC44AF" w:rsidRDefault="00CC44AF" w:rsidP="00CC44AF">
      <w:r>
        <w:tab/>
      </w:r>
      <w:r>
        <w:tab/>
      </w:r>
      <w:r>
        <w:tab/>
        <w:t xml:space="preserve">IF </w:t>
      </w:r>
      <w:proofErr w:type="gramStart"/>
      <w:r>
        <w:t xml:space="preserve">( </w:t>
      </w:r>
      <w:proofErr w:type="spellStart"/>
      <w:r>
        <w:t>fbFileClose.bError</w:t>
      </w:r>
      <w:proofErr w:type="spellEnd"/>
      <w:proofErr w:type="gramEnd"/>
      <w:r>
        <w:t xml:space="preserve"> ) THEN</w:t>
      </w:r>
    </w:p>
    <w:p w14:paraId="0EC8057B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nErrId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fbFileClose.nErrId</w:t>
      </w:r>
      <w:proofErr w:type="spellEnd"/>
      <w:r>
        <w:t>;</w:t>
      </w:r>
    </w:p>
    <w:p w14:paraId="2A86F5EF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169598C9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>:=CONCAT(CONCAT(</w:t>
      </w:r>
      <w:proofErr w:type="spellStart"/>
      <w:r>
        <w:t>srcFileName,destFileName</w:t>
      </w:r>
      <w:proofErr w:type="spellEnd"/>
      <w:r>
        <w:t xml:space="preserve">),'File Close </w:t>
      </w:r>
      <w:proofErr w:type="spellStart"/>
      <w:r>
        <w:t>Error,ErrorId</w:t>
      </w:r>
      <w:proofErr w:type="spellEnd"/>
      <w:r>
        <w:t xml:space="preserve"> %d') , </w:t>
      </w:r>
      <w:proofErr w:type="spellStart"/>
      <w:r>
        <w:t>dintArg</w:t>
      </w:r>
      <w:proofErr w:type="spellEnd"/>
      <w:r>
        <w:t xml:space="preserve"> := </w:t>
      </w:r>
      <w:proofErr w:type="spellStart"/>
      <w:r>
        <w:t>nErrId</w:t>
      </w:r>
      <w:proofErr w:type="spellEnd"/>
      <w:r>
        <w:t>);END_IF</w:t>
      </w:r>
    </w:p>
    <w:p w14:paraId="04130B06" w14:textId="77777777" w:rsidR="00CC44AF" w:rsidRDefault="00CC44AF" w:rsidP="00CC44AF"/>
    <w:p w14:paraId="699A9AE7" w14:textId="77777777" w:rsidR="00CC44AF" w:rsidRDefault="00CC44AF" w:rsidP="00CC44AF">
      <w:r>
        <w:tab/>
      </w:r>
      <w:r>
        <w:tab/>
      </w:r>
      <w:r>
        <w:tab/>
        <w:t>END_IF</w:t>
      </w:r>
    </w:p>
    <w:p w14:paraId="6B3572D2" w14:textId="77777777" w:rsidR="00CC44AF" w:rsidRDefault="00CC44AF" w:rsidP="00CC44AF"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50;</w:t>
      </w:r>
    </w:p>
    <w:p w14:paraId="7C82D97F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hDestFile</w:t>
      </w:r>
      <w:proofErr w:type="spellEnd"/>
      <w:r>
        <w:t xml:space="preserve"> :</w:t>
      </w:r>
      <w:proofErr w:type="gramEnd"/>
      <w:r>
        <w:t>= 0;</w:t>
      </w:r>
    </w:p>
    <w:p w14:paraId="42DEDD0A" w14:textId="77777777" w:rsidR="00CC44AF" w:rsidRDefault="00CC44AF" w:rsidP="00CC44AF">
      <w:r>
        <w:tab/>
      </w:r>
      <w:r>
        <w:tab/>
        <w:t>END_IF</w:t>
      </w:r>
    </w:p>
    <w:p w14:paraId="7AD2A4DE" w14:textId="77777777" w:rsidR="00CC44AF" w:rsidRDefault="00CC44AF" w:rsidP="00CC44AF"/>
    <w:p w14:paraId="7E0BC97D" w14:textId="77777777" w:rsidR="00CC44AF" w:rsidRDefault="00CC44AF" w:rsidP="00CC44AF">
      <w:r>
        <w:tab/>
        <w:t>40: (* close source file *)</w:t>
      </w:r>
    </w:p>
    <w:p w14:paraId="253DAF88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fbFileClose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 xml:space="preserve"> := FALSE );</w:t>
      </w:r>
    </w:p>
    <w:p w14:paraId="4A83B645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fbFileClose</w:t>
      </w:r>
      <w:proofErr w:type="spellEnd"/>
      <w:r>
        <w:t xml:space="preserve">( </w:t>
      </w:r>
      <w:r>
        <w:tab/>
      </w:r>
      <w:proofErr w:type="spellStart"/>
      <w:proofErr w:type="gramEnd"/>
      <w:r>
        <w:t>sNetId</w:t>
      </w:r>
      <w:proofErr w:type="spellEnd"/>
      <w:r>
        <w:t>:=</w:t>
      </w:r>
      <w:proofErr w:type="spellStart"/>
      <w:r>
        <w:t>srcNetId</w:t>
      </w:r>
      <w:proofErr w:type="spellEnd"/>
      <w:r>
        <w:t>,</w:t>
      </w:r>
    </w:p>
    <w:p w14:paraId="39F441F2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hFile</w:t>
      </w:r>
      <w:proofErr w:type="spellEnd"/>
      <w:r>
        <w:t>:=</w:t>
      </w:r>
      <w:proofErr w:type="spellStart"/>
      <w:proofErr w:type="gramEnd"/>
      <w:r>
        <w:t>hSrcFile</w:t>
      </w:r>
      <w:proofErr w:type="spellEnd"/>
      <w:r>
        <w:t>,</w:t>
      </w:r>
    </w:p>
    <w:p w14:paraId="6A92A253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bExecute</w:t>
      </w:r>
      <w:proofErr w:type="spellEnd"/>
      <w:r>
        <w:t>:=</w:t>
      </w:r>
      <w:proofErr w:type="gramEnd"/>
      <w:r>
        <w:t>TRUE,</w:t>
      </w:r>
    </w:p>
    <w:p w14:paraId="166A39F3" w14:textId="77777777" w:rsidR="00CC44AF" w:rsidRDefault="00CC44AF" w:rsidP="00CC44AF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>
        <w:t>tTimeout</w:t>
      </w:r>
      <w:proofErr w:type="spellEnd"/>
      <w:r>
        <w:t>:=</w:t>
      </w:r>
      <w:proofErr w:type="spellStart"/>
      <w:proofErr w:type="gramEnd"/>
      <w:r>
        <w:t>tAdsTimeOut</w:t>
      </w:r>
      <w:proofErr w:type="spellEnd"/>
      <w:r>
        <w:t xml:space="preserve"> );</w:t>
      </w:r>
    </w:p>
    <w:p w14:paraId="043DD30F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:='close source file ,step %d' , </w:t>
      </w:r>
      <w:proofErr w:type="spellStart"/>
      <w:r>
        <w:t>dintArg</w:t>
      </w:r>
      <w:proofErr w:type="spellEnd"/>
      <w:r>
        <w:t xml:space="preserve"> := Step);END_IF</w:t>
      </w:r>
    </w:p>
    <w:p w14:paraId="52D68744" w14:textId="77777777" w:rsidR="00CC44AF" w:rsidRDefault="00CC44AF" w:rsidP="00CC44AF"/>
    <w:p w14:paraId="0B102AFA" w14:textId="77777777" w:rsidR="00CC44AF" w:rsidRDefault="00CC44AF" w:rsidP="00CC44AF">
      <w:r>
        <w:tab/>
      </w:r>
      <w:r>
        <w:tab/>
      </w:r>
      <w:proofErr w:type="gramStart"/>
      <w:r>
        <w:t>Step :</w:t>
      </w:r>
      <w:proofErr w:type="gramEnd"/>
      <w:r>
        <w:t>= Step + 1;</w:t>
      </w:r>
    </w:p>
    <w:p w14:paraId="064D622F" w14:textId="77777777" w:rsidR="00CC44AF" w:rsidRDefault="00CC44AF" w:rsidP="00CC44AF"/>
    <w:p w14:paraId="61BC62BD" w14:textId="77777777" w:rsidR="00CC44AF" w:rsidRDefault="00CC44AF" w:rsidP="00CC44AF">
      <w:r>
        <w:tab/>
        <w:t>41:</w:t>
      </w:r>
    </w:p>
    <w:p w14:paraId="1324D94F" w14:textId="77777777" w:rsidR="00CC44AF" w:rsidRDefault="00CC44AF" w:rsidP="00CC44AF">
      <w:r>
        <w:tab/>
      </w:r>
      <w:r>
        <w:tab/>
      </w:r>
      <w:proofErr w:type="spellStart"/>
      <w:proofErr w:type="gramStart"/>
      <w:r>
        <w:t>fbFileClose</w:t>
      </w:r>
      <w:proofErr w:type="spellEnd"/>
      <w:r>
        <w:t xml:space="preserve">( </w:t>
      </w:r>
      <w:proofErr w:type="spellStart"/>
      <w:r>
        <w:t>bExecute</w:t>
      </w:r>
      <w:proofErr w:type="spellEnd"/>
      <w:proofErr w:type="gramEnd"/>
      <w:r>
        <w:t xml:space="preserve"> := FALSE );</w:t>
      </w:r>
    </w:p>
    <w:p w14:paraId="07B16DB7" w14:textId="77777777" w:rsidR="00CC44AF" w:rsidRDefault="00CC44AF" w:rsidP="00CC44AF">
      <w:r>
        <w:tab/>
      </w:r>
      <w:r>
        <w:tab/>
        <w:t xml:space="preserve">IF (NOT </w:t>
      </w:r>
      <w:proofErr w:type="spellStart"/>
      <w:proofErr w:type="gramStart"/>
      <w:r>
        <w:t>fbFileClose.bBusy</w:t>
      </w:r>
      <w:proofErr w:type="spellEnd"/>
      <w:r>
        <w:t xml:space="preserve"> )</w:t>
      </w:r>
      <w:proofErr w:type="gramEnd"/>
      <w:r>
        <w:t xml:space="preserve"> THEN</w:t>
      </w:r>
    </w:p>
    <w:p w14:paraId="3CCAB9EE" w14:textId="77777777" w:rsidR="00CC44AF" w:rsidRDefault="00CC44AF" w:rsidP="00CC44AF">
      <w:r>
        <w:tab/>
      </w:r>
      <w:r>
        <w:tab/>
      </w:r>
    </w:p>
    <w:p w14:paraId="484BBEFF" w14:textId="77777777" w:rsidR="00CC44AF" w:rsidRDefault="00CC44AF" w:rsidP="00CC44AF">
      <w:r>
        <w:tab/>
      </w:r>
      <w:r>
        <w:tab/>
      </w:r>
      <w:r>
        <w:tab/>
        <w:t xml:space="preserve">IF </w:t>
      </w:r>
      <w:proofErr w:type="gramStart"/>
      <w:r>
        <w:t xml:space="preserve">( </w:t>
      </w:r>
      <w:proofErr w:type="spellStart"/>
      <w:r>
        <w:t>fbFileClose.bError</w:t>
      </w:r>
      <w:proofErr w:type="spellEnd"/>
      <w:proofErr w:type="gramEnd"/>
      <w:r>
        <w:t xml:space="preserve"> ) THEN</w:t>
      </w:r>
    </w:p>
    <w:p w14:paraId="1CEB06D1" w14:textId="77777777" w:rsidR="00CC44AF" w:rsidRDefault="00CC44AF" w:rsidP="00CC44AF">
      <w:r>
        <w:tab/>
      </w:r>
      <w:r>
        <w:tab/>
      </w:r>
      <w:r>
        <w:tab/>
      </w:r>
      <w:r>
        <w:tab/>
      </w:r>
    </w:p>
    <w:p w14:paraId="7F715305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nErrId</w:t>
      </w:r>
      <w:proofErr w:type="spellEnd"/>
      <w:r>
        <w:t xml:space="preserve"> :</w:t>
      </w:r>
      <w:proofErr w:type="gramEnd"/>
      <w:r>
        <w:t xml:space="preserve">= </w:t>
      </w:r>
      <w:proofErr w:type="spellStart"/>
      <w:r>
        <w:t>fbFileClose.nErrId</w:t>
      </w:r>
      <w:proofErr w:type="spellEnd"/>
      <w:r>
        <w:t>;</w:t>
      </w:r>
    </w:p>
    <w:p w14:paraId="398AD184" w14:textId="77777777" w:rsidR="00CC44AF" w:rsidRDefault="00CC44AF" w:rsidP="00CC44AF">
      <w:r>
        <w:lastRenderedPageBreak/>
        <w:tab/>
      </w:r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1D94819B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>:=CONCAT(CONCAT(</w:t>
      </w:r>
      <w:proofErr w:type="spellStart"/>
      <w:r>
        <w:t>srcFileName,destFileName</w:t>
      </w:r>
      <w:proofErr w:type="spellEnd"/>
      <w:r>
        <w:t xml:space="preserve">),'File Close </w:t>
      </w:r>
      <w:proofErr w:type="spellStart"/>
      <w:r>
        <w:t>Error,ErrorId</w:t>
      </w:r>
      <w:proofErr w:type="spellEnd"/>
      <w:r>
        <w:t xml:space="preserve"> %d') , </w:t>
      </w:r>
      <w:proofErr w:type="spellStart"/>
      <w:r>
        <w:t>dintArg</w:t>
      </w:r>
      <w:proofErr w:type="spellEnd"/>
      <w:r>
        <w:t xml:space="preserve"> := </w:t>
      </w:r>
      <w:proofErr w:type="spellStart"/>
      <w:r>
        <w:t>nErrId</w:t>
      </w:r>
      <w:proofErr w:type="spellEnd"/>
      <w:r>
        <w:t>);END_IF</w:t>
      </w:r>
    </w:p>
    <w:p w14:paraId="653CEA2D" w14:textId="77777777" w:rsidR="00CC44AF" w:rsidRDefault="00CC44AF" w:rsidP="00CC44AF"/>
    <w:p w14:paraId="6CF0BC80" w14:textId="77777777" w:rsidR="00CC44AF" w:rsidRDefault="00CC44AF" w:rsidP="00CC44AF">
      <w:r>
        <w:tab/>
      </w:r>
      <w:r>
        <w:tab/>
      </w:r>
      <w:r>
        <w:tab/>
        <w:t>END_IF</w:t>
      </w:r>
    </w:p>
    <w:p w14:paraId="6A7C79E0" w14:textId="77777777" w:rsidR="00CC44AF" w:rsidRDefault="00CC44AF" w:rsidP="00CC44AF"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50;</w:t>
      </w:r>
    </w:p>
    <w:p w14:paraId="445C7E7C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hSrcFile</w:t>
      </w:r>
      <w:proofErr w:type="spellEnd"/>
      <w:r>
        <w:t xml:space="preserve"> :</w:t>
      </w:r>
      <w:proofErr w:type="gramEnd"/>
      <w:r>
        <w:t>= 0;</w:t>
      </w:r>
    </w:p>
    <w:p w14:paraId="2B6D3B68" w14:textId="77777777" w:rsidR="00CC44AF" w:rsidRDefault="00CC44AF" w:rsidP="00CC44AF">
      <w:r>
        <w:tab/>
      </w:r>
      <w:r>
        <w:tab/>
        <w:t>END_IF</w:t>
      </w:r>
    </w:p>
    <w:p w14:paraId="188CCEE3" w14:textId="77777777" w:rsidR="00CC44AF" w:rsidRDefault="00CC44AF" w:rsidP="00CC44AF"/>
    <w:p w14:paraId="6CE9A697" w14:textId="77777777" w:rsidR="00CC44AF" w:rsidRDefault="00CC44AF" w:rsidP="00CC44AF">
      <w:r>
        <w:tab/>
        <w:t>50: (*error or ready =&gt; cleanup*)</w:t>
      </w:r>
    </w:p>
    <w:p w14:paraId="5AA8DDAC" w14:textId="77777777" w:rsidR="00CC44AF" w:rsidRDefault="00CC44AF" w:rsidP="00CC44AF">
      <w:r>
        <w:tab/>
      </w:r>
      <w:r>
        <w:tab/>
        <w:t xml:space="preserve">IF </w:t>
      </w:r>
      <w:proofErr w:type="gramStart"/>
      <w:r>
        <w:t xml:space="preserve">( </w:t>
      </w:r>
      <w:proofErr w:type="spellStart"/>
      <w:r>
        <w:t>hDestFile</w:t>
      </w:r>
      <w:proofErr w:type="spellEnd"/>
      <w:proofErr w:type="gramEnd"/>
      <w:r>
        <w:t xml:space="preserve"> &lt;&gt; 0 ) THEN</w:t>
      </w:r>
    </w:p>
    <w:p w14:paraId="1B4D0234" w14:textId="77777777" w:rsidR="00CC44AF" w:rsidRDefault="00CC44AF" w:rsidP="00CC44AF"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30; (* close the destination file*)</w:t>
      </w:r>
    </w:p>
    <w:p w14:paraId="745A3BE3" w14:textId="77777777" w:rsidR="00CC44AF" w:rsidRDefault="00CC44AF" w:rsidP="00CC44AF">
      <w:r>
        <w:tab/>
      </w:r>
      <w:r>
        <w:tab/>
        <w:t>ELSIF (</w:t>
      </w:r>
      <w:proofErr w:type="spellStart"/>
      <w:r>
        <w:t>hSrcFile</w:t>
      </w:r>
      <w:proofErr w:type="spellEnd"/>
      <w:r>
        <w:t xml:space="preserve"> &lt;&gt; </w:t>
      </w:r>
      <w:proofErr w:type="gramStart"/>
      <w:r>
        <w:t>0 )</w:t>
      </w:r>
      <w:proofErr w:type="gramEnd"/>
      <w:r>
        <w:t xml:space="preserve"> THEN</w:t>
      </w:r>
    </w:p>
    <w:p w14:paraId="44B859BE" w14:textId="77777777" w:rsidR="00CC44AF" w:rsidRDefault="00CC44AF" w:rsidP="00CC44AF"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40; (* close the source file *)</w:t>
      </w:r>
    </w:p>
    <w:p w14:paraId="6F57A59D" w14:textId="77777777" w:rsidR="00CC44AF" w:rsidRDefault="00CC44AF" w:rsidP="00CC44AF">
      <w:r>
        <w:tab/>
      </w:r>
      <w:r>
        <w:tab/>
        <w:t>ELSE</w:t>
      </w:r>
    </w:p>
    <w:p w14:paraId="10795ED7" w14:textId="77777777" w:rsidR="00CC44AF" w:rsidRDefault="00CC44AF" w:rsidP="00CC44AF">
      <w:r>
        <w:tab/>
      </w:r>
      <w:r>
        <w:tab/>
      </w:r>
      <w:r>
        <w:tab/>
        <w:t xml:space="preserve">IF </w:t>
      </w:r>
      <w:proofErr w:type="spellStart"/>
      <w:r>
        <w:t>OnceMore</w:t>
      </w:r>
      <w:proofErr w:type="spellEnd"/>
      <w:r>
        <w:t xml:space="preserve"> THEN</w:t>
      </w:r>
    </w:p>
    <w:p w14:paraId="1B3819AD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Step:=</w:t>
      </w:r>
      <w:proofErr w:type="gramEnd"/>
      <w:r>
        <w:t>1;</w:t>
      </w:r>
    </w:p>
    <w:p w14:paraId="523DC4D5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>:='</w:t>
      </w:r>
      <w:proofErr w:type="spellStart"/>
      <w:r>
        <w:t>OnceMore</w:t>
      </w:r>
      <w:proofErr w:type="spellEnd"/>
      <w:r>
        <w:t xml:space="preserve">! </w:t>
      </w:r>
      <w:proofErr w:type="gramStart"/>
      <w:r>
        <w:t>,step</w:t>
      </w:r>
      <w:proofErr w:type="gramEnd"/>
      <w:r>
        <w:t xml:space="preserve"> %d' , </w:t>
      </w:r>
      <w:proofErr w:type="spellStart"/>
      <w:r>
        <w:t>dintArg</w:t>
      </w:r>
      <w:proofErr w:type="spellEnd"/>
      <w:r>
        <w:t xml:space="preserve"> := Step);END_IF</w:t>
      </w:r>
    </w:p>
    <w:p w14:paraId="26B5080E" w14:textId="77777777" w:rsidR="00CC44AF" w:rsidRDefault="00CC44AF" w:rsidP="00CC44AF"/>
    <w:p w14:paraId="0A02D16A" w14:textId="77777777" w:rsidR="00CC44AF" w:rsidRDefault="00CC44AF" w:rsidP="00CC44AF">
      <w:r>
        <w:tab/>
      </w:r>
      <w:r>
        <w:tab/>
      </w:r>
      <w:r>
        <w:tab/>
        <w:t>ELSE</w:t>
      </w:r>
    </w:p>
    <w:p w14:paraId="29287832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gramStart"/>
      <w:r>
        <w:t>Step :</w:t>
      </w:r>
      <w:proofErr w:type="gramEnd"/>
      <w:r>
        <w:t>= 0;</w:t>
      </w:r>
      <w:r>
        <w:tab/>
        <w:t>(* ready *)</w:t>
      </w:r>
      <w:r>
        <w:tab/>
      </w:r>
      <w:r>
        <w:tab/>
      </w:r>
    </w:p>
    <w:p w14:paraId="1097E1D8" w14:textId="77777777" w:rsidR="00CC44AF" w:rsidRDefault="00CC44AF" w:rsidP="00CC44AF">
      <w:r>
        <w:tab/>
      </w:r>
      <w:r>
        <w:tab/>
      </w:r>
      <w:r>
        <w:tab/>
      </w:r>
      <w:r>
        <w:tab/>
        <w:t xml:space="preserve">IF </w:t>
      </w:r>
      <w:proofErr w:type="spellStart"/>
      <w:r>
        <w:t>bLogActive</w:t>
      </w:r>
      <w:proofErr w:type="spellEnd"/>
      <w:r>
        <w:t xml:space="preserve"> THEN </w:t>
      </w:r>
      <w:proofErr w:type="gramStart"/>
      <w:r>
        <w:t>ADSLOGDINT(</w:t>
      </w:r>
      <w:proofErr w:type="spellStart"/>
      <w:proofErr w:type="gramEnd"/>
      <w:r>
        <w:t>msgCtrlMask</w:t>
      </w:r>
      <w:proofErr w:type="spellEnd"/>
      <w:r>
        <w:t xml:space="preserve">:=ADSLOG_MSGTYPE_LOG , </w:t>
      </w:r>
      <w:proofErr w:type="spellStart"/>
      <w:r>
        <w:t>msgFmtStr</w:t>
      </w:r>
      <w:proofErr w:type="spellEnd"/>
      <w:r>
        <w:t xml:space="preserve">:='Done! </w:t>
      </w:r>
      <w:proofErr w:type="gramStart"/>
      <w:r>
        <w:t>,step</w:t>
      </w:r>
      <w:proofErr w:type="gramEnd"/>
      <w:r>
        <w:t xml:space="preserve"> %d' , </w:t>
      </w:r>
      <w:proofErr w:type="spellStart"/>
      <w:r>
        <w:t>dintArg</w:t>
      </w:r>
      <w:proofErr w:type="spellEnd"/>
      <w:r>
        <w:t xml:space="preserve"> := Step);END_IF</w:t>
      </w:r>
    </w:p>
    <w:p w14:paraId="2DBFE07B" w14:textId="77777777" w:rsidR="00CC44AF" w:rsidRDefault="00CC44AF" w:rsidP="00CC44AF">
      <w:r>
        <w:tab/>
      </w:r>
      <w:r>
        <w:tab/>
      </w:r>
      <w:r>
        <w:tab/>
      </w:r>
      <w:r>
        <w:tab/>
      </w:r>
      <w:proofErr w:type="spellStart"/>
      <w:proofErr w:type="gramStart"/>
      <w:r>
        <w:t>bBusy</w:t>
      </w:r>
      <w:proofErr w:type="spellEnd"/>
      <w:r>
        <w:t xml:space="preserve"> :</w:t>
      </w:r>
      <w:proofErr w:type="gramEnd"/>
      <w:r>
        <w:t>= FALSE;</w:t>
      </w:r>
    </w:p>
    <w:p w14:paraId="35138D53" w14:textId="77777777" w:rsidR="00CC44AF" w:rsidRDefault="00CC44AF" w:rsidP="00CC44AF">
      <w:r>
        <w:tab/>
      </w:r>
      <w:r>
        <w:tab/>
      </w:r>
      <w:r>
        <w:tab/>
        <w:t>END_IF</w:t>
      </w:r>
    </w:p>
    <w:p w14:paraId="4A217D4C" w14:textId="77777777" w:rsidR="00CC44AF" w:rsidRDefault="00CC44AF" w:rsidP="00CC44AF"/>
    <w:p w14:paraId="01D0A5C7" w14:textId="77777777" w:rsidR="00CC44AF" w:rsidRDefault="00CC44AF" w:rsidP="00CC44AF"/>
    <w:p w14:paraId="3C747C9D" w14:textId="77777777" w:rsidR="00CC44AF" w:rsidRDefault="00CC44AF" w:rsidP="00CC44AF">
      <w:r>
        <w:tab/>
      </w:r>
      <w:r>
        <w:tab/>
      </w:r>
      <w:r>
        <w:tab/>
      </w:r>
    </w:p>
    <w:p w14:paraId="5BDD6B27" w14:textId="77777777" w:rsidR="00CC44AF" w:rsidRDefault="00CC44AF" w:rsidP="00CC44AF">
      <w:r>
        <w:tab/>
      </w:r>
      <w:r>
        <w:tab/>
        <w:t>END_IF</w:t>
      </w:r>
    </w:p>
    <w:p w14:paraId="58649906" w14:textId="77777777" w:rsidR="00CC44AF" w:rsidRDefault="00CC44AF" w:rsidP="00CC44AF"/>
    <w:p w14:paraId="264F5D90" w14:textId="77777777" w:rsidR="00CC44AF" w:rsidRDefault="00CC44AF" w:rsidP="00CC44AF">
      <w:r>
        <w:t>END_CASE</w:t>
      </w:r>
    </w:p>
    <w:p w14:paraId="4DC523BF" w14:textId="77777777" w:rsidR="00117C69" w:rsidRDefault="00CC44AF" w:rsidP="00CC44AF">
      <w:pPr>
        <w:pStyle w:val="20"/>
      </w:pPr>
      <w:r>
        <w:rPr>
          <w:rFonts w:hint="eastAsia"/>
        </w:rPr>
        <w:t>功能块</w:t>
      </w:r>
      <w:proofErr w:type="spellStart"/>
      <w:r w:rsidRPr="00233ED9">
        <w:t>FB_CopeFileToFile</w:t>
      </w:r>
      <w:proofErr w:type="spellEnd"/>
      <w:r>
        <w:rPr>
          <w:rFonts w:hint="eastAsia"/>
        </w:rPr>
        <w:t>源代码</w:t>
      </w:r>
    </w:p>
    <w:p w14:paraId="1EF92656" w14:textId="77777777" w:rsidR="00CC44AF" w:rsidRDefault="00CC44AF" w:rsidP="00CC44AF">
      <w:r>
        <w:t xml:space="preserve">FUNCTION_BLOCK </w:t>
      </w:r>
      <w:proofErr w:type="spellStart"/>
      <w:r>
        <w:t>FB_CopeFileToFile</w:t>
      </w:r>
      <w:proofErr w:type="spellEnd"/>
    </w:p>
    <w:p w14:paraId="574083D0" w14:textId="77777777" w:rsidR="00CC44AF" w:rsidRDefault="00CC44AF" w:rsidP="00CC44AF">
      <w:r>
        <w:t>VAR_INPUT</w:t>
      </w:r>
    </w:p>
    <w:p w14:paraId="610DA2D8" w14:textId="77777777" w:rsidR="00CC44AF" w:rsidRDefault="00CC44AF" w:rsidP="00CC44AF">
      <w:r>
        <w:tab/>
      </w:r>
      <w:proofErr w:type="spellStart"/>
      <w:r>
        <w:t>bExecute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proofErr w:type="gramStart"/>
      <w:r>
        <w:t>BOOL;</w:t>
      </w:r>
      <w:proofErr w:type="gramEnd"/>
    </w:p>
    <w:p w14:paraId="632D21F7" w14:textId="77777777" w:rsidR="00CC44AF" w:rsidRDefault="00CC44AF" w:rsidP="00CC44AF">
      <w:r>
        <w:tab/>
      </w:r>
      <w:proofErr w:type="spellStart"/>
      <w:r>
        <w:t>sSourcePathName</w:t>
      </w:r>
      <w:proofErr w:type="spellEnd"/>
      <w:r>
        <w:t>:</w:t>
      </w:r>
      <w:r>
        <w:tab/>
      </w:r>
      <w:r>
        <w:tab/>
      </w:r>
      <w:proofErr w:type="gramStart"/>
      <w:r>
        <w:t>STRING:=</w:t>
      </w:r>
      <w:proofErr w:type="gramEnd"/>
      <w:r>
        <w:t>'Hard Disk\TwinCAT\Boot_4LED1s';</w:t>
      </w:r>
    </w:p>
    <w:p w14:paraId="557CF757" w14:textId="77777777" w:rsidR="00CC44AF" w:rsidRDefault="00CC44AF" w:rsidP="00CC44AF">
      <w:r>
        <w:tab/>
      </w:r>
      <w:proofErr w:type="spellStart"/>
      <w:r>
        <w:t>sDestinationPathName</w:t>
      </w:r>
      <w:proofErr w:type="spellEnd"/>
      <w:r>
        <w:t>:</w:t>
      </w:r>
      <w:r>
        <w:tab/>
      </w:r>
      <w:r>
        <w:tab/>
      </w:r>
      <w:proofErr w:type="gramStart"/>
      <w:r>
        <w:t>STRING:=</w:t>
      </w:r>
      <w:proofErr w:type="gramEnd"/>
      <w:r>
        <w:t>'Hard Disk\TwinCAT\boot';</w:t>
      </w:r>
    </w:p>
    <w:p w14:paraId="3629B30D" w14:textId="77777777" w:rsidR="00CC44AF" w:rsidRDefault="00CC44AF" w:rsidP="00CC44AF">
      <w:r>
        <w:tab/>
      </w:r>
      <w:proofErr w:type="spellStart"/>
      <w:r>
        <w:t>bLogActive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BOOL:=</w:t>
      </w:r>
      <w:proofErr w:type="gramEnd"/>
      <w:r>
        <w:t>FALSE;</w:t>
      </w:r>
    </w:p>
    <w:p w14:paraId="78C6C985" w14:textId="77777777" w:rsidR="00CC44AF" w:rsidRDefault="00CC44AF" w:rsidP="00CC44AF">
      <w:r>
        <w:t>END_VAR</w:t>
      </w:r>
    </w:p>
    <w:p w14:paraId="7D2DDE50" w14:textId="77777777" w:rsidR="00CC44AF" w:rsidRDefault="00CC44AF" w:rsidP="00CC44AF">
      <w:r>
        <w:t>VAR_OUTPUT</w:t>
      </w:r>
    </w:p>
    <w:p w14:paraId="63B68B96" w14:textId="77777777" w:rsidR="00CC44AF" w:rsidRDefault="00CC44AF" w:rsidP="00CC44AF">
      <w:r>
        <w:tab/>
      </w:r>
      <w:proofErr w:type="spellStart"/>
      <w:r>
        <w:t>bBusy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BOOL;</w:t>
      </w:r>
      <w:proofErr w:type="gramEnd"/>
    </w:p>
    <w:p w14:paraId="6D15E250" w14:textId="77777777" w:rsidR="00CC44AF" w:rsidRDefault="00CC44AF" w:rsidP="00CC44AF">
      <w:r>
        <w:lastRenderedPageBreak/>
        <w:tab/>
      </w:r>
      <w:proofErr w:type="spellStart"/>
      <w:r>
        <w:t>bError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BOOL;</w:t>
      </w:r>
      <w:proofErr w:type="gramEnd"/>
    </w:p>
    <w:p w14:paraId="7B981BAF" w14:textId="77777777" w:rsidR="00CC44AF" w:rsidRDefault="00CC44AF" w:rsidP="00CC44AF">
      <w:r>
        <w:tab/>
      </w:r>
      <w:proofErr w:type="spellStart"/>
      <w:r>
        <w:t>bDone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BOOL;</w:t>
      </w:r>
      <w:proofErr w:type="gramEnd"/>
    </w:p>
    <w:p w14:paraId="156AF5E6" w14:textId="77777777" w:rsidR="00CC44AF" w:rsidRDefault="00CC44AF" w:rsidP="00CC44AF">
      <w:r>
        <w:t>END_VAR</w:t>
      </w:r>
    </w:p>
    <w:p w14:paraId="43682CA1" w14:textId="77777777" w:rsidR="00CC44AF" w:rsidRDefault="00CC44AF" w:rsidP="00CC44AF">
      <w:r>
        <w:t>VAR</w:t>
      </w:r>
    </w:p>
    <w:p w14:paraId="0E84FF8C" w14:textId="77777777" w:rsidR="00CC44AF" w:rsidRDefault="00CC44AF" w:rsidP="00CC44AF">
      <w:r>
        <w:tab/>
      </w:r>
      <w:proofErr w:type="spellStart"/>
      <w:r>
        <w:t>nState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INT;</w:t>
      </w:r>
      <w:proofErr w:type="gramEnd"/>
    </w:p>
    <w:p w14:paraId="1F4C5648" w14:textId="77777777" w:rsidR="00CC44AF" w:rsidRDefault="00CC44AF" w:rsidP="00CC44AF">
      <w:r>
        <w:tab/>
      </w:r>
      <w:proofErr w:type="spellStart"/>
      <w:r>
        <w:t>fbCreateDir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proofErr w:type="spellStart"/>
      <w:r>
        <w:t>FB_</w:t>
      </w:r>
      <w:proofErr w:type="gramStart"/>
      <w:r>
        <w:t>CreateDir</w:t>
      </w:r>
      <w:proofErr w:type="spellEnd"/>
      <w:r>
        <w:t>;</w:t>
      </w:r>
      <w:proofErr w:type="gramEnd"/>
    </w:p>
    <w:p w14:paraId="4E96D961" w14:textId="77777777" w:rsidR="00CC44AF" w:rsidRDefault="00CC44AF" w:rsidP="00CC44AF">
      <w:r>
        <w:tab/>
      </w:r>
      <w:proofErr w:type="spellStart"/>
      <w:r>
        <w:t>bOldExecute</w:t>
      </w:r>
      <w:proofErr w:type="spellEnd"/>
      <w:r>
        <w:t>:</w:t>
      </w:r>
      <w:r>
        <w:tab/>
      </w:r>
      <w:r>
        <w:tab/>
      </w:r>
      <w:r>
        <w:tab/>
      </w:r>
      <w:proofErr w:type="gramStart"/>
      <w:r>
        <w:t>BOOL;</w:t>
      </w:r>
      <w:proofErr w:type="gramEnd"/>
    </w:p>
    <w:p w14:paraId="0C1E342F" w14:textId="77777777" w:rsidR="00CC44AF" w:rsidRDefault="00CC44AF" w:rsidP="00CC44AF">
      <w:r>
        <w:tab/>
      </w:r>
      <w:proofErr w:type="spellStart"/>
      <w:r>
        <w:t>nCount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INT;</w:t>
      </w:r>
      <w:proofErr w:type="gramEnd"/>
    </w:p>
    <w:p w14:paraId="7DC4AFA9" w14:textId="77777777" w:rsidR="00CC44AF" w:rsidRDefault="00CC44AF" w:rsidP="00CC44AF">
      <w:r>
        <w:tab/>
        <w:t>nCount2:</w:t>
      </w:r>
      <w:r>
        <w:tab/>
      </w:r>
      <w:r>
        <w:tab/>
      </w:r>
      <w:r>
        <w:tab/>
      </w:r>
      <w:r>
        <w:tab/>
      </w:r>
      <w:proofErr w:type="gramStart"/>
      <w:r>
        <w:t>INT;</w:t>
      </w:r>
      <w:proofErr w:type="gramEnd"/>
    </w:p>
    <w:p w14:paraId="7D93D642" w14:textId="77777777" w:rsidR="00CC44AF" w:rsidRDefault="00CC44AF" w:rsidP="00CC44AF">
      <w:r>
        <w:tab/>
      </w:r>
      <w:proofErr w:type="spellStart"/>
      <w:r>
        <w:t>fileList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  <w:t>ARRAY [</w:t>
      </w:r>
      <w:proofErr w:type="gramStart"/>
      <w:r>
        <w:t>1..</w:t>
      </w:r>
      <w:proofErr w:type="gramEnd"/>
      <w:r>
        <w:t xml:space="preserve">cnMaxNoOfFiles] OF </w:t>
      </w:r>
      <w:proofErr w:type="spellStart"/>
      <w:r>
        <w:t>ST_FindFileEntry</w:t>
      </w:r>
      <w:proofErr w:type="spellEnd"/>
      <w:r>
        <w:t>;</w:t>
      </w:r>
    </w:p>
    <w:p w14:paraId="2B8FA986" w14:textId="77777777" w:rsidR="00CC44AF" w:rsidRDefault="00CC44AF" w:rsidP="00CC44AF">
      <w:r>
        <w:tab/>
      </w:r>
      <w:proofErr w:type="spellStart"/>
      <w:r>
        <w:t>fbFindFileList</w:t>
      </w:r>
      <w:proofErr w:type="spellEnd"/>
      <w:r>
        <w:t xml:space="preserve">: </w:t>
      </w:r>
      <w:r>
        <w:tab/>
      </w:r>
      <w:r>
        <w:tab/>
      </w:r>
      <w:r>
        <w:tab/>
      </w:r>
      <w:proofErr w:type="spellStart"/>
      <w:r>
        <w:t>FB_</w:t>
      </w:r>
      <w:proofErr w:type="gramStart"/>
      <w:r>
        <w:t>EnumFindFileList</w:t>
      </w:r>
      <w:proofErr w:type="spellEnd"/>
      <w:r>
        <w:t>;</w:t>
      </w:r>
      <w:proofErr w:type="gramEnd"/>
    </w:p>
    <w:p w14:paraId="416743C9" w14:textId="77777777" w:rsidR="00CC44AF" w:rsidRDefault="00CC44AF" w:rsidP="00CC44AF">
      <w:r>
        <w:tab/>
      </w:r>
      <w:proofErr w:type="spellStart"/>
      <w:r>
        <w:t>fbCopyFiles</w:t>
      </w:r>
      <w:proofErr w:type="spellEnd"/>
      <w:r>
        <w:t>:</w:t>
      </w:r>
      <w:r>
        <w:tab/>
      </w:r>
      <w:r>
        <w:tab/>
      </w:r>
      <w:r>
        <w:tab/>
      </w:r>
      <w:proofErr w:type="spellStart"/>
      <w:r>
        <w:t>FB_</w:t>
      </w:r>
      <w:proofErr w:type="gramStart"/>
      <w:r>
        <w:t>FileCopy</w:t>
      </w:r>
      <w:proofErr w:type="spellEnd"/>
      <w:r>
        <w:t>;</w:t>
      </w:r>
      <w:proofErr w:type="gramEnd"/>
    </w:p>
    <w:p w14:paraId="31A04226" w14:textId="77777777" w:rsidR="00CC44AF" w:rsidRDefault="00CC44AF" w:rsidP="00CC44AF"/>
    <w:p w14:paraId="6C167442" w14:textId="77777777" w:rsidR="00CC44AF" w:rsidRDefault="00CC44AF" w:rsidP="00CC44AF">
      <w:r>
        <w:tab/>
      </w:r>
      <w:proofErr w:type="spellStart"/>
      <w:r>
        <w:t>TonDelay</w:t>
      </w:r>
      <w:proofErr w:type="spellEnd"/>
      <w:r>
        <w:t>:</w:t>
      </w:r>
      <w:r>
        <w:tab/>
      </w:r>
      <w:r>
        <w:tab/>
      </w:r>
      <w:proofErr w:type="gramStart"/>
      <w:r>
        <w:t>TON;</w:t>
      </w:r>
      <w:proofErr w:type="gramEnd"/>
    </w:p>
    <w:p w14:paraId="3476FA9E" w14:textId="77777777" w:rsidR="00CC44AF" w:rsidRDefault="00CC44AF" w:rsidP="00CC44AF">
      <w:r>
        <w:t>END_VAR</w:t>
      </w:r>
    </w:p>
    <w:p w14:paraId="537955F1" w14:textId="77777777" w:rsidR="00CC44AF" w:rsidRDefault="00CC44AF" w:rsidP="00CC44AF">
      <w:r>
        <w:t>VAR CONSTANT</w:t>
      </w:r>
    </w:p>
    <w:p w14:paraId="70E2D085" w14:textId="77777777" w:rsidR="00CC44AF" w:rsidRDefault="00CC44AF" w:rsidP="00CC44AF">
      <w:r>
        <w:tab/>
      </w:r>
      <w:proofErr w:type="spellStart"/>
      <w:r>
        <w:t>cnMaxNoOfFiles</w:t>
      </w:r>
      <w:proofErr w:type="spellEnd"/>
      <w:r>
        <w:t xml:space="preserve">:  </w:t>
      </w:r>
      <w:proofErr w:type="gramStart"/>
      <w:r>
        <w:t>INT:=</w:t>
      </w:r>
      <w:proofErr w:type="gramEnd"/>
      <w:r>
        <w:t>50;</w:t>
      </w:r>
    </w:p>
    <w:p w14:paraId="48667394" w14:textId="77777777" w:rsidR="00CC44AF" w:rsidRDefault="00CC44AF" w:rsidP="00CC44AF"/>
    <w:p w14:paraId="1D6CD8F2" w14:textId="77777777" w:rsidR="00CC44AF" w:rsidRDefault="00CC44AF" w:rsidP="00CC44AF">
      <w:r>
        <w:t>END_VAR</w:t>
      </w:r>
    </w:p>
    <w:p w14:paraId="73CB9021" w14:textId="77777777" w:rsidR="00CC44AF" w:rsidRDefault="00CC44AF" w:rsidP="00CC44AF">
      <w:r>
        <w:t xml:space="preserve">CASE </w:t>
      </w:r>
      <w:proofErr w:type="spellStart"/>
      <w:r>
        <w:t>nState</w:t>
      </w:r>
      <w:proofErr w:type="spellEnd"/>
      <w:r>
        <w:t xml:space="preserve"> OF</w:t>
      </w:r>
    </w:p>
    <w:p w14:paraId="6365487C" w14:textId="77777777" w:rsidR="00CC44AF" w:rsidRDefault="00CC44AF" w:rsidP="00CC44AF">
      <w:r>
        <w:t>0:</w:t>
      </w:r>
    </w:p>
    <w:p w14:paraId="3F9A98AF" w14:textId="77777777" w:rsidR="00CC44AF" w:rsidRDefault="00CC44AF" w:rsidP="00CC44AF">
      <w:r>
        <w:tab/>
        <w:t xml:space="preserve">IF </w:t>
      </w:r>
      <w:proofErr w:type="spellStart"/>
      <w:r>
        <w:t>bExecute</w:t>
      </w:r>
      <w:proofErr w:type="spellEnd"/>
      <w:r>
        <w:t xml:space="preserve"> AND NOT </w:t>
      </w:r>
      <w:proofErr w:type="spellStart"/>
      <w:r>
        <w:t>bBusy</w:t>
      </w:r>
      <w:proofErr w:type="spellEnd"/>
      <w:r>
        <w:t xml:space="preserve"> THEN</w:t>
      </w:r>
    </w:p>
    <w:p w14:paraId="28E05109" w14:textId="77777777" w:rsidR="00CC44AF" w:rsidRDefault="00CC44AF" w:rsidP="00CC44AF">
      <w:r>
        <w:tab/>
      </w:r>
      <w:r>
        <w:tab/>
        <w:t xml:space="preserve">IF NOT </w:t>
      </w:r>
      <w:proofErr w:type="spellStart"/>
      <w:r>
        <w:t>bOldExecute</w:t>
      </w:r>
      <w:proofErr w:type="spellEnd"/>
      <w:r>
        <w:t xml:space="preserve"> THEN</w:t>
      </w:r>
    </w:p>
    <w:p w14:paraId="4091897B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bBusy</w:t>
      </w:r>
      <w:proofErr w:type="spellEnd"/>
      <w:r>
        <w:t xml:space="preserve"> :</w:t>
      </w:r>
      <w:proofErr w:type="gramEnd"/>
      <w:r>
        <w:t>= TRUE;</w:t>
      </w:r>
    </w:p>
    <w:p w14:paraId="2A540AE7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FALSE;</w:t>
      </w:r>
    </w:p>
    <w:p w14:paraId="753303E0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bDone</w:t>
      </w:r>
      <w:proofErr w:type="spellEnd"/>
      <w:r>
        <w:t xml:space="preserve"> :</w:t>
      </w:r>
      <w:proofErr w:type="gramEnd"/>
      <w:r>
        <w:t>= FALSE;</w:t>
      </w:r>
    </w:p>
    <w:p w14:paraId="41289EE9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nState</w:t>
      </w:r>
      <w:proofErr w:type="spellEnd"/>
      <w:r>
        <w:t xml:space="preserve"> :</w:t>
      </w:r>
      <w:proofErr w:type="gramEnd"/>
      <w:r>
        <w:t>= 30;</w:t>
      </w:r>
    </w:p>
    <w:p w14:paraId="4E653845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nCount</w:t>
      </w:r>
      <w:proofErr w:type="spellEnd"/>
      <w:r>
        <w:t>:=</w:t>
      </w:r>
      <w:proofErr w:type="gramEnd"/>
      <w:r>
        <w:t>1;</w:t>
      </w:r>
    </w:p>
    <w:p w14:paraId="1C2C90ED" w14:textId="77777777" w:rsidR="00CC44AF" w:rsidRDefault="00CC44AF" w:rsidP="00CC44AF">
      <w:r>
        <w:tab/>
      </w:r>
      <w:r>
        <w:tab/>
      </w:r>
      <w:r>
        <w:tab/>
        <w:t>nCount</w:t>
      </w:r>
      <w:proofErr w:type="gramStart"/>
      <w:r>
        <w:t>2:=</w:t>
      </w:r>
      <w:proofErr w:type="gramEnd"/>
      <w:r>
        <w:t>1;</w:t>
      </w:r>
    </w:p>
    <w:p w14:paraId="74C0901D" w14:textId="77777777" w:rsidR="00CC44AF" w:rsidRDefault="00CC44AF" w:rsidP="00CC44AF">
      <w:r>
        <w:tab/>
      </w:r>
      <w:r>
        <w:tab/>
        <w:t>END_IF</w:t>
      </w:r>
    </w:p>
    <w:p w14:paraId="1A659555" w14:textId="77777777" w:rsidR="00CC44AF" w:rsidRDefault="00CC44AF" w:rsidP="00CC44AF">
      <w:r>
        <w:tab/>
        <w:t>END_IF</w:t>
      </w:r>
    </w:p>
    <w:p w14:paraId="461EADD4" w14:textId="77777777" w:rsidR="00CC44AF" w:rsidRDefault="00CC44AF" w:rsidP="00CC44AF"/>
    <w:p w14:paraId="21FF7097" w14:textId="77777777" w:rsidR="00CC44AF" w:rsidRDefault="00CC44AF" w:rsidP="00CC44AF">
      <w:r>
        <w:t>30:</w:t>
      </w:r>
      <w:r>
        <w:tab/>
        <w:t>(* Update file list</w:t>
      </w:r>
      <w:r>
        <w:tab/>
        <w:t>*)</w:t>
      </w:r>
    </w:p>
    <w:p w14:paraId="5F8F0AC6" w14:textId="77777777" w:rsidR="00CC44AF" w:rsidRDefault="00CC44AF" w:rsidP="00CC44AF">
      <w:r>
        <w:tab/>
        <w:t xml:space="preserve">IF </w:t>
      </w:r>
      <w:proofErr w:type="spellStart"/>
      <w:r>
        <w:t>nCount</w:t>
      </w:r>
      <w:proofErr w:type="spellEnd"/>
      <w:r>
        <w:t xml:space="preserve"> &lt;= </w:t>
      </w:r>
      <w:proofErr w:type="spellStart"/>
      <w:r>
        <w:t>cnMaxNoOfFiles</w:t>
      </w:r>
      <w:proofErr w:type="spellEnd"/>
      <w:r>
        <w:t xml:space="preserve"> THEN</w:t>
      </w:r>
    </w:p>
    <w:p w14:paraId="0D9D376F" w14:textId="77777777" w:rsidR="00CC44AF" w:rsidRDefault="00CC44AF" w:rsidP="00CC44AF">
      <w:r>
        <w:tab/>
      </w:r>
      <w:r>
        <w:tab/>
      </w:r>
      <w:proofErr w:type="spellStart"/>
      <w:r>
        <w:t>fbFindFileList</w:t>
      </w:r>
      <w:proofErr w:type="spellEnd"/>
    </w:p>
    <w:p w14:paraId="63644735" w14:textId="77777777" w:rsidR="00CC44AF" w:rsidRDefault="00CC44AF" w:rsidP="00CC44AF">
      <w:r>
        <w:tab/>
      </w:r>
      <w:r>
        <w:tab/>
      </w:r>
      <w:r>
        <w:tab/>
        <w:t>(</w:t>
      </w:r>
    </w:p>
    <w:p w14:paraId="190CAAB3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sNetID</w:t>
      </w:r>
      <w:proofErr w:type="spellEnd"/>
      <w:r>
        <w:t>:=</w:t>
      </w:r>
      <w:proofErr w:type="gramEnd"/>
      <w:r>
        <w:t>'',</w:t>
      </w:r>
    </w:p>
    <w:p w14:paraId="15FD64D4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sPathName</w:t>
      </w:r>
      <w:proofErr w:type="spellEnd"/>
      <w:r>
        <w:t>:=</w:t>
      </w:r>
      <w:proofErr w:type="gramEnd"/>
      <w:r>
        <w:t>CONCAT(</w:t>
      </w:r>
      <w:proofErr w:type="spellStart"/>
      <w:r>
        <w:t>sSourcePathName</w:t>
      </w:r>
      <w:proofErr w:type="spellEnd"/>
      <w:r>
        <w:t>,'\*.*'),</w:t>
      </w:r>
    </w:p>
    <w:p w14:paraId="3511DDA7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eCmd</w:t>
      </w:r>
      <w:proofErr w:type="spellEnd"/>
      <w:r>
        <w:t>:=</w:t>
      </w:r>
      <w:proofErr w:type="gramEnd"/>
      <w:r>
        <w:t xml:space="preserve"> </w:t>
      </w:r>
      <w:proofErr w:type="spellStart"/>
      <w:r>
        <w:t>eEnumCmd_First</w:t>
      </w:r>
      <w:proofErr w:type="spellEnd"/>
      <w:r>
        <w:t>,</w:t>
      </w:r>
    </w:p>
    <w:p w14:paraId="097111D5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pFindList</w:t>
      </w:r>
      <w:proofErr w:type="spellEnd"/>
      <w:r>
        <w:t>:=</w:t>
      </w:r>
      <w:proofErr w:type="gramEnd"/>
      <w:r>
        <w:t xml:space="preserve"> ADR(</w:t>
      </w:r>
      <w:proofErr w:type="spellStart"/>
      <w:r>
        <w:t>fileList</w:t>
      </w:r>
      <w:proofErr w:type="spellEnd"/>
      <w:r>
        <w:t>),</w:t>
      </w:r>
    </w:p>
    <w:p w14:paraId="51C5DAC4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cbFindList</w:t>
      </w:r>
      <w:proofErr w:type="spellEnd"/>
      <w:r>
        <w:t>:=</w:t>
      </w:r>
      <w:proofErr w:type="gramEnd"/>
      <w:r>
        <w:t>SIZEOF(</w:t>
      </w:r>
      <w:proofErr w:type="spellStart"/>
      <w:r>
        <w:t>fileList</w:t>
      </w:r>
      <w:proofErr w:type="spellEnd"/>
      <w:r>
        <w:t>),</w:t>
      </w:r>
    </w:p>
    <w:p w14:paraId="2E66687F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tTimeout</w:t>
      </w:r>
      <w:proofErr w:type="spellEnd"/>
      <w:r>
        <w:t>:=</w:t>
      </w:r>
      <w:proofErr w:type="gramEnd"/>
      <w:r>
        <w:t>t#10s,</w:t>
      </w:r>
    </w:p>
    <w:p w14:paraId="29C39B11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bExecute</w:t>
      </w:r>
      <w:proofErr w:type="spellEnd"/>
      <w:r>
        <w:t xml:space="preserve"> :</w:t>
      </w:r>
      <w:proofErr w:type="gramEnd"/>
      <w:r>
        <w:t>= TRUE</w:t>
      </w:r>
    </w:p>
    <w:p w14:paraId="5020A73A" w14:textId="77777777" w:rsidR="00CC44AF" w:rsidRDefault="00CC44AF" w:rsidP="00CC44AF">
      <w:r>
        <w:tab/>
      </w:r>
      <w:r>
        <w:tab/>
      </w:r>
      <w:r>
        <w:tab/>
        <w:t>);</w:t>
      </w:r>
    </w:p>
    <w:p w14:paraId="0FBC43ED" w14:textId="77777777" w:rsidR="00CC44AF" w:rsidRDefault="00CC44AF" w:rsidP="00CC44AF">
      <w:r>
        <w:lastRenderedPageBreak/>
        <w:tab/>
      </w:r>
      <w:r>
        <w:tab/>
        <w:t xml:space="preserve">IF </w:t>
      </w:r>
      <w:proofErr w:type="spellStart"/>
      <w:r>
        <w:t>fbFindFileList.bExecute</w:t>
      </w:r>
      <w:proofErr w:type="spellEnd"/>
      <w:r>
        <w:t xml:space="preserve"> AND NOT </w:t>
      </w:r>
      <w:proofErr w:type="spellStart"/>
      <w:r>
        <w:t>fbFindFileList.bBusy</w:t>
      </w:r>
      <w:proofErr w:type="spellEnd"/>
      <w:r>
        <w:t xml:space="preserve"> THEN</w:t>
      </w:r>
    </w:p>
    <w:p w14:paraId="44868522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fbFindFileList</w:t>
      </w:r>
      <w:proofErr w:type="spellEnd"/>
      <w:r>
        <w:t>(</w:t>
      </w:r>
      <w:proofErr w:type="spellStart"/>
      <w:proofErr w:type="gramEnd"/>
      <w:r>
        <w:t>bExecute</w:t>
      </w:r>
      <w:proofErr w:type="spellEnd"/>
      <w:r>
        <w:t xml:space="preserve"> := FALSE);</w:t>
      </w:r>
    </w:p>
    <w:p w14:paraId="77AE3F5E" w14:textId="77777777" w:rsidR="00CC44AF" w:rsidRDefault="00CC44AF" w:rsidP="00CC44AF">
      <w:r>
        <w:tab/>
      </w:r>
      <w:r>
        <w:tab/>
      </w:r>
      <w:r>
        <w:tab/>
      </w:r>
      <w:proofErr w:type="spellStart"/>
      <w:r>
        <w:t>fbCopyFiles</w:t>
      </w:r>
      <w:proofErr w:type="spellEnd"/>
      <w:r>
        <w:t>(</w:t>
      </w:r>
      <w:proofErr w:type="spellStart"/>
      <w:proofErr w:type="gramStart"/>
      <w:r>
        <w:t>srcNetId</w:t>
      </w:r>
      <w:proofErr w:type="spellEnd"/>
      <w:r>
        <w:t>:=</w:t>
      </w:r>
      <w:proofErr w:type="gramEnd"/>
      <w:r>
        <w:t>'',</w:t>
      </w:r>
      <w:proofErr w:type="spellStart"/>
      <w:r>
        <w:t>destNetId</w:t>
      </w:r>
      <w:proofErr w:type="spellEnd"/>
      <w:r>
        <w:t>:='',</w:t>
      </w:r>
      <w:r>
        <w:tab/>
      </w:r>
      <w:proofErr w:type="spellStart"/>
      <w:r>
        <w:t>tAdsTimeOut</w:t>
      </w:r>
      <w:proofErr w:type="spellEnd"/>
      <w:r>
        <w:t>:=t#10s);</w:t>
      </w:r>
    </w:p>
    <w:p w14:paraId="72C1E711" w14:textId="77777777" w:rsidR="00CC44AF" w:rsidRDefault="00CC44AF" w:rsidP="00CC44AF"/>
    <w:p w14:paraId="13CA6300" w14:textId="77777777" w:rsidR="00CC44AF" w:rsidRDefault="00CC44AF" w:rsidP="00CC44AF">
      <w:r>
        <w:tab/>
      </w:r>
      <w:r>
        <w:tab/>
      </w:r>
      <w:r>
        <w:tab/>
        <w:t>nCount</w:t>
      </w:r>
      <w:proofErr w:type="gramStart"/>
      <w:r>
        <w:t>2:=</w:t>
      </w:r>
      <w:proofErr w:type="gramEnd"/>
      <w:r>
        <w:t>1;</w:t>
      </w:r>
    </w:p>
    <w:p w14:paraId="5644B929" w14:textId="77777777" w:rsidR="00CC44AF" w:rsidRDefault="00CC44AF" w:rsidP="00CC44AF"/>
    <w:p w14:paraId="258042A5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nState</w:t>
      </w:r>
      <w:proofErr w:type="spellEnd"/>
      <w:r>
        <w:t>:=</w:t>
      </w:r>
      <w:proofErr w:type="gramEnd"/>
      <w:r>
        <w:t>40;</w:t>
      </w:r>
    </w:p>
    <w:p w14:paraId="44898B3C" w14:textId="77777777" w:rsidR="00CC44AF" w:rsidRDefault="00CC44AF" w:rsidP="00CC44AF">
      <w:r>
        <w:tab/>
      </w:r>
      <w:r>
        <w:tab/>
        <w:t>END_IF</w:t>
      </w:r>
    </w:p>
    <w:p w14:paraId="6BAF47B9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fbFindFileList.bError</w:t>
      </w:r>
      <w:proofErr w:type="spellEnd"/>
      <w:r>
        <w:t xml:space="preserve"> THEN</w:t>
      </w:r>
    </w:p>
    <w:p w14:paraId="3E5F769F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nState</w:t>
      </w:r>
      <w:proofErr w:type="spellEnd"/>
      <w:r>
        <w:t xml:space="preserve"> :</w:t>
      </w:r>
      <w:proofErr w:type="gramEnd"/>
      <w:r>
        <w:t>= 0;</w:t>
      </w:r>
    </w:p>
    <w:p w14:paraId="6F5699AF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fbFindFileList</w:t>
      </w:r>
      <w:proofErr w:type="spellEnd"/>
      <w:r>
        <w:t>(</w:t>
      </w:r>
      <w:proofErr w:type="spellStart"/>
      <w:proofErr w:type="gramEnd"/>
      <w:r>
        <w:t>bExecute</w:t>
      </w:r>
      <w:proofErr w:type="spellEnd"/>
      <w:r>
        <w:t xml:space="preserve"> := FALSE);</w:t>
      </w:r>
    </w:p>
    <w:p w14:paraId="6852CC4D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bBusy</w:t>
      </w:r>
      <w:proofErr w:type="spellEnd"/>
      <w:r>
        <w:t xml:space="preserve"> :</w:t>
      </w:r>
      <w:proofErr w:type="gramEnd"/>
      <w:r>
        <w:t>= FALSE;</w:t>
      </w:r>
    </w:p>
    <w:p w14:paraId="4B749E62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53ECEB78" w14:textId="77777777" w:rsidR="00CC44AF" w:rsidRDefault="00CC44AF" w:rsidP="00CC44AF">
      <w:r>
        <w:tab/>
      </w:r>
      <w:r>
        <w:tab/>
        <w:t>END_IF</w:t>
      </w:r>
    </w:p>
    <w:p w14:paraId="43123A94" w14:textId="77777777" w:rsidR="00CC44AF" w:rsidRDefault="00CC44AF" w:rsidP="00CC44AF">
      <w:r>
        <w:tab/>
        <w:t>END_IF</w:t>
      </w:r>
    </w:p>
    <w:p w14:paraId="2D5E0D65" w14:textId="77777777" w:rsidR="00CC44AF" w:rsidRDefault="00CC44AF" w:rsidP="00CC44AF">
      <w:r>
        <w:t>40:</w:t>
      </w:r>
    </w:p>
    <w:p w14:paraId="0C349610" w14:textId="77777777" w:rsidR="00CC44AF" w:rsidRDefault="00CC44AF" w:rsidP="00CC44AF">
      <w:r>
        <w:tab/>
        <w:t>(* copy each file from source to destination folder</w:t>
      </w:r>
      <w:r>
        <w:tab/>
        <w:t>*)</w:t>
      </w:r>
    </w:p>
    <w:p w14:paraId="586DAA65" w14:textId="77777777" w:rsidR="00CC44AF" w:rsidRDefault="00CC44AF" w:rsidP="00CC44AF">
      <w:r>
        <w:tab/>
        <w:t xml:space="preserve">IF </w:t>
      </w:r>
      <w:proofErr w:type="spellStart"/>
      <w:r>
        <w:t>fileList</w:t>
      </w:r>
      <w:proofErr w:type="spellEnd"/>
      <w:r>
        <w:t>[nCount2</w:t>
      </w:r>
      <w:proofErr w:type="gramStart"/>
      <w:r>
        <w:t>].</w:t>
      </w:r>
      <w:proofErr w:type="spellStart"/>
      <w:r>
        <w:t>sFileName</w:t>
      </w:r>
      <w:proofErr w:type="spellEnd"/>
      <w:proofErr w:type="gramEnd"/>
      <w:r>
        <w:t xml:space="preserve"> &lt;&gt; '' THEN</w:t>
      </w:r>
    </w:p>
    <w:p w14:paraId="022EC295" w14:textId="77777777" w:rsidR="00CC44AF" w:rsidRDefault="00CC44AF" w:rsidP="00CC44AF">
      <w:r>
        <w:tab/>
      </w:r>
      <w:r>
        <w:tab/>
      </w:r>
      <w:proofErr w:type="spellStart"/>
      <w:proofErr w:type="gramStart"/>
      <w:r>
        <w:t>fbCopyFiles.srcFileName</w:t>
      </w:r>
      <w:proofErr w:type="spellEnd"/>
      <w:r>
        <w:t xml:space="preserve"> :</w:t>
      </w:r>
      <w:proofErr w:type="gramEnd"/>
      <w:r>
        <w:t>= CONCAT(CONCAT(</w:t>
      </w:r>
      <w:proofErr w:type="spellStart"/>
      <w:r>
        <w:t>sSourcePathName</w:t>
      </w:r>
      <w:proofErr w:type="spellEnd"/>
      <w:r>
        <w:t>,'\'),</w:t>
      </w:r>
      <w:proofErr w:type="spellStart"/>
      <w:r>
        <w:t>fileList</w:t>
      </w:r>
      <w:proofErr w:type="spellEnd"/>
      <w:r>
        <w:t>[nCount2].</w:t>
      </w:r>
      <w:proofErr w:type="spellStart"/>
      <w:r>
        <w:t>sFileName</w:t>
      </w:r>
      <w:proofErr w:type="spellEnd"/>
      <w:r>
        <w:t>);</w:t>
      </w:r>
    </w:p>
    <w:p w14:paraId="56EB7218" w14:textId="77777777" w:rsidR="00CC44AF" w:rsidRDefault="00CC44AF" w:rsidP="00CC44AF">
      <w:r>
        <w:tab/>
      </w:r>
      <w:r>
        <w:tab/>
      </w:r>
      <w:proofErr w:type="spellStart"/>
      <w:proofErr w:type="gramStart"/>
      <w:r>
        <w:t>fbCopyFiles.destFileName</w:t>
      </w:r>
      <w:proofErr w:type="spellEnd"/>
      <w:r>
        <w:t xml:space="preserve"> :</w:t>
      </w:r>
      <w:proofErr w:type="gramEnd"/>
      <w:r>
        <w:t>= CONCAT(CONCAT(sDestinationPathName,'\'),fileList[nCount2].sFileName);</w:t>
      </w:r>
    </w:p>
    <w:p w14:paraId="2184E3C1" w14:textId="77777777" w:rsidR="00CC44AF" w:rsidRDefault="00CC44AF" w:rsidP="00CC44AF">
      <w:r>
        <w:tab/>
      </w:r>
      <w:r>
        <w:tab/>
      </w:r>
      <w:proofErr w:type="spellStart"/>
      <w:proofErr w:type="gramStart"/>
      <w:r>
        <w:t>fbCopyFiles</w:t>
      </w:r>
      <w:proofErr w:type="spellEnd"/>
      <w:r>
        <w:t>(</w:t>
      </w:r>
      <w:proofErr w:type="spellStart"/>
      <w:proofErr w:type="gramEnd"/>
      <w:r>
        <w:t>bExecute</w:t>
      </w:r>
      <w:proofErr w:type="spellEnd"/>
      <w:r>
        <w:t xml:space="preserve"> := TRUE);</w:t>
      </w:r>
    </w:p>
    <w:p w14:paraId="02223636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fbCopyFiles.bExecute</w:t>
      </w:r>
      <w:proofErr w:type="spellEnd"/>
      <w:r>
        <w:t xml:space="preserve"> AND NOT </w:t>
      </w:r>
      <w:proofErr w:type="spellStart"/>
      <w:r>
        <w:t>fbCopyFiles.bBusy</w:t>
      </w:r>
      <w:proofErr w:type="spellEnd"/>
      <w:r>
        <w:t xml:space="preserve"> THEN</w:t>
      </w:r>
    </w:p>
    <w:p w14:paraId="758679F3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fbCopyFiles</w:t>
      </w:r>
      <w:proofErr w:type="spellEnd"/>
      <w:r>
        <w:t>(</w:t>
      </w:r>
      <w:proofErr w:type="spellStart"/>
      <w:proofErr w:type="gramEnd"/>
      <w:r>
        <w:t>bExecute</w:t>
      </w:r>
      <w:proofErr w:type="spellEnd"/>
      <w:r>
        <w:t xml:space="preserve"> := FALSE);</w:t>
      </w:r>
    </w:p>
    <w:p w14:paraId="4301524B" w14:textId="77777777" w:rsidR="00CC44AF" w:rsidRDefault="00CC44AF" w:rsidP="00CC44AF">
      <w:r>
        <w:tab/>
      </w:r>
      <w:r>
        <w:tab/>
      </w:r>
      <w:r>
        <w:tab/>
        <w:t>nCount</w:t>
      </w:r>
      <w:proofErr w:type="gramStart"/>
      <w:r>
        <w:t>2 :</w:t>
      </w:r>
      <w:proofErr w:type="gramEnd"/>
      <w:r>
        <w:t>= nCount2+1;</w:t>
      </w:r>
    </w:p>
    <w:p w14:paraId="24BEF11F" w14:textId="77777777" w:rsidR="00CC44AF" w:rsidRDefault="00CC44AF" w:rsidP="00CC44AF">
      <w:r>
        <w:tab/>
      </w:r>
      <w:r>
        <w:tab/>
        <w:t>END_IF</w:t>
      </w:r>
    </w:p>
    <w:p w14:paraId="4C34FEFD" w14:textId="77777777" w:rsidR="00CC44AF" w:rsidRDefault="00CC44AF" w:rsidP="00CC44AF">
      <w:r>
        <w:tab/>
      </w:r>
      <w:r>
        <w:tab/>
        <w:t xml:space="preserve">IF </w:t>
      </w:r>
      <w:proofErr w:type="spellStart"/>
      <w:r>
        <w:t>fbCopyFiles.bError</w:t>
      </w:r>
      <w:proofErr w:type="spellEnd"/>
      <w:r>
        <w:t xml:space="preserve"> THEN</w:t>
      </w:r>
    </w:p>
    <w:p w14:paraId="282709C0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bBusy</w:t>
      </w:r>
      <w:proofErr w:type="spellEnd"/>
      <w:r>
        <w:t xml:space="preserve"> :</w:t>
      </w:r>
      <w:proofErr w:type="gramEnd"/>
      <w:r>
        <w:t>= FALSE;</w:t>
      </w:r>
    </w:p>
    <w:p w14:paraId="7CADDC6B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bError</w:t>
      </w:r>
      <w:proofErr w:type="spellEnd"/>
      <w:r>
        <w:t xml:space="preserve"> :</w:t>
      </w:r>
      <w:proofErr w:type="gramEnd"/>
      <w:r>
        <w:t>= TRUE;</w:t>
      </w:r>
    </w:p>
    <w:p w14:paraId="34EDF4A0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nState</w:t>
      </w:r>
      <w:proofErr w:type="spellEnd"/>
      <w:r>
        <w:t xml:space="preserve"> :</w:t>
      </w:r>
      <w:proofErr w:type="gramEnd"/>
      <w:r>
        <w:t>= 0;</w:t>
      </w:r>
    </w:p>
    <w:p w14:paraId="27CE6C6D" w14:textId="77777777" w:rsidR="00CC44AF" w:rsidRDefault="00CC44AF" w:rsidP="00CC44AF">
      <w:r>
        <w:tab/>
      </w:r>
      <w:r>
        <w:tab/>
        <w:t>END_IF</w:t>
      </w:r>
    </w:p>
    <w:p w14:paraId="35226452" w14:textId="77777777" w:rsidR="00CC44AF" w:rsidRDefault="00CC44AF" w:rsidP="00CC44AF">
      <w:r>
        <w:tab/>
        <w:t>ELSE</w:t>
      </w:r>
    </w:p>
    <w:p w14:paraId="036F65A6" w14:textId="77777777" w:rsidR="00CC44AF" w:rsidRDefault="00CC44AF" w:rsidP="00CC44AF">
      <w:r>
        <w:tab/>
      </w:r>
      <w:r>
        <w:tab/>
      </w:r>
      <w:proofErr w:type="spellStart"/>
      <w:proofErr w:type="gramStart"/>
      <w:r>
        <w:t>nCount</w:t>
      </w:r>
      <w:proofErr w:type="spellEnd"/>
      <w:r>
        <w:t>:=</w:t>
      </w:r>
      <w:proofErr w:type="gramEnd"/>
      <w:r>
        <w:t>nCount+1;</w:t>
      </w:r>
    </w:p>
    <w:p w14:paraId="639B4C32" w14:textId="77777777" w:rsidR="00CC44AF" w:rsidRDefault="00CC44AF" w:rsidP="00CC44AF"/>
    <w:p w14:paraId="57C71186" w14:textId="77777777" w:rsidR="00CC44AF" w:rsidRDefault="00CC44AF" w:rsidP="00CC44AF">
      <w:r>
        <w:tab/>
      </w:r>
      <w:r>
        <w:tab/>
      </w:r>
      <w:r>
        <w:tab/>
      </w:r>
      <w:proofErr w:type="spellStart"/>
      <w:proofErr w:type="gramStart"/>
      <w:r>
        <w:t>nState</w:t>
      </w:r>
      <w:proofErr w:type="spellEnd"/>
      <w:r>
        <w:t>:=</w:t>
      </w:r>
      <w:proofErr w:type="gramEnd"/>
      <w:r>
        <w:t>50;</w:t>
      </w:r>
    </w:p>
    <w:p w14:paraId="0AF82916" w14:textId="77777777" w:rsidR="00CC44AF" w:rsidRDefault="00CC44AF" w:rsidP="00CC44AF">
      <w:pPr>
        <w:ind w:firstLineChars="0" w:firstLine="0"/>
      </w:pPr>
    </w:p>
    <w:p w14:paraId="6D4CD794" w14:textId="77777777" w:rsidR="00CC44AF" w:rsidRDefault="00CC44AF" w:rsidP="00CC44AF">
      <w:r>
        <w:tab/>
        <w:t>END_IF</w:t>
      </w:r>
    </w:p>
    <w:p w14:paraId="37F73783" w14:textId="77777777" w:rsidR="00CC44AF" w:rsidRDefault="00CC44AF" w:rsidP="00CC44AF">
      <w:r>
        <w:t>50:</w:t>
      </w:r>
    </w:p>
    <w:p w14:paraId="2219620D" w14:textId="77777777" w:rsidR="00CC44AF" w:rsidRDefault="00CC44AF" w:rsidP="00CC44AF">
      <w:r>
        <w:tab/>
      </w:r>
      <w:proofErr w:type="spellStart"/>
      <w:r>
        <w:t>TonDelay</w:t>
      </w:r>
      <w:proofErr w:type="spellEnd"/>
      <w:r>
        <w:t>(</w:t>
      </w:r>
      <w:proofErr w:type="gramStart"/>
      <w:r>
        <w:t>in:=</w:t>
      </w:r>
      <w:proofErr w:type="spellStart"/>
      <w:proofErr w:type="gramEnd"/>
      <w:r>
        <w:t>TRUE,pt</w:t>
      </w:r>
      <w:proofErr w:type="spellEnd"/>
      <w:r>
        <w:t>:=t#1s);</w:t>
      </w:r>
    </w:p>
    <w:p w14:paraId="42D34ECF" w14:textId="77777777" w:rsidR="00CC44AF" w:rsidRDefault="00CC44AF" w:rsidP="00CC44AF">
      <w:r>
        <w:tab/>
        <w:t xml:space="preserve">IF </w:t>
      </w:r>
      <w:proofErr w:type="spellStart"/>
      <w:r>
        <w:t>TonDelay.Q</w:t>
      </w:r>
      <w:proofErr w:type="spellEnd"/>
      <w:r>
        <w:t xml:space="preserve"> THEN</w:t>
      </w:r>
    </w:p>
    <w:p w14:paraId="3F833CFB" w14:textId="77777777" w:rsidR="00CC44AF" w:rsidRDefault="00CC44AF" w:rsidP="00CC44AF">
      <w:r>
        <w:tab/>
      </w:r>
      <w:r>
        <w:tab/>
      </w:r>
      <w:proofErr w:type="spellStart"/>
      <w:r>
        <w:t>TonDelay</w:t>
      </w:r>
      <w:proofErr w:type="spellEnd"/>
      <w:r>
        <w:t>(</w:t>
      </w:r>
      <w:proofErr w:type="gramStart"/>
      <w:r>
        <w:t>in:=</w:t>
      </w:r>
      <w:proofErr w:type="spellStart"/>
      <w:proofErr w:type="gramEnd"/>
      <w:r>
        <w:t>FALSE,pt</w:t>
      </w:r>
      <w:proofErr w:type="spellEnd"/>
      <w:r>
        <w:t>:=t#1s);</w:t>
      </w:r>
    </w:p>
    <w:p w14:paraId="28C74499" w14:textId="77777777" w:rsidR="00CC44AF" w:rsidRDefault="00CC44AF" w:rsidP="00CC44AF">
      <w:r>
        <w:tab/>
      </w:r>
      <w:r>
        <w:tab/>
      </w:r>
      <w:proofErr w:type="spellStart"/>
      <w:proofErr w:type="gramStart"/>
      <w:r>
        <w:t>nState</w:t>
      </w:r>
      <w:proofErr w:type="spellEnd"/>
      <w:r>
        <w:t>:=</w:t>
      </w:r>
      <w:proofErr w:type="gramEnd"/>
      <w:r>
        <w:t>0;</w:t>
      </w:r>
    </w:p>
    <w:p w14:paraId="7F9F6C22" w14:textId="77777777" w:rsidR="00CC44AF" w:rsidRDefault="00CC44AF" w:rsidP="00CC44AF">
      <w:r>
        <w:tab/>
      </w:r>
      <w:r>
        <w:tab/>
      </w:r>
      <w:proofErr w:type="spellStart"/>
      <w:proofErr w:type="gramStart"/>
      <w:r>
        <w:t>bDone</w:t>
      </w:r>
      <w:proofErr w:type="spellEnd"/>
      <w:r>
        <w:t>:=</w:t>
      </w:r>
      <w:proofErr w:type="gramEnd"/>
      <w:r>
        <w:t>TRUE;</w:t>
      </w:r>
    </w:p>
    <w:p w14:paraId="22044A4A" w14:textId="77777777" w:rsidR="00CC44AF" w:rsidRDefault="00CC44AF" w:rsidP="00CC44AF">
      <w:r>
        <w:lastRenderedPageBreak/>
        <w:tab/>
      </w:r>
      <w:r>
        <w:tab/>
      </w:r>
      <w:proofErr w:type="spellStart"/>
      <w:proofErr w:type="gramStart"/>
      <w:r>
        <w:t>bBusy</w:t>
      </w:r>
      <w:proofErr w:type="spellEnd"/>
      <w:r>
        <w:t xml:space="preserve"> :</w:t>
      </w:r>
      <w:proofErr w:type="gramEnd"/>
      <w:r>
        <w:t>= FALSE;</w:t>
      </w:r>
    </w:p>
    <w:p w14:paraId="19A2CF21" w14:textId="77777777" w:rsidR="00CC44AF" w:rsidRDefault="00CC44AF" w:rsidP="00CC44AF">
      <w:r>
        <w:tab/>
        <w:t>END_IF</w:t>
      </w:r>
    </w:p>
    <w:p w14:paraId="15F0DB17" w14:textId="77777777" w:rsidR="00CC44AF" w:rsidRPr="00CC44AF" w:rsidRDefault="00CC44AF" w:rsidP="00BB3603">
      <w:r>
        <w:t>END_CASE</w:t>
      </w:r>
    </w:p>
    <w:p w14:paraId="5411BA60" w14:textId="77777777" w:rsidR="00D6274D" w:rsidRDefault="00D6274D" w:rsidP="00D6274D">
      <w:pPr>
        <w:pStyle w:val="10"/>
        <w:spacing w:before="120" w:after="120"/>
      </w:pPr>
      <w:bookmarkStart w:id="10" w:name="_Toc95232434"/>
      <w:bookmarkStart w:id="11" w:name="_Toc109827071"/>
      <w:r>
        <w:rPr>
          <w:rFonts w:hint="eastAsia"/>
        </w:rPr>
        <w:t>测试程序介绍</w:t>
      </w:r>
      <w:bookmarkEnd w:id="10"/>
      <w:bookmarkEnd w:id="11"/>
    </w:p>
    <w:p w14:paraId="4727D77B" w14:textId="77777777" w:rsidR="00C2123D" w:rsidRDefault="003840B7" w:rsidP="00BD58FA">
      <w:pPr>
        <w:pStyle w:val="20"/>
      </w:pPr>
      <w:bookmarkStart w:id="12" w:name="_Toc109827072"/>
      <w:r>
        <w:rPr>
          <w:rFonts w:hint="eastAsia"/>
        </w:rPr>
        <w:t>硬件环境</w:t>
      </w:r>
      <w:bookmarkEnd w:id="12"/>
    </w:p>
    <w:p w14:paraId="5E826505" w14:textId="77777777" w:rsidR="003840B7" w:rsidRDefault="003840B7" w:rsidP="003840B7">
      <w:r>
        <w:rPr>
          <w:rFonts w:hint="eastAsia"/>
        </w:rPr>
        <w:t>硬件配置为</w:t>
      </w:r>
      <w:r>
        <w:rPr>
          <w:rFonts w:hint="eastAsia"/>
        </w:rPr>
        <w:t>CX</w:t>
      </w:r>
      <w:r>
        <w:t>8090</w:t>
      </w:r>
      <w:r>
        <w:rPr>
          <w:rFonts w:hint="eastAsia"/>
        </w:rPr>
        <w:t>+EL</w:t>
      </w:r>
      <w:r>
        <w:t>2008</w:t>
      </w:r>
      <w:r>
        <w:rPr>
          <w:rFonts w:hint="eastAsia"/>
        </w:rPr>
        <w:t>+EL</w:t>
      </w:r>
      <w:r>
        <w:t>1004</w:t>
      </w:r>
      <w:r>
        <w:rPr>
          <w:rFonts w:hint="eastAsia"/>
        </w:rPr>
        <w:t>，其中</w:t>
      </w:r>
      <w:r>
        <w:rPr>
          <w:rFonts w:hint="eastAsia"/>
        </w:rPr>
        <w:t>EL</w:t>
      </w:r>
      <w:r>
        <w:t>1004</w:t>
      </w:r>
      <w:r>
        <w:rPr>
          <w:rFonts w:hint="eastAsia"/>
        </w:rPr>
        <w:t>的</w:t>
      </w:r>
      <w:r>
        <w:rPr>
          <w:rFonts w:hint="eastAsia"/>
        </w:rPr>
        <w:t>1-</w:t>
      </w:r>
      <w:r>
        <w:t>4</w:t>
      </w:r>
      <w:r>
        <w:rPr>
          <w:rFonts w:hint="eastAsia"/>
        </w:rPr>
        <w:t>号针脚关联变量</w:t>
      </w:r>
      <w:proofErr w:type="spellStart"/>
      <w:r>
        <w:rPr>
          <w:rFonts w:hint="eastAsia"/>
        </w:rPr>
        <w:t>bIn</w:t>
      </w:r>
      <w:proofErr w:type="spellEnd"/>
      <w:r>
        <w:t>[1..4]</w:t>
      </w:r>
      <w:r>
        <w:rPr>
          <w:rFonts w:hint="eastAsia"/>
        </w:rPr>
        <w:t>，</w:t>
      </w:r>
      <w:r>
        <w:rPr>
          <w:rFonts w:hint="eastAsia"/>
        </w:rPr>
        <w:t>EL</w:t>
      </w:r>
      <w:r>
        <w:t>2008</w:t>
      </w:r>
      <w:r>
        <w:rPr>
          <w:rFonts w:hint="eastAsia"/>
        </w:rPr>
        <w:t>的</w:t>
      </w:r>
      <w:r>
        <w:rPr>
          <w:rFonts w:hint="eastAsia"/>
        </w:rPr>
        <w:t>1-</w:t>
      </w:r>
      <w:r>
        <w:t>4</w:t>
      </w:r>
      <w:r>
        <w:rPr>
          <w:rFonts w:hint="eastAsia"/>
        </w:rPr>
        <w:t>号针脚关联变量</w:t>
      </w:r>
      <w:proofErr w:type="spellStart"/>
      <w:r>
        <w:rPr>
          <w:rFonts w:hint="eastAsia"/>
        </w:rPr>
        <w:t>bIed</w:t>
      </w:r>
      <w:proofErr w:type="spellEnd"/>
      <w:r>
        <w:t>[1..4]</w:t>
      </w:r>
      <w:r>
        <w:rPr>
          <w:rFonts w:hint="eastAsia"/>
        </w:rPr>
        <w:t>。</w:t>
      </w:r>
    </w:p>
    <w:p w14:paraId="4B6A5AC4" w14:textId="77777777" w:rsidR="003840B7" w:rsidRPr="003840B7" w:rsidRDefault="003840B7" w:rsidP="003840B7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072CC75" wp14:editId="7F1A9258">
            <wp:extent cx="5308168" cy="3600450"/>
            <wp:effectExtent l="0" t="0" r="6985" b="0"/>
            <wp:docPr id="20" name="图片 20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文本, 应用程序&#10;&#10;描述已自动生成"/>
                    <pic:cNvPicPr/>
                  </pic:nvPicPr>
                  <pic:blipFill rotWithShape="1">
                    <a:blip r:embed="rId22"/>
                    <a:srcRect r="24109"/>
                    <a:stretch/>
                  </pic:blipFill>
                  <pic:spPr bwMode="auto">
                    <a:xfrm>
                      <a:off x="0" y="0"/>
                      <a:ext cx="5334622" cy="3618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8E4E6" w14:textId="77777777" w:rsidR="00C2123D" w:rsidRDefault="003840B7" w:rsidP="00BD58FA">
      <w:pPr>
        <w:pStyle w:val="20"/>
      </w:pPr>
      <w:bookmarkStart w:id="13" w:name="_Toc109827073"/>
      <w:r>
        <w:rPr>
          <w:rFonts w:hint="eastAsia"/>
        </w:rPr>
        <w:t>软件环境</w:t>
      </w:r>
      <w:bookmarkEnd w:id="13"/>
    </w:p>
    <w:p w14:paraId="1DE22146" w14:textId="77777777" w:rsidR="003840B7" w:rsidRPr="00DB5370" w:rsidRDefault="003840B7" w:rsidP="003840B7">
      <w:r>
        <w:rPr>
          <w:rFonts w:hint="eastAsia"/>
        </w:rPr>
        <w:t>CX</w:t>
      </w:r>
      <w:r>
        <w:t>8090</w:t>
      </w:r>
      <w:r>
        <w:rPr>
          <w:rFonts w:hint="eastAsia"/>
        </w:rPr>
        <w:t>中原始程序如下，加载了</w:t>
      </w:r>
      <w:r w:rsidRPr="00AE6667">
        <w:t>Utilities</w:t>
      </w:r>
      <w:r>
        <w:rPr>
          <w:rFonts w:hint="eastAsia"/>
        </w:rPr>
        <w:t>库。</w:t>
      </w:r>
    </w:p>
    <w:p w14:paraId="07234C7B" w14:textId="77777777" w:rsidR="003840B7" w:rsidRDefault="003840B7" w:rsidP="003840B7">
      <w:pPr>
        <w:spacing w:afterLines="50" w:after="156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96D4543" wp14:editId="3006E898">
            <wp:extent cx="3869266" cy="3923915"/>
            <wp:effectExtent l="0" t="0" r="0" b="635"/>
            <wp:docPr id="21" name="图片 2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文本, 应用程序, 电子邮件&#10;&#10;描述已自动生成"/>
                    <pic:cNvPicPr/>
                  </pic:nvPicPr>
                  <pic:blipFill rotWithShape="1">
                    <a:blip r:embed="rId23"/>
                    <a:srcRect r="48139" b="1967"/>
                    <a:stretch/>
                  </pic:blipFill>
                  <pic:spPr bwMode="auto">
                    <a:xfrm>
                      <a:off x="0" y="0"/>
                      <a:ext cx="3897578" cy="395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BA2F" w14:textId="77777777" w:rsidR="003840B7" w:rsidRDefault="003840B7" w:rsidP="003840B7">
      <w:r>
        <w:rPr>
          <w:rFonts w:hint="eastAsia"/>
        </w:rPr>
        <w:t>现更换程序，把新程序下载到控制器，并</w:t>
      </w:r>
      <w:r>
        <w:rPr>
          <w:rFonts w:hint="eastAsia"/>
        </w:rPr>
        <w:t>create</w:t>
      </w:r>
      <w:r>
        <w:t xml:space="preserve"> </w:t>
      </w:r>
      <w:proofErr w:type="spellStart"/>
      <w:r>
        <w:rPr>
          <w:rFonts w:hint="eastAsia"/>
        </w:rPr>
        <w:t>bootproject</w:t>
      </w:r>
      <w:proofErr w:type="spellEnd"/>
      <w:r>
        <w:rPr>
          <w:rFonts w:hint="eastAsia"/>
        </w:rPr>
        <w:t>，然后从</w:t>
      </w:r>
      <w:r>
        <w:rPr>
          <w:rFonts w:hint="eastAsia"/>
        </w:rPr>
        <w:t>boot</w:t>
      </w:r>
      <w:r>
        <w:rPr>
          <w:rFonts w:hint="eastAsia"/>
        </w:rPr>
        <w:t>文件夹中复制</w:t>
      </w:r>
      <w:r>
        <w:rPr>
          <w:rFonts w:hint="eastAsia"/>
        </w:rPr>
        <w:t>TCPLC_P_1</w:t>
      </w:r>
      <w:r>
        <w:rPr>
          <w:rFonts w:hint="eastAsia"/>
        </w:rPr>
        <w:t>到</w:t>
      </w:r>
      <w:r>
        <w:rPr>
          <w:rFonts w:hint="eastAsia"/>
        </w:rPr>
        <w:t>Boot</w:t>
      </w:r>
      <w:r>
        <w:t>_4LED1</w:t>
      </w:r>
      <w:r>
        <w:rPr>
          <w:rFonts w:hint="eastAsia"/>
        </w:rPr>
        <w:t>s</w:t>
      </w:r>
      <w:r>
        <w:rPr>
          <w:rFonts w:hint="eastAsia"/>
        </w:rPr>
        <w:t>。</w:t>
      </w:r>
    </w:p>
    <w:p w14:paraId="71A8A36B" w14:textId="77777777" w:rsidR="003840B7" w:rsidRDefault="003840B7" w:rsidP="003840B7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1415CD1D" wp14:editId="236A865D">
            <wp:extent cx="6054296" cy="3248025"/>
            <wp:effectExtent l="0" t="0" r="3810" b="0"/>
            <wp:docPr id="22" name="图片 2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86943" cy="32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233EF" w14:textId="77777777" w:rsidR="003840B7" w:rsidRDefault="003840B7" w:rsidP="003840B7">
      <w:pPr>
        <w:spacing w:afterLines="50" w:after="156"/>
      </w:pPr>
      <w:r>
        <w:rPr>
          <w:rFonts w:hint="eastAsia"/>
        </w:rPr>
        <w:t>再更换程序，把新程序下载到控制器，并</w:t>
      </w:r>
      <w:r>
        <w:rPr>
          <w:rFonts w:hint="eastAsia"/>
        </w:rPr>
        <w:t>create</w:t>
      </w:r>
      <w:r>
        <w:t xml:space="preserve"> </w:t>
      </w:r>
      <w:proofErr w:type="spellStart"/>
      <w:r>
        <w:rPr>
          <w:rFonts w:hint="eastAsia"/>
        </w:rPr>
        <w:t>bootproject</w:t>
      </w:r>
      <w:proofErr w:type="spellEnd"/>
      <w:r>
        <w:rPr>
          <w:rFonts w:hint="eastAsia"/>
        </w:rPr>
        <w:t>，然后从</w:t>
      </w:r>
      <w:r>
        <w:rPr>
          <w:rFonts w:hint="eastAsia"/>
        </w:rPr>
        <w:t>boot</w:t>
      </w:r>
      <w:r>
        <w:rPr>
          <w:rFonts w:hint="eastAsia"/>
        </w:rPr>
        <w:t>文件夹中复制</w:t>
      </w:r>
      <w:r>
        <w:rPr>
          <w:rFonts w:hint="eastAsia"/>
        </w:rPr>
        <w:t>TCPLC_P_1</w:t>
      </w:r>
      <w:r>
        <w:rPr>
          <w:rFonts w:hint="eastAsia"/>
        </w:rPr>
        <w:t>到</w:t>
      </w:r>
      <w:r>
        <w:rPr>
          <w:rFonts w:hint="eastAsia"/>
        </w:rPr>
        <w:t>Boot</w:t>
      </w:r>
      <w:r>
        <w:t>_4LED1</w:t>
      </w:r>
      <w:r>
        <w:rPr>
          <w:rFonts w:hint="eastAsia"/>
        </w:rPr>
        <w:t>s</w:t>
      </w:r>
      <w:r>
        <w:rPr>
          <w:rFonts w:hint="eastAsia"/>
        </w:rPr>
        <w:t>。</w:t>
      </w:r>
    </w:p>
    <w:p w14:paraId="1CDF3F9A" w14:textId="77777777" w:rsidR="003840B7" w:rsidRDefault="003840B7" w:rsidP="003840B7">
      <w:pPr>
        <w:spacing w:afterLines="50" w:after="156"/>
        <w:ind w:firstLineChars="0" w:firstLine="0"/>
      </w:pPr>
      <w:r>
        <w:rPr>
          <w:noProof/>
        </w:rPr>
        <w:lastRenderedPageBreak/>
        <w:drawing>
          <wp:inline distT="0" distB="0" distL="0" distR="0" wp14:anchorId="48B1536F" wp14:editId="55DAA543">
            <wp:extent cx="6054725" cy="3248256"/>
            <wp:effectExtent l="0" t="0" r="3175" b="9525"/>
            <wp:docPr id="23" name="图片 23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2526" cy="325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C073" w14:textId="77777777" w:rsidR="003840B7" w:rsidRDefault="003840B7" w:rsidP="003840B7">
      <w:r>
        <w:rPr>
          <w:rFonts w:hint="eastAsia"/>
        </w:rPr>
        <w:t>分析</w:t>
      </w:r>
      <w:proofErr w:type="spellStart"/>
      <w:r w:rsidRPr="00221ABC">
        <w:t>ACT_changAndReboot</w:t>
      </w:r>
      <w:proofErr w:type="spellEnd"/>
      <w:r>
        <w:rPr>
          <w:rFonts w:hint="eastAsia"/>
        </w:rPr>
        <w:t>程序可知：</w:t>
      </w:r>
    </w:p>
    <w:p w14:paraId="47BEDCE2" w14:textId="77777777" w:rsidR="003840B7" w:rsidRDefault="003840B7" w:rsidP="003840B7">
      <w:pPr>
        <w:spacing w:afterLines="50" w:after="156"/>
        <w:ind w:firstLineChars="0" w:firstLine="0"/>
      </w:pPr>
      <w:r>
        <w:rPr>
          <w:noProof/>
        </w:rPr>
        <w:drawing>
          <wp:inline distT="0" distB="0" distL="0" distR="0" wp14:anchorId="4002D04F" wp14:editId="46FE3FCA">
            <wp:extent cx="6089315" cy="3990975"/>
            <wp:effectExtent l="0" t="0" r="6985" b="0"/>
            <wp:docPr id="24" name="图片 2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文本&#10;&#10;描述已自动生成"/>
                    <pic:cNvPicPr/>
                  </pic:nvPicPr>
                  <pic:blipFill rotWithShape="1">
                    <a:blip r:embed="rId26"/>
                    <a:srcRect r="18145"/>
                    <a:stretch/>
                  </pic:blipFill>
                  <pic:spPr bwMode="auto">
                    <a:xfrm>
                      <a:off x="0" y="0"/>
                      <a:ext cx="6133466" cy="4019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CB388" w14:textId="77777777" w:rsidR="003840B7" w:rsidRDefault="003840B7" w:rsidP="003840B7">
      <w:r>
        <w:rPr>
          <w:rFonts w:hint="eastAsia"/>
        </w:rPr>
        <w:t>当</w:t>
      </w:r>
      <w:proofErr w:type="spellStart"/>
      <w:r>
        <w:rPr>
          <w:rFonts w:hint="eastAsia"/>
        </w:rPr>
        <w:t>bIn</w:t>
      </w:r>
      <w:proofErr w:type="spellEnd"/>
      <w:r>
        <w:rPr>
          <w:rFonts w:hint="eastAsia"/>
        </w:rPr>
        <w:t>[</w:t>
      </w:r>
      <w:r>
        <w:t>3]</w:t>
      </w:r>
      <w:r>
        <w:rPr>
          <w:rFonts w:hint="eastAsia"/>
        </w:rPr>
        <w:t>为</w:t>
      </w:r>
      <w:r>
        <w:rPr>
          <w:rFonts w:hint="eastAsia"/>
        </w:rPr>
        <w:t>true</w:t>
      </w:r>
      <w:r>
        <w:rPr>
          <w:rFonts w:hint="eastAsia"/>
        </w:rPr>
        <w:t>时，</w:t>
      </w:r>
      <w:proofErr w:type="spellStart"/>
      <w:r w:rsidRPr="00221ABC">
        <w:t>nSelect</w:t>
      </w:r>
      <w:proofErr w:type="spellEnd"/>
      <w:r w:rsidRPr="00221ABC">
        <w:t>:=1</w:t>
      </w:r>
      <w:r>
        <w:rPr>
          <w:rFonts w:hint="eastAsia"/>
        </w:rPr>
        <w:t>，则新程序的目录为</w:t>
      </w:r>
      <w:r w:rsidRPr="00221ABC">
        <w:t>Hard Disk\TwinCAT\Boot_4LED1s</w:t>
      </w:r>
      <w:r>
        <w:rPr>
          <w:rFonts w:hint="eastAsia"/>
        </w:rPr>
        <w:t>，若</w:t>
      </w:r>
      <w:proofErr w:type="spellStart"/>
      <w:r>
        <w:rPr>
          <w:rFonts w:hint="eastAsia"/>
        </w:rPr>
        <w:t>bStart</w:t>
      </w:r>
      <w:proofErr w:type="spellEnd"/>
      <w:r>
        <w:rPr>
          <w:rFonts w:hint="eastAsia"/>
        </w:rPr>
        <w:t>为</w:t>
      </w:r>
      <w:r>
        <w:rPr>
          <w:rFonts w:hint="eastAsia"/>
        </w:rPr>
        <w:t>true</w:t>
      </w:r>
      <w:r>
        <w:rPr>
          <w:rFonts w:hint="eastAsia"/>
        </w:rPr>
        <w:t>，则换更换新程序并重启。</w:t>
      </w:r>
    </w:p>
    <w:p w14:paraId="4DF00B53" w14:textId="77777777" w:rsidR="003840B7" w:rsidRDefault="003840B7" w:rsidP="003840B7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2E2011A" wp14:editId="5350F851">
            <wp:extent cx="5080667" cy="4038600"/>
            <wp:effectExtent l="0" t="0" r="5715" b="0"/>
            <wp:docPr id="26" name="图片 2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形用户界面&#10;&#10;描述已自动生成"/>
                    <pic:cNvPicPr/>
                  </pic:nvPicPr>
                  <pic:blipFill rotWithShape="1">
                    <a:blip r:embed="rId27"/>
                    <a:srcRect r="32509"/>
                    <a:stretch/>
                  </pic:blipFill>
                  <pic:spPr bwMode="auto">
                    <a:xfrm>
                      <a:off x="0" y="0"/>
                      <a:ext cx="5106214" cy="4058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F3B5C" w14:textId="77777777" w:rsidR="003840B7" w:rsidRDefault="003840B7" w:rsidP="003840B7">
      <w:pPr>
        <w:spacing w:afterLines="50" w:after="156"/>
      </w:pPr>
      <w:r>
        <w:rPr>
          <w:rFonts w:hint="eastAsia"/>
        </w:rPr>
        <w:t>当</w:t>
      </w:r>
      <w:proofErr w:type="spellStart"/>
      <w:r>
        <w:rPr>
          <w:rFonts w:hint="eastAsia"/>
        </w:rPr>
        <w:t>bIn</w:t>
      </w:r>
      <w:proofErr w:type="spellEnd"/>
      <w:r>
        <w:rPr>
          <w:rFonts w:hint="eastAsia"/>
        </w:rPr>
        <w:t>[</w:t>
      </w:r>
      <w:r>
        <w:t>3]</w:t>
      </w:r>
      <w:r>
        <w:rPr>
          <w:rFonts w:hint="eastAsia"/>
        </w:rPr>
        <w:t>为</w:t>
      </w:r>
      <w:r>
        <w:rPr>
          <w:rFonts w:hint="eastAsia"/>
        </w:rPr>
        <w:t>false</w:t>
      </w:r>
      <w:r>
        <w:rPr>
          <w:rFonts w:hint="eastAsia"/>
        </w:rPr>
        <w:t>时，</w:t>
      </w:r>
      <w:proofErr w:type="spellStart"/>
      <w:r w:rsidRPr="00221ABC">
        <w:t>nSelect</w:t>
      </w:r>
      <w:proofErr w:type="spellEnd"/>
      <w:r w:rsidRPr="00221ABC">
        <w:t>:=</w:t>
      </w:r>
      <w:r>
        <w:t>2</w:t>
      </w:r>
      <w:r>
        <w:rPr>
          <w:rFonts w:hint="eastAsia"/>
        </w:rPr>
        <w:t>，则新程序的目录为</w:t>
      </w:r>
      <w:r w:rsidRPr="00221ABC">
        <w:t>Hard Disk\TwinCAT\Boot_</w:t>
      </w:r>
      <w:r>
        <w:t>1</w:t>
      </w:r>
      <w:r w:rsidRPr="00221ABC">
        <w:t>LED</w:t>
      </w:r>
      <w:r>
        <w:t>2</w:t>
      </w:r>
      <w:r w:rsidRPr="00221ABC">
        <w:t>s</w:t>
      </w:r>
      <w:r>
        <w:rPr>
          <w:rFonts w:hint="eastAsia"/>
        </w:rPr>
        <w:t>，若</w:t>
      </w:r>
      <w:proofErr w:type="spellStart"/>
      <w:r>
        <w:rPr>
          <w:rFonts w:hint="eastAsia"/>
        </w:rPr>
        <w:t>bStart</w:t>
      </w:r>
      <w:proofErr w:type="spellEnd"/>
      <w:r>
        <w:rPr>
          <w:rFonts w:hint="eastAsia"/>
        </w:rPr>
        <w:t>为</w:t>
      </w:r>
      <w:r>
        <w:rPr>
          <w:rFonts w:hint="eastAsia"/>
        </w:rPr>
        <w:t>true</w:t>
      </w:r>
      <w:r>
        <w:rPr>
          <w:rFonts w:hint="eastAsia"/>
        </w:rPr>
        <w:t>，则换更换新程序并重启。</w:t>
      </w:r>
    </w:p>
    <w:p w14:paraId="50C4EFDE" w14:textId="77777777" w:rsidR="003840B7" w:rsidRDefault="003840B7" w:rsidP="003840B7">
      <w:pPr>
        <w:ind w:firstLineChars="0" w:firstLine="0"/>
        <w:jc w:val="center"/>
        <w:sectPr w:rsidR="003840B7" w:rsidSect="00984188">
          <w:pgSz w:w="11906" w:h="16838" w:code="9"/>
          <w:pgMar w:top="1469" w:right="1089" w:bottom="1440" w:left="1247" w:header="851" w:footer="544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64532C44" wp14:editId="65D61BAC">
            <wp:extent cx="4512733" cy="3949606"/>
            <wp:effectExtent l="0" t="0" r="2540" b="0"/>
            <wp:docPr id="25" name="图片 2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&#10;&#10;描述已自动生成"/>
                    <pic:cNvPicPr/>
                  </pic:nvPicPr>
                  <pic:blipFill rotWithShape="1">
                    <a:blip r:embed="rId28"/>
                    <a:srcRect r="38703"/>
                    <a:stretch/>
                  </pic:blipFill>
                  <pic:spPr bwMode="auto">
                    <a:xfrm>
                      <a:off x="0" y="0"/>
                      <a:ext cx="4525666" cy="396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30160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5C87EA9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27B021D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2B0F061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A69FAD8" w14:textId="77777777" w:rsidR="00FE32D5" w:rsidRDefault="00FE32D5" w:rsidP="00FE32D5"/>
    <w:p w14:paraId="4EC923C8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156E9E7A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4FC27A99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72E615F9" w14:textId="77777777" w:rsidR="00FE32D5" w:rsidRDefault="00FE32D5" w:rsidP="00FE32D5"/>
    <w:p w14:paraId="7FE5DBD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303037B4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44D5B175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505B0C4" w14:textId="77777777" w:rsidR="00FE32D5" w:rsidRDefault="00FE32D5" w:rsidP="00FE32D5"/>
    <w:p w14:paraId="565B322F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03A10CE5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4785C2C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874D98E" w14:textId="77777777" w:rsidR="00FE32D5" w:rsidRDefault="00FE32D5" w:rsidP="00FE32D5"/>
    <w:p w14:paraId="25CAE0B3" w14:textId="77777777" w:rsidR="00FE32D5" w:rsidRDefault="00FE32D5" w:rsidP="00FE32D5"/>
    <w:p w14:paraId="731AEAC5" w14:textId="77777777" w:rsidR="00FE32D5" w:rsidRDefault="00FE32D5" w:rsidP="00FE32D5"/>
    <w:p w14:paraId="6AAD8D29" w14:textId="77777777" w:rsidR="00FE32D5" w:rsidRDefault="00FE32D5" w:rsidP="00FE32D5"/>
    <w:p w14:paraId="1F0D5901" w14:textId="77777777" w:rsidR="00FE32D5" w:rsidRDefault="00FE32D5" w:rsidP="00B20B65">
      <w:pPr>
        <w:ind w:firstLineChars="0" w:firstLine="0"/>
      </w:pPr>
    </w:p>
    <w:p w14:paraId="5E1C3F8C" w14:textId="77777777" w:rsidR="00FE32D5" w:rsidRDefault="00FE32D5" w:rsidP="00FE32D5"/>
    <w:p w14:paraId="7CBEC2EF" w14:textId="77777777" w:rsidR="00FE32D5" w:rsidRDefault="00FE32D5" w:rsidP="00FE32D5"/>
    <w:p w14:paraId="3D494C4D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49BE9492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4000FB0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61F06FB2" wp14:editId="5FF9F42D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AAA884" w14:textId="77777777" w:rsidR="00FE32D5" w:rsidRDefault="00FE32D5" w:rsidP="0073271C">
            <w:pPr>
              <w:jc w:val="center"/>
            </w:pPr>
          </w:p>
          <w:p w14:paraId="2E0F7E2F" w14:textId="77777777" w:rsidR="00FE32D5" w:rsidRDefault="00FE32D5" w:rsidP="0073271C">
            <w:pPr>
              <w:jc w:val="center"/>
            </w:pPr>
          </w:p>
          <w:p w14:paraId="2368ADB0" w14:textId="77777777" w:rsidR="00FE32D5" w:rsidRDefault="00FE32D5" w:rsidP="0073271C">
            <w:pPr>
              <w:jc w:val="center"/>
            </w:pPr>
          </w:p>
          <w:p w14:paraId="01DC0B66" w14:textId="77777777" w:rsidR="00FE32D5" w:rsidRDefault="00FE32D5" w:rsidP="0073271C">
            <w:pPr>
              <w:jc w:val="center"/>
            </w:pPr>
          </w:p>
          <w:p w14:paraId="71AE0AB3" w14:textId="77777777" w:rsidR="00FE32D5" w:rsidRDefault="00FE32D5" w:rsidP="0073271C">
            <w:pPr>
              <w:jc w:val="center"/>
            </w:pPr>
          </w:p>
          <w:p w14:paraId="3CDD77E4" w14:textId="77777777" w:rsidR="00FE32D5" w:rsidRDefault="00FE32D5" w:rsidP="0073271C">
            <w:pPr>
              <w:jc w:val="center"/>
            </w:pPr>
          </w:p>
          <w:p w14:paraId="174D4C8F" w14:textId="77777777" w:rsidR="00FE32D5" w:rsidRDefault="00FE32D5" w:rsidP="0073271C">
            <w:pPr>
              <w:jc w:val="center"/>
            </w:pPr>
          </w:p>
          <w:p w14:paraId="0B7EBE8D" w14:textId="77777777" w:rsidR="00FE32D5" w:rsidRDefault="00FE32D5" w:rsidP="0073271C">
            <w:pPr>
              <w:jc w:val="center"/>
            </w:pPr>
          </w:p>
          <w:p w14:paraId="1860EE55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9A3F4D1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01F3C9C6" w14:textId="77777777" w:rsidR="00FE32D5" w:rsidRDefault="00FE32D5" w:rsidP="0073271C"/>
        </w:tc>
        <w:tc>
          <w:tcPr>
            <w:tcW w:w="4941" w:type="dxa"/>
          </w:tcPr>
          <w:p w14:paraId="00906E3A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3FE14A84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40F47134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A7BB04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1E111566" w14:textId="77777777" w:rsidTr="00B20B65">
        <w:trPr>
          <w:trHeight w:val="697"/>
        </w:trPr>
        <w:tc>
          <w:tcPr>
            <w:tcW w:w="4046" w:type="dxa"/>
            <w:vMerge/>
          </w:tcPr>
          <w:p w14:paraId="2F56724B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226B6524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D13CAE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B5BDBEE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54727F17" w14:textId="77777777" w:rsidTr="00B20B65">
        <w:trPr>
          <w:trHeight w:val="697"/>
        </w:trPr>
        <w:tc>
          <w:tcPr>
            <w:tcW w:w="4046" w:type="dxa"/>
            <w:vMerge/>
          </w:tcPr>
          <w:p w14:paraId="106EBF0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3A32246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246689C9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0CC099E5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53DCB0AB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F03D695" w14:textId="77777777" w:rsidTr="00B20B65">
        <w:trPr>
          <w:trHeight w:val="2818"/>
        </w:trPr>
        <w:tc>
          <w:tcPr>
            <w:tcW w:w="4046" w:type="dxa"/>
            <w:vMerge/>
          </w:tcPr>
          <w:p w14:paraId="47826F9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1FF0230" w14:textId="77777777" w:rsidR="00B20B65" w:rsidRDefault="00B20B65" w:rsidP="0073271C"/>
        </w:tc>
      </w:tr>
    </w:tbl>
    <w:p w14:paraId="314C08BE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6E090" w14:textId="77777777" w:rsidR="00721913" w:rsidRDefault="00721913" w:rsidP="00206B56">
      <w:r>
        <w:separator/>
      </w:r>
    </w:p>
  </w:endnote>
  <w:endnote w:type="continuationSeparator" w:id="0">
    <w:p w14:paraId="711D8D3B" w14:textId="77777777" w:rsidR="00721913" w:rsidRDefault="00721913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DA7A3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78D34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610C29C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F05CA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7C4FA" w14:textId="77777777" w:rsidR="00721913" w:rsidRDefault="00721913" w:rsidP="00206B56">
      <w:r>
        <w:separator/>
      </w:r>
    </w:p>
  </w:footnote>
  <w:footnote w:type="continuationSeparator" w:id="0">
    <w:p w14:paraId="45F77FA9" w14:textId="77777777" w:rsidR="00721913" w:rsidRDefault="00721913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BEF4D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EA077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27C1E6C7" wp14:editId="54BF3184">
          <wp:extent cx="1121134" cy="337809"/>
          <wp:effectExtent l="0" t="0" r="3175" b="5715"/>
          <wp:docPr id="28" name="图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8F747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FE798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45DB6AE5" wp14:editId="0DA0BA25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2E304FEC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7E734963"/>
    <w:multiLevelType w:val="multilevel"/>
    <w:tmpl w:val="EA6270EC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567" w:hanging="567"/>
      </w:pPr>
      <w:rPr>
        <w:rFonts w:asciiTheme="majorEastAsia" w:eastAsiaTheme="majorEastAsia" w:hAnsiTheme="majorEastAsia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1317879107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951"/>
    <w:rsid w:val="00003A18"/>
    <w:rsid w:val="0000477A"/>
    <w:rsid w:val="00014576"/>
    <w:rsid w:val="00020A12"/>
    <w:rsid w:val="0002173A"/>
    <w:rsid w:val="000441E3"/>
    <w:rsid w:val="0006294A"/>
    <w:rsid w:val="00067D51"/>
    <w:rsid w:val="0007723D"/>
    <w:rsid w:val="000908FE"/>
    <w:rsid w:val="00092E2C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B6BEF"/>
    <w:rsid w:val="002C3CB9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A6687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5CF1"/>
    <w:rsid w:val="00485020"/>
    <w:rsid w:val="004957CA"/>
    <w:rsid w:val="00497696"/>
    <w:rsid w:val="004A6071"/>
    <w:rsid w:val="004C7EAB"/>
    <w:rsid w:val="004D73E3"/>
    <w:rsid w:val="004F2514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AD8"/>
    <w:rsid w:val="00600CC2"/>
    <w:rsid w:val="00623397"/>
    <w:rsid w:val="00624502"/>
    <w:rsid w:val="00633A70"/>
    <w:rsid w:val="00656263"/>
    <w:rsid w:val="00670875"/>
    <w:rsid w:val="00696258"/>
    <w:rsid w:val="006D69BF"/>
    <w:rsid w:val="006D7BAB"/>
    <w:rsid w:val="006E09C0"/>
    <w:rsid w:val="006E2498"/>
    <w:rsid w:val="006F6CDC"/>
    <w:rsid w:val="00702445"/>
    <w:rsid w:val="00721913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405B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603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85566"/>
    <w:rsid w:val="00C905D6"/>
    <w:rsid w:val="00C91B12"/>
    <w:rsid w:val="00C91BDA"/>
    <w:rsid w:val="00C96D52"/>
    <w:rsid w:val="00CB7951"/>
    <w:rsid w:val="00CC44AF"/>
    <w:rsid w:val="00CE33B6"/>
    <w:rsid w:val="00D118FF"/>
    <w:rsid w:val="00D166B6"/>
    <w:rsid w:val="00D32A47"/>
    <w:rsid w:val="00D43268"/>
    <w:rsid w:val="00D44A24"/>
    <w:rsid w:val="00D6274D"/>
    <w:rsid w:val="00D67D01"/>
    <w:rsid w:val="00DA0482"/>
    <w:rsid w:val="00DA30FC"/>
    <w:rsid w:val="00DC5BFD"/>
    <w:rsid w:val="00DC7C38"/>
    <w:rsid w:val="00DD46B2"/>
    <w:rsid w:val="00DE0F6F"/>
    <w:rsid w:val="00DF3985"/>
    <w:rsid w:val="00E148A0"/>
    <w:rsid w:val="00E22B97"/>
    <w:rsid w:val="00E453B7"/>
    <w:rsid w:val="00E5259D"/>
    <w:rsid w:val="00E71514"/>
    <w:rsid w:val="00E71F2F"/>
    <w:rsid w:val="00E73F48"/>
    <w:rsid w:val="00E767FF"/>
    <w:rsid w:val="00E773EB"/>
    <w:rsid w:val="00E83522"/>
    <w:rsid w:val="00E91C02"/>
    <w:rsid w:val="00E96FD6"/>
    <w:rsid w:val="00EA4701"/>
    <w:rsid w:val="00EE4A9E"/>
    <w:rsid w:val="00F02B2B"/>
    <w:rsid w:val="00F12662"/>
    <w:rsid w:val="00F35128"/>
    <w:rsid w:val="00F4019C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85C20A"/>
  <w15:docId w15:val="{10D511F3-C033-42E4-B102-54BDAB422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4037;&#20316;\2022&#25216;&#26415;&#25991;&#26723;&#27719;&#24635;\TC2&#20013;&#33258;&#21160;&#26356;&#25442;PLC&#36816;&#34892;&#31243;&#24207;&#24182;&#37325;&#21551;.doc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 xsi:nil="true"/>
    <_dlc_DocIdUrl xmlns="fe959d5d-a6f0-4a07-803f-3052bcb8b604">
      <Url xsi:nil="true"/>
      <Description xsi:nil="true"/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TC2中自动更换PLC运行程序并重启.doc.dotx</Template>
  <TotalTime>1</TotalTime>
  <Pages>18</Pages>
  <Words>2047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revision>2</cp:revision>
  <dcterms:created xsi:type="dcterms:W3CDTF">2022-07-29T01:39:00Z</dcterms:created>
  <dcterms:modified xsi:type="dcterms:W3CDTF">2022-07-29T01:40:00Z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