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F913E4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张立文</w:t>
            </w:r>
          </w:p>
        </w:tc>
        <w:tc>
          <w:tcPr>
            <w:tcW w:w="4536" w:type="dxa"/>
            <w:vMerge w:val="restart"/>
          </w:tcPr>
          <w:p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A93E4" wp14:editId="622871F6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中国上海市静安区汶水路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市北智汇园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:rsidR="004069A1" w:rsidRPr="00206B56" w:rsidRDefault="00F913E4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技术支持部</w:t>
            </w:r>
          </w:p>
        </w:tc>
        <w:tc>
          <w:tcPr>
            <w:tcW w:w="2404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2019-</w:t>
            </w:r>
            <w:r w:rsidR="00F913E4">
              <w:rPr>
                <w:rFonts w:ascii="Times New Roman" w:hAnsi="Times New Roman" w:cs="Times New Roman" w:hint="eastAsia"/>
              </w:rPr>
              <w:t>12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="00F913E4">
              <w:rPr>
                <w:rFonts w:ascii="Times New Roman" w:hAnsi="Times New Roman" w:cs="Times New Roman" w:hint="eastAsia"/>
              </w:rPr>
              <w:t>05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F913E4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Lw.zhang</w:t>
            </w:r>
            <w:r w:rsidR="004069A1" w:rsidRPr="00206B56">
              <w:rPr>
                <w:rFonts w:ascii="Times New Roman" w:hAnsi="Times New Roman" w:cs="Times New Roman"/>
              </w:rPr>
              <w:t>@beckhoff.com.cn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F913E4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02</w:t>
            </w:r>
            <w:r w:rsidR="00F913E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 w:hint="eastAsia"/>
              </w:rPr>
              <w:t>-</w:t>
            </w:r>
            <w:r w:rsidR="00F913E4" w:rsidRPr="00F913E4">
              <w:rPr>
                <w:rFonts w:ascii="Times New Roman" w:hAnsi="Times New Roman" w:cs="Times New Roman"/>
              </w:rPr>
              <w:t>66312666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:rsidR="00206B56" w:rsidRPr="00F35128" w:rsidRDefault="00F913E4" w:rsidP="00F913E4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>
              <w:rPr>
                <w:b/>
                <w:sz w:val="28"/>
              </w:rPr>
              <w:t>Demo</w:t>
            </w:r>
            <w:r w:rsidR="004665C5">
              <w:rPr>
                <w:rFonts w:hint="eastAsia"/>
                <w:b/>
                <w:sz w:val="28"/>
              </w:rPr>
              <w:t>(</w:t>
            </w:r>
            <w:r w:rsidR="004665C5">
              <w:rPr>
                <w:b/>
                <w:sz w:val="28"/>
              </w:rPr>
              <w:t>TD3080)</w:t>
            </w:r>
            <w:r>
              <w:rPr>
                <w:rFonts w:hint="eastAsia"/>
                <w:b/>
                <w:sz w:val="28"/>
              </w:rPr>
              <w:t>使用说明书</w:t>
            </w:r>
            <w:r w:rsidR="007F6594">
              <w:rPr>
                <w:rFonts w:hint="eastAsia"/>
                <w:b/>
                <w:sz w:val="28"/>
              </w:rPr>
              <w:t>V</w:t>
            </w:r>
            <w:r w:rsidR="007F6594">
              <w:rPr>
                <w:b/>
                <w:sz w:val="28"/>
              </w:rPr>
              <w:t>1.0</w:t>
            </w:r>
            <w:r w:rsidRPr="00F35128">
              <w:rPr>
                <w:b/>
              </w:rPr>
              <w:t xml:space="preserve"> </w:t>
            </w:r>
          </w:p>
        </w:tc>
      </w:tr>
      <w:tr w:rsidR="003B215B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>
            <w:pPr>
              <w:ind w:firstLine="422"/>
              <w:rPr>
                <w:b/>
              </w:rPr>
            </w:pPr>
          </w:p>
          <w:p w:rsidR="00F4019C" w:rsidRDefault="003B215B" w:rsidP="00F4019C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F913E4">
              <w:rPr>
                <w:rFonts w:hint="eastAsia"/>
              </w:rPr>
              <w:t>该</w:t>
            </w:r>
            <w:r w:rsidR="00F913E4">
              <w:rPr>
                <w:rFonts w:hint="eastAsia"/>
              </w:rPr>
              <w:t>Demo</w:t>
            </w:r>
            <w:r w:rsidR="00F913E4">
              <w:rPr>
                <w:rFonts w:hint="eastAsia"/>
              </w:rPr>
              <w:t>可用于</w:t>
            </w:r>
            <w:r w:rsidR="00746B72">
              <w:rPr>
                <w:rFonts w:hint="eastAsia"/>
              </w:rPr>
              <w:t>展示</w:t>
            </w:r>
            <w:r w:rsidR="00F913E4">
              <w:t>XFC</w:t>
            </w:r>
            <w:r w:rsidR="00F913E4">
              <w:rPr>
                <w:rFonts w:hint="eastAsia"/>
              </w:rPr>
              <w:t>、</w:t>
            </w:r>
            <w:r w:rsidR="00456B80">
              <w:t>TwinSAFE</w:t>
            </w:r>
            <w:r w:rsidR="00746B72">
              <w:rPr>
                <w:rFonts w:hint="eastAsia"/>
              </w:rPr>
              <w:t>、旋切、飞锯</w:t>
            </w:r>
            <w:r w:rsidR="007F6594">
              <w:rPr>
                <w:rFonts w:hint="eastAsia"/>
              </w:rPr>
              <w:t>等功能</w:t>
            </w:r>
            <w:r>
              <w:rPr>
                <w:rFonts w:hint="eastAsia"/>
              </w:rPr>
              <w:t>。</w:t>
            </w:r>
          </w:p>
          <w:p w:rsidR="00F913E4" w:rsidRPr="007F6594" w:rsidRDefault="00F913E4" w:rsidP="00F4019C"/>
          <w:p w:rsidR="00F4019C" w:rsidRPr="00F4019C" w:rsidRDefault="00F4019C" w:rsidP="00746B72"/>
        </w:tc>
      </w:tr>
      <w:tr w:rsidR="00F4019C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/>
          <w:p w:rsidR="00F4019C" w:rsidRPr="00E5259D" w:rsidRDefault="00F4019C" w:rsidP="00F913E4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F913E4">
              <w:t>XFC</w:t>
            </w:r>
            <w:r w:rsidR="00F913E4">
              <w:rPr>
                <w:rFonts w:hint="eastAsia"/>
              </w:rPr>
              <w:t>，旋切，飞锯，</w:t>
            </w:r>
            <w:r w:rsidR="00456B80">
              <w:t>TwinSAFE</w:t>
            </w: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446FA3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96" w:type="dxa"/>
                </w:tcPr>
                <w:p w:rsidR="003B215B" w:rsidRDefault="00456B80" w:rsidP="003B215B">
                  <w:pPr>
                    <w:ind w:firstLineChars="0" w:firstLine="0"/>
                  </w:pPr>
                  <w:r>
                    <w:t>Demo_For_Tianjin</w:t>
                  </w:r>
                  <w:r>
                    <w:rPr>
                      <w:rFonts w:hint="eastAsia"/>
                    </w:rPr>
                    <w:t>.</w:t>
                  </w:r>
                  <w:r>
                    <w:t>tszip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446FA3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96" w:type="dxa"/>
                </w:tcPr>
                <w:p w:rsidR="003B215B" w:rsidRDefault="00456B80" w:rsidP="003B215B">
                  <w:pPr>
                    <w:ind w:firstLineChars="0" w:firstLine="0"/>
                  </w:pPr>
                  <w:r>
                    <w:t>Demo_For_Tianjin.pdf</w:t>
                  </w:r>
                </w:p>
              </w:tc>
              <w:tc>
                <w:tcPr>
                  <w:tcW w:w="3006" w:type="dxa"/>
                </w:tcPr>
                <w:p w:rsidR="003B215B" w:rsidRDefault="00456B80" w:rsidP="003B215B">
                  <w:pPr>
                    <w:ind w:firstLineChars="0" w:firstLine="0"/>
                  </w:pPr>
                  <w:r>
                    <w:t>D</w:t>
                  </w:r>
                  <w:r>
                    <w:rPr>
                      <w:rFonts w:hint="eastAsia"/>
                    </w:rPr>
                    <w:t>emo</w:t>
                  </w:r>
                  <w:r>
                    <w:rPr>
                      <w:rFonts w:hint="eastAsia"/>
                    </w:rPr>
                    <w:t>电气接线图</w:t>
                  </w: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F4019C" w:rsidTr="003B215B">
              <w:tc>
                <w:tcPr>
                  <w:tcW w:w="890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:rsidR="00F4019C" w:rsidRDefault="00F4019C" w:rsidP="003B215B">
                  <w:pPr>
                    <w:ind w:firstLineChars="0" w:firstLine="0"/>
                  </w:pPr>
                </w:p>
              </w:tc>
            </w:tr>
          </w:tbl>
          <w:p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E5259D" w:rsidRDefault="003B215B" w:rsidP="00F4019C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Default="003B215B" w:rsidP="003B215B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  <w:p w:rsidR="003B215B" w:rsidRDefault="003B215B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:rsidR="00AF5D50" w:rsidRDefault="00AF5D50" w:rsidP="003B215B">
      <w:pPr>
        <w:ind w:firstLineChars="0" w:firstLine="0"/>
      </w:pPr>
    </w:p>
    <w:p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:rsidR="008E13EC" w:rsidRDefault="008E13EC" w:rsidP="008E13EC"/>
    <w:p w:rsidR="00446FA3" w:rsidRDefault="008E13EC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6799323" w:history="1">
        <w:r w:rsidR="00446FA3" w:rsidRPr="00D40C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446FA3">
          <w:rPr>
            <w:noProof/>
          </w:rPr>
          <w:tab/>
        </w:r>
        <w:r w:rsidR="00446FA3" w:rsidRPr="00D40C71">
          <w:rPr>
            <w:rStyle w:val="a8"/>
            <w:noProof/>
          </w:rPr>
          <w:t>软硬件版本</w:t>
        </w:r>
        <w:r w:rsidR="00446FA3">
          <w:rPr>
            <w:noProof/>
            <w:webHidden/>
          </w:rPr>
          <w:tab/>
        </w:r>
        <w:r w:rsidR="00446FA3">
          <w:rPr>
            <w:noProof/>
            <w:webHidden/>
          </w:rPr>
          <w:fldChar w:fldCharType="begin"/>
        </w:r>
        <w:r w:rsidR="00446FA3">
          <w:rPr>
            <w:noProof/>
            <w:webHidden/>
          </w:rPr>
          <w:instrText xml:space="preserve"> PAGEREF _Toc26799323 \h </w:instrText>
        </w:r>
        <w:r w:rsidR="00446FA3">
          <w:rPr>
            <w:noProof/>
            <w:webHidden/>
          </w:rPr>
        </w:r>
        <w:r w:rsidR="00446FA3">
          <w:rPr>
            <w:noProof/>
            <w:webHidden/>
          </w:rPr>
          <w:fldChar w:fldCharType="separate"/>
        </w:r>
        <w:r w:rsidR="00446FA3">
          <w:rPr>
            <w:noProof/>
            <w:webHidden/>
          </w:rPr>
          <w:t>3</w:t>
        </w:r>
        <w:r w:rsidR="00446FA3">
          <w:rPr>
            <w:noProof/>
            <w:webHidden/>
          </w:rPr>
          <w:fldChar w:fldCharType="end"/>
        </w:r>
      </w:hyperlink>
    </w:p>
    <w:p w:rsidR="00446FA3" w:rsidRDefault="0018566E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799324" w:history="1">
        <w:r w:rsidR="00446FA3" w:rsidRPr="00D40C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446FA3">
          <w:rPr>
            <w:rFonts w:asciiTheme="minorHAnsi" w:hAnsiTheme="minorHAnsi" w:cstheme="minorBidi"/>
            <w:noProof/>
            <w:szCs w:val="22"/>
          </w:rPr>
          <w:tab/>
        </w:r>
        <w:r w:rsidR="00446FA3" w:rsidRPr="00D40C71">
          <w:rPr>
            <w:rStyle w:val="a8"/>
            <w:noProof/>
          </w:rPr>
          <w:t>硬件</w:t>
        </w:r>
        <w:r w:rsidR="00446FA3">
          <w:rPr>
            <w:noProof/>
            <w:webHidden/>
          </w:rPr>
          <w:tab/>
        </w:r>
        <w:r w:rsidR="00446FA3">
          <w:rPr>
            <w:noProof/>
            <w:webHidden/>
          </w:rPr>
          <w:fldChar w:fldCharType="begin"/>
        </w:r>
        <w:r w:rsidR="00446FA3">
          <w:rPr>
            <w:noProof/>
            <w:webHidden/>
          </w:rPr>
          <w:instrText xml:space="preserve"> PAGEREF _Toc26799324 \h </w:instrText>
        </w:r>
        <w:r w:rsidR="00446FA3">
          <w:rPr>
            <w:noProof/>
            <w:webHidden/>
          </w:rPr>
        </w:r>
        <w:r w:rsidR="00446FA3">
          <w:rPr>
            <w:noProof/>
            <w:webHidden/>
          </w:rPr>
          <w:fldChar w:fldCharType="separate"/>
        </w:r>
        <w:r w:rsidR="00446FA3">
          <w:rPr>
            <w:noProof/>
            <w:webHidden/>
          </w:rPr>
          <w:t>3</w:t>
        </w:r>
        <w:r w:rsidR="00446FA3">
          <w:rPr>
            <w:noProof/>
            <w:webHidden/>
          </w:rPr>
          <w:fldChar w:fldCharType="end"/>
        </w:r>
      </w:hyperlink>
    </w:p>
    <w:p w:rsidR="00446FA3" w:rsidRDefault="0018566E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799325" w:history="1">
        <w:r w:rsidR="00446FA3" w:rsidRPr="00D40C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446FA3">
          <w:rPr>
            <w:rFonts w:asciiTheme="minorHAnsi" w:hAnsiTheme="minorHAnsi" w:cstheme="minorBidi"/>
            <w:noProof/>
            <w:szCs w:val="22"/>
          </w:rPr>
          <w:tab/>
        </w:r>
        <w:r w:rsidR="00446FA3" w:rsidRPr="00D40C71">
          <w:rPr>
            <w:rStyle w:val="a8"/>
            <w:noProof/>
          </w:rPr>
          <w:t>软件版本</w:t>
        </w:r>
        <w:r w:rsidR="00446FA3">
          <w:rPr>
            <w:noProof/>
            <w:webHidden/>
          </w:rPr>
          <w:tab/>
        </w:r>
        <w:r w:rsidR="00446FA3">
          <w:rPr>
            <w:noProof/>
            <w:webHidden/>
          </w:rPr>
          <w:fldChar w:fldCharType="begin"/>
        </w:r>
        <w:r w:rsidR="00446FA3">
          <w:rPr>
            <w:noProof/>
            <w:webHidden/>
          </w:rPr>
          <w:instrText xml:space="preserve"> PAGEREF _Toc26799325 \h </w:instrText>
        </w:r>
        <w:r w:rsidR="00446FA3">
          <w:rPr>
            <w:noProof/>
            <w:webHidden/>
          </w:rPr>
        </w:r>
        <w:r w:rsidR="00446FA3">
          <w:rPr>
            <w:noProof/>
            <w:webHidden/>
          </w:rPr>
          <w:fldChar w:fldCharType="separate"/>
        </w:r>
        <w:r w:rsidR="00446FA3">
          <w:rPr>
            <w:noProof/>
            <w:webHidden/>
          </w:rPr>
          <w:t>3</w:t>
        </w:r>
        <w:r w:rsidR="00446FA3">
          <w:rPr>
            <w:noProof/>
            <w:webHidden/>
          </w:rPr>
          <w:fldChar w:fldCharType="end"/>
        </w:r>
      </w:hyperlink>
    </w:p>
    <w:p w:rsidR="00446FA3" w:rsidRDefault="0018566E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26799326" w:history="1">
        <w:r w:rsidR="00446FA3" w:rsidRPr="00D40C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446FA3">
          <w:rPr>
            <w:noProof/>
          </w:rPr>
          <w:tab/>
        </w:r>
        <w:r w:rsidR="00446FA3" w:rsidRPr="00D40C71">
          <w:rPr>
            <w:rStyle w:val="a8"/>
            <w:noProof/>
          </w:rPr>
          <w:t>平台介绍</w:t>
        </w:r>
        <w:r w:rsidR="00446FA3">
          <w:rPr>
            <w:noProof/>
            <w:webHidden/>
          </w:rPr>
          <w:tab/>
        </w:r>
        <w:r w:rsidR="00446FA3">
          <w:rPr>
            <w:noProof/>
            <w:webHidden/>
          </w:rPr>
          <w:fldChar w:fldCharType="begin"/>
        </w:r>
        <w:r w:rsidR="00446FA3">
          <w:rPr>
            <w:noProof/>
            <w:webHidden/>
          </w:rPr>
          <w:instrText xml:space="preserve"> PAGEREF _Toc26799326 \h </w:instrText>
        </w:r>
        <w:r w:rsidR="00446FA3">
          <w:rPr>
            <w:noProof/>
            <w:webHidden/>
          </w:rPr>
        </w:r>
        <w:r w:rsidR="00446FA3">
          <w:rPr>
            <w:noProof/>
            <w:webHidden/>
          </w:rPr>
          <w:fldChar w:fldCharType="separate"/>
        </w:r>
        <w:r w:rsidR="00446FA3">
          <w:rPr>
            <w:noProof/>
            <w:webHidden/>
          </w:rPr>
          <w:t>3</w:t>
        </w:r>
        <w:r w:rsidR="00446FA3">
          <w:rPr>
            <w:noProof/>
            <w:webHidden/>
          </w:rPr>
          <w:fldChar w:fldCharType="end"/>
        </w:r>
      </w:hyperlink>
    </w:p>
    <w:p w:rsidR="00446FA3" w:rsidRDefault="0018566E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799327" w:history="1">
        <w:r w:rsidR="00446FA3" w:rsidRPr="00D40C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446FA3">
          <w:rPr>
            <w:rFonts w:asciiTheme="minorHAnsi" w:hAnsiTheme="minorHAnsi" w:cstheme="minorBidi"/>
            <w:noProof/>
            <w:szCs w:val="22"/>
          </w:rPr>
          <w:tab/>
        </w:r>
        <w:r w:rsidR="00446FA3" w:rsidRPr="00D40C71">
          <w:rPr>
            <w:rStyle w:val="a8"/>
            <w:noProof/>
          </w:rPr>
          <w:t>安全功能</w:t>
        </w:r>
        <w:r w:rsidR="00446FA3">
          <w:rPr>
            <w:noProof/>
            <w:webHidden/>
          </w:rPr>
          <w:tab/>
        </w:r>
        <w:r w:rsidR="00446FA3">
          <w:rPr>
            <w:noProof/>
            <w:webHidden/>
          </w:rPr>
          <w:fldChar w:fldCharType="begin"/>
        </w:r>
        <w:r w:rsidR="00446FA3">
          <w:rPr>
            <w:noProof/>
            <w:webHidden/>
          </w:rPr>
          <w:instrText xml:space="preserve"> PAGEREF _Toc26799327 \h </w:instrText>
        </w:r>
        <w:r w:rsidR="00446FA3">
          <w:rPr>
            <w:noProof/>
            <w:webHidden/>
          </w:rPr>
        </w:r>
        <w:r w:rsidR="00446FA3">
          <w:rPr>
            <w:noProof/>
            <w:webHidden/>
          </w:rPr>
          <w:fldChar w:fldCharType="separate"/>
        </w:r>
        <w:r w:rsidR="00446FA3">
          <w:rPr>
            <w:noProof/>
            <w:webHidden/>
          </w:rPr>
          <w:t>3</w:t>
        </w:r>
        <w:r w:rsidR="00446FA3">
          <w:rPr>
            <w:noProof/>
            <w:webHidden/>
          </w:rPr>
          <w:fldChar w:fldCharType="end"/>
        </w:r>
      </w:hyperlink>
    </w:p>
    <w:p w:rsidR="00446FA3" w:rsidRDefault="0018566E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799328" w:history="1">
        <w:r w:rsidR="00446FA3" w:rsidRPr="00D40C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446FA3">
          <w:rPr>
            <w:rFonts w:asciiTheme="minorHAnsi" w:hAnsiTheme="minorHAnsi" w:cstheme="minorBidi"/>
            <w:noProof/>
            <w:szCs w:val="22"/>
          </w:rPr>
          <w:tab/>
        </w:r>
        <w:r w:rsidR="00446FA3" w:rsidRPr="00D40C71">
          <w:rPr>
            <w:rStyle w:val="a8"/>
            <w:noProof/>
          </w:rPr>
          <w:t>XFC</w:t>
        </w:r>
        <w:r w:rsidR="00446FA3" w:rsidRPr="00D40C71">
          <w:rPr>
            <w:rStyle w:val="a8"/>
            <w:noProof/>
          </w:rPr>
          <w:t>功能</w:t>
        </w:r>
        <w:r w:rsidR="00446FA3">
          <w:rPr>
            <w:noProof/>
            <w:webHidden/>
          </w:rPr>
          <w:tab/>
        </w:r>
        <w:r w:rsidR="00446FA3">
          <w:rPr>
            <w:noProof/>
            <w:webHidden/>
          </w:rPr>
          <w:fldChar w:fldCharType="begin"/>
        </w:r>
        <w:r w:rsidR="00446FA3">
          <w:rPr>
            <w:noProof/>
            <w:webHidden/>
          </w:rPr>
          <w:instrText xml:space="preserve"> PAGEREF _Toc26799328 \h </w:instrText>
        </w:r>
        <w:r w:rsidR="00446FA3">
          <w:rPr>
            <w:noProof/>
            <w:webHidden/>
          </w:rPr>
        </w:r>
        <w:r w:rsidR="00446FA3">
          <w:rPr>
            <w:noProof/>
            <w:webHidden/>
          </w:rPr>
          <w:fldChar w:fldCharType="separate"/>
        </w:r>
        <w:r w:rsidR="00446FA3">
          <w:rPr>
            <w:noProof/>
            <w:webHidden/>
          </w:rPr>
          <w:t>4</w:t>
        </w:r>
        <w:r w:rsidR="00446FA3">
          <w:rPr>
            <w:noProof/>
            <w:webHidden/>
          </w:rPr>
          <w:fldChar w:fldCharType="end"/>
        </w:r>
      </w:hyperlink>
    </w:p>
    <w:p w:rsidR="00446FA3" w:rsidRDefault="0018566E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799329" w:history="1">
        <w:r w:rsidR="00446FA3" w:rsidRPr="00D40C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446FA3">
          <w:rPr>
            <w:rFonts w:asciiTheme="minorHAnsi" w:hAnsiTheme="minorHAnsi" w:cstheme="minorBidi"/>
            <w:noProof/>
            <w:szCs w:val="22"/>
          </w:rPr>
          <w:tab/>
        </w:r>
        <w:r w:rsidR="00446FA3" w:rsidRPr="00D40C71">
          <w:rPr>
            <w:rStyle w:val="a8"/>
            <w:noProof/>
          </w:rPr>
          <w:t>旋切功能</w:t>
        </w:r>
        <w:r w:rsidR="00446FA3">
          <w:rPr>
            <w:noProof/>
            <w:webHidden/>
          </w:rPr>
          <w:tab/>
        </w:r>
        <w:r w:rsidR="00446FA3">
          <w:rPr>
            <w:noProof/>
            <w:webHidden/>
          </w:rPr>
          <w:fldChar w:fldCharType="begin"/>
        </w:r>
        <w:r w:rsidR="00446FA3">
          <w:rPr>
            <w:noProof/>
            <w:webHidden/>
          </w:rPr>
          <w:instrText xml:space="preserve"> PAGEREF _Toc26799329 \h </w:instrText>
        </w:r>
        <w:r w:rsidR="00446FA3">
          <w:rPr>
            <w:noProof/>
            <w:webHidden/>
          </w:rPr>
        </w:r>
        <w:r w:rsidR="00446FA3">
          <w:rPr>
            <w:noProof/>
            <w:webHidden/>
          </w:rPr>
          <w:fldChar w:fldCharType="separate"/>
        </w:r>
        <w:r w:rsidR="00446FA3">
          <w:rPr>
            <w:noProof/>
            <w:webHidden/>
          </w:rPr>
          <w:t>5</w:t>
        </w:r>
        <w:r w:rsidR="00446FA3">
          <w:rPr>
            <w:noProof/>
            <w:webHidden/>
          </w:rPr>
          <w:fldChar w:fldCharType="end"/>
        </w:r>
      </w:hyperlink>
    </w:p>
    <w:p w:rsidR="00446FA3" w:rsidRDefault="0018566E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26799330" w:history="1">
        <w:r w:rsidR="00446FA3" w:rsidRPr="00D40C7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 w:rsidR="00446FA3">
          <w:rPr>
            <w:rFonts w:asciiTheme="minorHAnsi" w:hAnsiTheme="minorHAnsi" w:cstheme="minorBidi"/>
            <w:noProof/>
            <w:szCs w:val="22"/>
          </w:rPr>
          <w:tab/>
        </w:r>
        <w:r w:rsidR="00446FA3" w:rsidRPr="00D40C71">
          <w:rPr>
            <w:rStyle w:val="a8"/>
            <w:noProof/>
          </w:rPr>
          <w:t>飞锯功能</w:t>
        </w:r>
        <w:r w:rsidR="00446FA3">
          <w:rPr>
            <w:noProof/>
            <w:webHidden/>
          </w:rPr>
          <w:tab/>
        </w:r>
        <w:r w:rsidR="00446FA3">
          <w:rPr>
            <w:noProof/>
            <w:webHidden/>
          </w:rPr>
          <w:fldChar w:fldCharType="begin"/>
        </w:r>
        <w:r w:rsidR="00446FA3">
          <w:rPr>
            <w:noProof/>
            <w:webHidden/>
          </w:rPr>
          <w:instrText xml:space="preserve"> PAGEREF _Toc26799330 \h </w:instrText>
        </w:r>
        <w:r w:rsidR="00446FA3">
          <w:rPr>
            <w:noProof/>
            <w:webHidden/>
          </w:rPr>
        </w:r>
        <w:r w:rsidR="00446FA3">
          <w:rPr>
            <w:noProof/>
            <w:webHidden/>
          </w:rPr>
          <w:fldChar w:fldCharType="separate"/>
        </w:r>
        <w:r w:rsidR="00446FA3">
          <w:rPr>
            <w:noProof/>
            <w:webHidden/>
          </w:rPr>
          <w:t>6</w:t>
        </w:r>
        <w:r w:rsidR="00446FA3">
          <w:rPr>
            <w:noProof/>
            <w:webHidden/>
          </w:rPr>
          <w:fldChar w:fldCharType="end"/>
        </w:r>
      </w:hyperlink>
    </w:p>
    <w:p w:rsidR="003F7CD5" w:rsidRDefault="008E13EC" w:rsidP="008E13EC">
      <w:r>
        <w:fldChar w:fldCharType="end"/>
      </w:r>
    </w:p>
    <w:p w:rsidR="00B30B6D" w:rsidRDefault="008E13EC" w:rsidP="00B30B6D">
      <w:r>
        <w:br w:type="page"/>
      </w:r>
    </w:p>
    <w:p w:rsidR="008E13EC" w:rsidRDefault="008E13EC" w:rsidP="00BD58FA">
      <w:pPr>
        <w:pStyle w:val="10"/>
      </w:pPr>
      <w:bookmarkStart w:id="1" w:name="_Toc26799323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:rsidR="00206B56" w:rsidRPr="00747CBF" w:rsidRDefault="007F6594" w:rsidP="007F6594">
      <w:pPr>
        <w:pStyle w:val="20"/>
      </w:pPr>
      <w:bookmarkStart w:id="2" w:name="_Toc26799324"/>
      <w:r>
        <w:rPr>
          <w:rFonts w:hint="eastAsia"/>
        </w:rPr>
        <w:t>硬件</w:t>
      </w:r>
      <w:bookmarkEnd w:id="2"/>
    </w:p>
    <w:p w:rsidR="00206B56" w:rsidRDefault="00206B56" w:rsidP="00206B56">
      <w:r w:rsidRPr="00206B56">
        <w:t>工控机</w:t>
      </w:r>
      <w:r w:rsidR="00747CBF">
        <w:rPr>
          <w:rFonts w:hint="eastAsia"/>
        </w:rPr>
        <w:t>：</w:t>
      </w:r>
      <w:r w:rsidRPr="00206B56">
        <w:rPr>
          <w:rFonts w:hint="eastAsia"/>
        </w:rPr>
        <w:t>C6</w:t>
      </w:r>
      <w:r w:rsidR="007F6594">
        <w:t>015</w:t>
      </w:r>
      <w:r w:rsidR="007F6594">
        <w:rPr>
          <w:rFonts w:hint="eastAsia"/>
        </w:rPr>
        <w:t>-0010(</w:t>
      </w:r>
      <w:r w:rsidR="007F6594">
        <w:t>C9900-C583)</w:t>
      </w:r>
    </w:p>
    <w:p w:rsidR="007F6594" w:rsidRPr="00206B56" w:rsidRDefault="007F6594" w:rsidP="00206B56">
      <w:r>
        <w:t>IO</w:t>
      </w:r>
      <w:r>
        <w:rPr>
          <w:rFonts w:hint="eastAsia"/>
        </w:rPr>
        <w:t>：</w:t>
      </w:r>
      <w:r>
        <w:t>EK1100</w:t>
      </w:r>
      <w:r>
        <w:rPr>
          <w:rFonts w:hint="eastAsia"/>
        </w:rPr>
        <w:t>、</w:t>
      </w:r>
      <w:r>
        <w:t>EL1008</w:t>
      </w:r>
      <w:r>
        <w:rPr>
          <w:rFonts w:hint="eastAsia"/>
        </w:rPr>
        <w:t>、</w:t>
      </w:r>
      <w:r>
        <w:rPr>
          <w:rFonts w:hint="eastAsia"/>
        </w:rPr>
        <w:t>E</w:t>
      </w:r>
      <w:r>
        <w:t>L2008</w:t>
      </w:r>
      <w:r>
        <w:rPr>
          <w:rFonts w:hint="eastAsia"/>
        </w:rPr>
        <w:t>、</w:t>
      </w:r>
      <w:r>
        <w:rPr>
          <w:rFonts w:hint="eastAsia"/>
        </w:rPr>
        <w:t>E</w:t>
      </w:r>
      <w:r>
        <w:t>L3204</w:t>
      </w:r>
      <w:r>
        <w:rPr>
          <w:rFonts w:hint="eastAsia"/>
        </w:rPr>
        <w:t>、</w:t>
      </w:r>
      <w:r>
        <w:rPr>
          <w:rFonts w:hint="eastAsia"/>
        </w:rPr>
        <w:t>E</w:t>
      </w:r>
      <w:r>
        <w:t>L1259</w:t>
      </w:r>
      <w:r>
        <w:rPr>
          <w:rFonts w:hint="eastAsia"/>
        </w:rPr>
        <w:t>、</w:t>
      </w:r>
      <w:r>
        <w:rPr>
          <w:rFonts w:hint="eastAsia"/>
        </w:rPr>
        <w:t>E</w:t>
      </w:r>
      <w:r>
        <w:t>L2911</w:t>
      </w:r>
      <w:r>
        <w:rPr>
          <w:rFonts w:hint="eastAsia"/>
        </w:rPr>
        <w:t>、</w:t>
      </w:r>
      <w:r>
        <w:rPr>
          <w:rFonts w:hint="eastAsia"/>
        </w:rPr>
        <w:t>E</w:t>
      </w:r>
      <w:r>
        <w:t>L7201-0010</w:t>
      </w:r>
    </w:p>
    <w:p w:rsidR="005D5E13" w:rsidRDefault="007F6594" w:rsidP="00206B56">
      <w:pPr>
        <w:pStyle w:val="ab"/>
      </w:pPr>
      <w:r>
        <w:t>M</w:t>
      </w:r>
      <w:r>
        <w:rPr>
          <w:rFonts w:hint="eastAsia"/>
        </w:rPr>
        <w:t>otor</w:t>
      </w:r>
      <w:r>
        <w:rPr>
          <w:rFonts w:hint="eastAsia"/>
        </w:rPr>
        <w:t>：</w:t>
      </w:r>
      <w:r>
        <w:t>AM</w:t>
      </w:r>
      <w:r>
        <w:rPr>
          <w:rFonts w:hint="eastAsia"/>
        </w:rPr>
        <w:t>8111-0</w:t>
      </w:r>
      <w:r>
        <w:t>F10-0000</w:t>
      </w:r>
    </w:p>
    <w:p w:rsidR="00765460" w:rsidRDefault="00765460" w:rsidP="00206B56">
      <w:pPr>
        <w:pStyle w:val="ab"/>
      </w:pPr>
      <w:r w:rsidRPr="00765460">
        <w:rPr>
          <w:rFonts w:hint="eastAsia"/>
        </w:rPr>
        <w:t>光纤传感器</w:t>
      </w:r>
    </w:p>
    <w:p w:rsidR="007F6594" w:rsidRDefault="007F6594" w:rsidP="007F6594">
      <w:pPr>
        <w:pStyle w:val="20"/>
      </w:pPr>
      <w:bookmarkStart w:id="3" w:name="_Toc26799325"/>
      <w:r>
        <w:rPr>
          <w:rFonts w:hint="eastAsia"/>
        </w:rPr>
        <w:t>软件版本</w:t>
      </w:r>
      <w:bookmarkEnd w:id="3"/>
    </w:p>
    <w:p w:rsidR="007F6594" w:rsidRDefault="007F6594" w:rsidP="007F6594">
      <w:r>
        <w:rPr>
          <w:rFonts w:hint="eastAsia"/>
        </w:rPr>
        <w:t>TwinCAT</w:t>
      </w:r>
      <w:r>
        <w:rPr>
          <w:rFonts w:hint="eastAsia"/>
        </w:rPr>
        <w:t>：</w:t>
      </w:r>
      <w:r>
        <w:t>T</w:t>
      </w:r>
      <w:r>
        <w:rPr>
          <w:rFonts w:hint="eastAsia"/>
        </w:rPr>
        <w:t>winCAT</w:t>
      </w:r>
      <w:r>
        <w:t xml:space="preserve">  v3.1.</w:t>
      </w:r>
      <w:r>
        <w:rPr>
          <w:rFonts w:hint="eastAsia"/>
        </w:rPr>
        <w:t>4024.4</w:t>
      </w:r>
    </w:p>
    <w:p w:rsidR="007F6594" w:rsidRPr="007F6594" w:rsidRDefault="007F6594" w:rsidP="007F6594"/>
    <w:p w:rsidR="00837FA0" w:rsidRDefault="007F6594" w:rsidP="00BD58FA">
      <w:pPr>
        <w:pStyle w:val="10"/>
      </w:pPr>
      <w:bookmarkStart w:id="4" w:name="_Toc26799326"/>
      <w:r>
        <w:rPr>
          <w:rFonts w:hint="eastAsia"/>
        </w:rPr>
        <w:t>平台介绍</w:t>
      </w:r>
      <w:bookmarkEnd w:id="4"/>
    </w:p>
    <w:p w:rsidR="00AF5D50" w:rsidRDefault="004A6C75" w:rsidP="00BD58FA">
      <w:pPr>
        <w:pStyle w:val="20"/>
      </w:pPr>
      <w:bookmarkStart w:id="5" w:name="_Toc26799327"/>
      <w:r>
        <w:rPr>
          <w:rFonts w:hint="eastAsia"/>
        </w:rPr>
        <w:t>安全功能</w:t>
      </w:r>
      <w:bookmarkEnd w:id="5"/>
    </w:p>
    <w:p w:rsidR="007C2AF8" w:rsidRDefault="00E25B9F" w:rsidP="007C2AF8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F753422" wp14:editId="0E5DCF9A">
                <wp:simplePos x="0" y="0"/>
                <wp:positionH relativeFrom="column">
                  <wp:posOffset>2353456</wp:posOffset>
                </wp:positionH>
                <wp:positionV relativeFrom="paragraph">
                  <wp:posOffset>4396022</wp:posOffset>
                </wp:positionV>
                <wp:extent cx="655955" cy="412750"/>
                <wp:effectExtent l="419100" t="266700" r="10795" b="25400"/>
                <wp:wrapNone/>
                <wp:docPr id="45" name="圆角矩形标注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55" cy="412750"/>
                        </a:xfrm>
                        <a:prstGeom prst="wedgeRoundRectCallout">
                          <a:avLst>
                            <a:gd name="adj1" fmla="val -114289"/>
                            <a:gd name="adj2" fmla="val -1099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B9F" w:rsidRPr="0065412A" w:rsidRDefault="00E25B9F" w:rsidP="00E25B9F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复位</w:t>
                            </w:r>
                            <w:r w:rsidRPr="0065412A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5342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45" o:spid="_x0000_s1026" type="#_x0000_t62" style="position:absolute;left:0;text-align:left;margin-left:185.3pt;margin-top:346.15pt;width:51.65pt;height:3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" adj="-13886,-12948" fillcolor="white [3201]" strokecolor="#c0504d [3205]" strokeweight="2pt">
                <v:textbox>
                  <w:txbxContent>
                    <w:p w:rsidR="00E25B9F" w:rsidRPr="0065412A" w:rsidRDefault="00E25B9F" w:rsidP="00E25B9F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复位</w:t>
                      </w:r>
                      <w:r w:rsidRPr="0065412A"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4058129</wp:posOffset>
                </wp:positionH>
                <wp:positionV relativeFrom="paragraph">
                  <wp:posOffset>3320301</wp:posOffset>
                </wp:positionV>
                <wp:extent cx="656217" cy="412750"/>
                <wp:effectExtent l="381000" t="0" r="10795" b="254000"/>
                <wp:wrapNone/>
                <wp:docPr id="5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17" cy="412750"/>
                        </a:xfrm>
                        <a:prstGeom prst="wedgeRoundRectCallout">
                          <a:avLst>
                            <a:gd name="adj1" fmla="val -106291"/>
                            <a:gd name="adj2" fmla="val 10069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53" w:rsidRPr="0065412A" w:rsidRDefault="00043753" w:rsidP="007D44D3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65412A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急停按钮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5" o:spid="_x0000_s1027" type="#_x0000_t62" style="position:absolute;left:0;text-align:left;margin-left:319.55pt;margin-top:261.45pt;width:51.65pt;height:3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" adj="-12159,32551" fillcolor="white [3201]" strokecolor="#c0504d [3205]" strokeweight="2pt">
                <v:textbox>
                  <w:txbxContent>
                    <w:p w:rsidR="00043753" w:rsidRPr="0065412A" w:rsidRDefault="00043753" w:rsidP="007D44D3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 w:rsidRPr="0065412A"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急停按钮</w:t>
                      </w:r>
                    </w:p>
                  </w:txbxContent>
                </v:textbox>
              </v:shape>
            </w:pict>
          </mc:Fallback>
        </mc:AlternateContent>
      </w:r>
      <w:r w:rsidR="0065412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D8D933" wp14:editId="651146C7">
                <wp:simplePos x="0" y="0"/>
                <wp:positionH relativeFrom="margin">
                  <wp:posOffset>37194</wp:posOffset>
                </wp:positionH>
                <wp:positionV relativeFrom="paragraph">
                  <wp:posOffset>2094522</wp:posOffset>
                </wp:positionV>
                <wp:extent cx="650240" cy="412750"/>
                <wp:effectExtent l="0" t="285750" r="16510" b="25400"/>
                <wp:wrapNone/>
                <wp:docPr id="6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412750"/>
                        </a:xfrm>
                        <a:prstGeom prst="wedgeRoundRectCallout">
                          <a:avLst>
                            <a:gd name="adj1" fmla="val 42297"/>
                            <a:gd name="adj2" fmla="val -1156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53" w:rsidRPr="0065412A" w:rsidRDefault="00043753" w:rsidP="007D44D3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65412A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磁性开关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8D933" id="圆角矩形标注 6" o:spid="_x0000_s1028" type="#_x0000_t62" style="position:absolute;left:0;text-align:left;margin-left:2.95pt;margin-top:164.9pt;width:51.2pt;height:3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" adj="19936,-14176" fillcolor="white [3201]" strokecolor="#c0504d [3205]" strokeweight="2pt">
                <v:textbox>
                  <w:txbxContent>
                    <w:p w:rsidR="00043753" w:rsidRPr="0065412A" w:rsidRDefault="00043753" w:rsidP="007D44D3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 w:rsidRPr="0065412A"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磁性开关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5B9F">
        <w:rPr>
          <w:noProof/>
        </w:rPr>
        <w:drawing>
          <wp:inline distT="0" distB="0" distL="0" distR="0">
            <wp:extent cx="4414034" cy="4976734"/>
            <wp:effectExtent l="0" t="0" r="5715" b="0"/>
            <wp:docPr id="44" name="图片 44" descr="C:\Users\livzhang\AppData\Local\Temp\WeChat Files\9ca9c94e85bc6b46050f39cecb19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vzhang\AppData\Local\Temp\WeChat Files\9ca9c94e85bc6b46050f39cecb19f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646" cy="498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4D3" w:rsidRDefault="00954C97" w:rsidP="007C2AF8">
      <w:r>
        <w:rPr>
          <w:rFonts w:hint="eastAsia"/>
        </w:rPr>
        <w:t>设计思路：</w:t>
      </w:r>
      <w:r w:rsidR="004A6C75">
        <w:rPr>
          <w:rFonts w:hint="eastAsia"/>
        </w:rPr>
        <w:t>采用</w:t>
      </w:r>
      <w:r w:rsidR="004A6C75">
        <w:rPr>
          <w:rFonts w:hint="eastAsia"/>
        </w:rPr>
        <w:t>E</w:t>
      </w:r>
      <w:r w:rsidR="004A6C75">
        <w:t>L2911</w:t>
      </w:r>
      <w:r w:rsidR="007D44D3">
        <w:rPr>
          <w:rFonts w:hint="eastAsia"/>
        </w:rPr>
        <w:t>实现安全功能</w:t>
      </w:r>
      <w:r w:rsidR="00E377DA">
        <w:rPr>
          <w:rFonts w:hint="eastAsia"/>
        </w:rPr>
        <w:t>。</w:t>
      </w:r>
      <w:r w:rsidR="007D44D3">
        <w:rPr>
          <w:rFonts w:hint="eastAsia"/>
        </w:rPr>
        <w:t>一旦急停拍下（或防护罩门打开），触发安全锁定</w:t>
      </w:r>
      <w:r w:rsidR="00E377DA">
        <w:rPr>
          <w:rFonts w:hint="eastAsia"/>
        </w:rPr>
        <w:t>，关断后续模块</w:t>
      </w:r>
      <w:r w:rsidR="00E377DA">
        <w:rPr>
          <w:rFonts w:hint="eastAsia"/>
        </w:rPr>
        <w:t>U</w:t>
      </w:r>
      <w:r w:rsidR="00E377DA">
        <w:t>p</w:t>
      </w:r>
      <w:r w:rsidR="00534D04">
        <w:rPr>
          <w:rFonts w:hint="eastAsia"/>
        </w:rPr>
        <w:t>（即后续</w:t>
      </w:r>
      <w:r w:rsidR="00534D04">
        <w:rPr>
          <w:rFonts w:hint="eastAsia"/>
        </w:rPr>
        <w:t>E</w:t>
      </w:r>
      <w:r w:rsidR="00534D04">
        <w:t>L7201-0010</w:t>
      </w:r>
      <w:r w:rsidR="00534D04">
        <w:rPr>
          <w:rFonts w:hint="eastAsia"/>
        </w:rPr>
        <w:t>的</w:t>
      </w:r>
      <w:r w:rsidR="00534D04">
        <w:rPr>
          <w:rFonts w:hint="eastAsia"/>
        </w:rPr>
        <w:t>U</w:t>
      </w:r>
      <w:r w:rsidR="00534D04">
        <w:t>p</w:t>
      </w:r>
      <w:r w:rsidR="00534D04">
        <w:rPr>
          <w:rFonts w:hint="eastAsia"/>
        </w:rPr>
        <w:t>为</w:t>
      </w:r>
      <w:r w:rsidR="00534D04">
        <w:rPr>
          <w:rFonts w:hint="eastAsia"/>
        </w:rPr>
        <w:t>0</w:t>
      </w:r>
      <w:r w:rsidR="00534D04">
        <w:t>V</w:t>
      </w:r>
      <w:r w:rsidR="00534D04">
        <w:rPr>
          <w:rFonts w:hint="eastAsia"/>
        </w:rPr>
        <w:t>）。</w:t>
      </w:r>
      <w:r w:rsidR="00640383">
        <w:rPr>
          <w:rFonts w:hint="eastAsia"/>
        </w:rPr>
        <w:t>另外安全功能本身在设备断电后重启是需要复位的，该</w:t>
      </w:r>
      <w:r w:rsidR="00640383">
        <w:rPr>
          <w:rFonts w:hint="eastAsia"/>
        </w:rPr>
        <w:t>d</w:t>
      </w:r>
      <w:r w:rsidR="00640383">
        <w:t>emo</w:t>
      </w:r>
      <w:r w:rsidR="00AA51C9">
        <w:rPr>
          <w:rFonts w:hint="eastAsia"/>
        </w:rPr>
        <w:t>安全</w:t>
      </w:r>
      <w:r w:rsidR="00640383">
        <w:rPr>
          <w:rFonts w:hint="eastAsia"/>
        </w:rPr>
        <w:t>复位</w:t>
      </w:r>
      <w:r w:rsidR="00AA51C9">
        <w:rPr>
          <w:rFonts w:hint="eastAsia"/>
        </w:rPr>
        <w:t>用蓝色按钮作</w:t>
      </w:r>
      <w:r w:rsidR="00640383">
        <w:rPr>
          <w:rFonts w:hint="eastAsia"/>
        </w:rPr>
        <w:t>触发条件，使用</w:t>
      </w:r>
      <w:r w:rsidR="00640383">
        <w:rPr>
          <w:rFonts w:hint="eastAsia"/>
        </w:rPr>
        <w:t>e</w:t>
      </w:r>
      <w:r w:rsidR="00AA51C9">
        <w:t>STOP</w:t>
      </w:r>
      <w:r w:rsidR="00640383">
        <w:rPr>
          <w:rFonts w:hint="eastAsia"/>
        </w:rPr>
        <w:t>作为安全逻辑判断（</w:t>
      </w:r>
      <w:r w:rsidR="00640383">
        <w:rPr>
          <w:rFonts w:hint="eastAsia"/>
        </w:rPr>
        <w:t>e</w:t>
      </w:r>
      <w:r w:rsidR="00640383">
        <w:t>MON</w:t>
      </w:r>
      <w:r w:rsidR="00640383">
        <w:rPr>
          <w:rFonts w:hint="eastAsia"/>
        </w:rPr>
        <w:t>在安全报</w:t>
      </w:r>
      <w:r w:rsidR="00640383">
        <w:rPr>
          <w:rFonts w:hint="eastAsia"/>
        </w:rPr>
        <w:lastRenderedPageBreak/>
        <w:t>警后</w:t>
      </w:r>
      <w:r w:rsidR="00AA51C9">
        <w:rPr>
          <w:rFonts w:hint="eastAsia"/>
        </w:rPr>
        <w:t>需要复位</w:t>
      </w:r>
      <w:r w:rsidR="00640383">
        <w:rPr>
          <w:rFonts w:hint="eastAsia"/>
        </w:rPr>
        <w:t>。）</w:t>
      </w:r>
    </w:p>
    <w:p w:rsidR="00E25B9F" w:rsidRDefault="00E25B9F" w:rsidP="007C2AF8">
      <w:r>
        <w:rPr>
          <w:rFonts w:hint="eastAsia"/>
        </w:rPr>
        <w:t>操作步骤：</w:t>
      </w:r>
    </w:p>
    <w:p w:rsidR="00E25B9F" w:rsidRDefault="00E25B9F" w:rsidP="00E25B9F">
      <w:pPr>
        <w:pStyle w:val="ab"/>
        <w:numPr>
          <w:ilvl w:val="0"/>
          <w:numId w:val="12"/>
        </w:numPr>
        <w:ind w:firstLineChars="0"/>
      </w:pPr>
      <w:r>
        <w:t>Demo</w:t>
      </w:r>
      <w:r>
        <w:rPr>
          <w:rFonts w:hint="eastAsia"/>
        </w:rPr>
        <w:t>开机成功后，当</w:t>
      </w:r>
      <w:r>
        <w:rPr>
          <w:rFonts w:hint="eastAsia"/>
        </w:rPr>
        <w:t>T</w:t>
      </w:r>
      <w:r>
        <w:t>C</w:t>
      </w:r>
      <w:r>
        <w:rPr>
          <w:rFonts w:hint="eastAsia"/>
        </w:rPr>
        <w:t>灯显示为绿色，程序已开始运行、确认防护罩关好、急停按钮未拍下后，按下复位按钮对安全程序进行复位，复位成功且</w:t>
      </w:r>
      <w:r>
        <w:rPr>
          <w:rFonts w:hint="eastAsia"/>
        </w:rPr>
        <w:t>E</w:t>
      </w:r>
      <w:r>
        <w:t>L7201-0010</w:t>
      </w:r>
      <w:r>
        <w:rPr>
          <w:rFonts w:hint="eastAsia"/>
        </w:rPr>
        <w:t>模块可正常使用后，蓝灯亮起。</w:t>
      </w:r>
    </w:p>
    <w:p w:rsidR="00E25B9F" w:rsidRDefault="00E25B9F" w:rsidP="00E25B9F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若在</w:t>
      </w:r>
      <w:r>
        <w:t>XFC</w:t>
      </w:r>
      <w:r>
        <w:rPr>
          <w:rFonts w:hint="eastAsia"/>
        </w:rPr>
        <w:t>、旋切、飞锯模式演示过程中，打开防护罩（或拍下急停按钮）都会立即触发安全锁定，即</w:t>
      </w:r>
      <w:r>
        <w:rPr>
          <w:rFonts w:hint="eastAsia"/>
        </w:rPr>
        <w:t>E</w:t>
      </w:r>
      <w:r>
        <w:t>L7201-0010</w:t>
      </w:r>
      <w:r>
        <w:rPr>
          <w:rFonts w:hint="eastAsia"/>
        </w:rPr>
        <w:t>的</w:t>
      </w:r>
      <w:r>
        <w:rPr>
          <w:rFonts w:hint="eastAsia"/>
        </w:rPr>
        <w:t>U</w:t>
      </w:r>
      <w:r>
        <w:t>p</w:t>
      </w:r>
      <w:r>
        <w:rPr>
          <w:rFonts w:hint="eastAsia"/>
        </w:rPr>
        <w:t>为</w:t>
      </w:r>
      <w:r>
        <w:rPr>
          <w:rFonts w:hint="eastAsia"/>
        </w:rPr>
        <w:t>0</w:t>
      </w:r>
      <w:r>
        <w:t>V</w:t>
      </w:r>
      <w:r>
        <w:rPr>
          <w:rFonts w:hint="eastAsia"/>
        </w:rPr>
        <w:t>，同时蓝色状态灯灭。若需复位安全功能，除防护罩关好、急停按钮复位之外，需要再次用复位按钮</w:t>
      </w:r>
      <w:r w:rsidR="00AA51C9">
        <w:rPr>
          <w:rFonts w:hint="eastAsia"/>
        </w:rPr>
        <w:t>确认解除安全锁定，解除成功，设备正常运行，蓝色状态灯亮起。</w:t>
      </w:r>
    </w:p>
    <w:p w:rsidR="00340E02" w:rsidRDefault="00340E02" w:rsidP="00340E02">
      <w:pPr>
        <w:ind w:left="420" w:firstLineChars="0" w:firstLine="0"/>
      </w:pPr>
      <w:r>
        <w:rPr>
          <w:rFonts w:hint="eastAsia"/>
        </w:rPr>
        <w:t>参考资料：</w:t>
      </w:r>
    </w:p>
    <w:p w:rsidR="00446FA3" w:rsidRDefault="0018566E" w:rsidP="007C2AF8">
      <w:hyperlink r:id="rId21" w:history="1">
        <w:r w:rsidR="00446FA3" w:rsidRPr="00340E02">
          <w:rPr>
            <w:rStyle w:val="a8"/>
          </w:rPr>
          <w:t>TwinSAFE Application Guide</w:t>
        </w:r>
      </w:hyperlink>
    </w:p>
    <w:p w:rsidR="007D44D3" w:rsidRDefault="0018566E" w:rsidP="00340E02">
      <w:pPr>
        <w:ind w:firstLineChars="0"/>
      </w:pPr>
      <w:hyperlink r:id="rId22" w:history="1">
        <w:r w:rsidR="007D44D3" w:rsidRPr="00340E02">
          <w:rPr>
            <w:rStyle w:val="a8"/>
          </w:rPr>
          <w:t>EL2911</w:t>
        </w:r>
        <w:r w:rsidR="00446FA3" w:rsidRPr="00340E02">
          <w:rPr>
            <w:rStyle w:val="a8"/>
            <w:rFonts w:hint="eastAsia"/>
          </w:rPr>
          <w:t>介绍</w:t>
        </w:r>
      </w:hyperlink>
    </w:p>
    <w:p w:rsidR="00534D04" w:rsidRDefault="0018566E" w:rsidP="007C2AF8">
      <w:hyperlink r:id="rId23" w:history="1">
        <w:r w:rsidR="00534D04" w:rsidRPr="00340E02">
          <w:rPr>
            <w:rStyle w:val="a8"/>
          </w:rPr>
          <w:t>EL7201-0010</w:t>
        </w:r>
        <w:r w:rsidR="00446FA3" w:rsidRPr="00340E02">
          <w:rPr>
            <w:rStyle w:val="a8"/>
            <w:rFonts w:hint="eastAsia"/>
          </w:rPr>
          <w:t>介绍</w:t>
        </w:r>
      </w:hyperlink>
    </w:p>
    <w:p w:rsidR="00456B80" w:rsidRDefault="00456B80" w:rsidP="007C2AF8"/>
    <w:p w:rsidR="00534D04" w:rsidRDefault="00534D04" w:rsidP="00534D04">
      <w:pPr>
        <w:pStyle w:val="20"/>
      </w:pPr>
      <w:bookmarkStart w:id="6" w:name="_Toc26799328"/>
      <w:r>
        <w:rPr>
          <w:rFonts w:hint="eastAsia"/>
        </w:rPr>
        <w:t>X</w:t>
      </w:r>
      <w:r>
        <w:t>FC</w:t>
      </w:r>
      <w:r>
        <w:rPr>
          <w:rFonts w:hint="eastAsia"/>
        </w:rPr>
        <w:t>功能</w:t>
      </w:r>
      <w:bookmarkEnd w:id="6"/>
    </w:p>
    <w:p w:rsidR="007D44D3" w:rsidRDefault="00AA51C9" w:rsidP="007C2AF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1678898</wp:posOffset>
                </wp:positionH>
                <wp:positionV relativeFrom="paragraph">
                  <wp:posOffset>708629</wp:posOffset>
                </wp:positionV>
                <wp:extent cx="2031365" cy="1707046"/>
                <wp:effectExtent l="19050" t="19050" r="64135" b="4572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1365" cy="17070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B8E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9" o:spid="_x0000_s1026" type="#_x0000_t32" style="position:absolute;left:0;text-align:left;margin-left:132.2pt;margin-top:55.8pt;width:159.95pt;height:13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ED1BFC" wp14:editId="2A575AB4">
                <wp:simplePos x="0" y="0"/>
                <wp:positionH relativeFrom="margin">
                  <wp:posOffset>2278931</wp:posOffset>
                </wp:positionH>
                <wp:positionV relativeFrom="paragraph">
                  <wp:posOffset>4445062</wp:posOffset>
                </wp:positionV>
                <wp:extent cx="958788" cy="412750"/>
                <wp:effectExtent l="171450" t="209550" r="13335" b="25400"/>
                <wp:wrapNone/>
                <wp:docPr id="12" name="圆角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788" cy="412750"/>
                        </a:xfrm>
                        <a:prstGeom prst="wedgeRoundRectCallout">
                          <a:avLst>
                            <a:gd name="adj1" fmla="val -67925"/>
                            <a:gd name="adj2" fmla="val -986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53" w:rsidRPr="0065412A" w:rsidRDefault="00043753" w:rsidP="0065412A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1切入X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  <w:t>FC功能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D1BFC" id="圆角矩形标注 12" o:spid="_x0000_s1029" type="#_x0000_t62" style="position:absolute;left:0;text-align:left;margin-left:179.45pt;margin-top:350pt;width:75.5pt;height:3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" adj="-3872,-10517" fillcolor="white [3201]" strokecolor="#c0504d [3205]" strokeweight="2pt">
                <v:textbox>
                  <w:txbxContent>
                    <w:p w:rsidR="00043753" w:rsidRPr="0065412A" w:rsidRDefault="00043753" w:rsidP="0065412A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1切入X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  <w:t>FC功能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ADCAFF" wp14:editId="6D5192C4">
                <wp:simplePos x="0" y="0"/>
                <wp:positionH relativeFrom="margin">
                  <wp:posOffset>251075</wp:posOffset>
                </wp:positionH>
                <wp:positionV relativeFrom="paragraph">
                  <wp:posOffset>3638217</wp:posOffset>
                </wp:positionV>
                <wp:extent cx="776796" cy="412750"/>
                <wp:effectExtent l="0" t="0" r="23495" b="139700"/>
                <wp:wrapNone/>
                <wp:docPr id="10" name="圆角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796" cy="412750"/>
                        </a:xfrm>
                        <a:prstGeom prst="wedgeRoundRectCallout">
                          <a:avLst>
                            <a:gd name="adj1" fmla="val 49430"/>
                            <a:gd name="adj2" fmla="val 7724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53" w:rsidRPr="0065412A" w:rsidRDefault="00043753" w:rsidP="0065412A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3</w:t>
                            </w:r>
                            <w:r w:rsidRPr="0065412A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高速/</w:t>
                            </w:r>
                            <w:r w:rsidRPr="0065412A"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  <w:t>低速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DCAFF" id="圆角矩形标注 10" o:spid="_x0000_s1030" type="#_x0000_t62" style="position:absolute;left:0;text-align:left;margin-left:19.75pt;margin-top:286.45pt;width:61.15pt;height: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" adj="21477,27484" fillcolor="white [3201]" strokecolor="#c0504d [3205]" strokeweight="2pt">
                <v:textbox>
                  <w:txbxContent>
                    <w:p w:rsidR="00043753" w:rsidRPr="0065412A" w:rsidRDefault="00043753" w:rsidP="0065412A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3</w:t>
                      </w:r>
                      <w:r w:rsidRPr="0065412A"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高速/</w:t>
                      </w:r>
                      <w:r w:rsidRPr="0065412A"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  <w:t>低速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38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1C218E" wp14:editId="294019C8">
                <wp:simplePos x="0" y="0"/>
                <wp:positionH relativeFrom="margin">
                  <wp:posOffset>317896</wp:posOffset>
                </wp:positionH>
                <wp:positionV relativeFrom="paragraph">
                  <wp:posOffset>4478093</wp:posOffset>
                </wp:positionV>
                <wp:extent cx="776797" cy="412750"/>
                <wp:effectExtent l="0" t="171450" r="328295" b="25400"/>
                <wp:wrapNone/>
                <wp:docPr id="11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797" cy="412750"/>
                        </a:xfrm>
                        <a:prstGeom prst="wedgeRoundRectCallout">
                          <a:avLst>
                            <a:gd name="adj1" fmla="val 87043"/>
                            <a:gd name="adj2" fmla="val -895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53" w:rsidRPr="0065412A" w:rsidRDefault="00043753" w:rsidP="0065412A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2“终”/“端”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C218E" id="圆角矩形标注 11" o:spid="_x0000_s1031" type="#_x0000_t62" style="position:absolute;left:0;text-align:left;margin-left:25.05pt;margin-top:352.6pt;width:61.15pt;height:3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" adj="29601,-8546" fillcolor="white [3201]" strokecolor="#c0504d [3205]" strokeweight="2pt">
                <v:textbox>
                  <w:txbxContent>
                    <w:p w:rsidR="00043753" w:rsidRPr="0065412A" w:rsidRDefault="00043753" w:rsidP="0065412A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2“终”/“端”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4C9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E9ADA6" wp14:editId="74B7AD11">
                <wp:simplePos x="0" y="0"/>
                <wp:positionH relativeFrom="margin">
                  <wp:posOffset>4255135</wp:posOffset>
                </wp:positionH>
                <wp:positionV relativeFrom="paragraph">
                  <wp:posOffset>2926080</wp:posOffset>
                </wp:positionV>
                <wp:extent cx="516255" cy="327660"/>
                <wp:effectExtent l="0" t="285750" r="17145" b="15240"/>
                <wp:wrapNone/>
                <wp:docPr id="21" name="圆角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" cy="327660"/>
                        </a:xfrm>
                        <a:prstGeom prst="wedgeRoundRectCallout">
                          <a:avLst>
                            <a:gd name="adj1" fmla="val 16194"/>
                            <a:gd name="adj2" fmla="val -13267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53" w:rsidRPr="0065412A" w:rsidRDefault="00043753" w:rsidP="003678B9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“终”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9ADA6" id="圆角矩形标注 21" o:spid="_x0000_s1032" type="#_x0000_t62" style="position:absolute;left:0;text-align:left;margin-left:335.05pt;margin-top:230.4pt;width:40.65pt;height:25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" adj="14298,-17857" fillcolor="white [3201]" strokecolor="#c0504d [3205]" strokeweight="2pt">
                <v:textbox>
                  <w:txbxContent>
                    <w:p w:rsidR="00043753" w:rsidRPr="0065412A" w:rsidRDefault="00043753" w:rsidP="003678B9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“终”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4C9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9337CE" wp14:editId="07D09E19">
                <wp:simplePos x="0" y="0"/>
                <wp:positionH relativeFrom="margin">
                  <wp:posOffset>4846955</wp:posOffset>
                </wp:positionH>
                <wp:positionV relativeFrom="paragraph">
                  <wp:posOffset>2936875</wp:posOffset>
                </wp:positionV>
                <wp:extent cx="505460" cy="349250"/>
                <wp:effectExtent l="0" t="285750" r="27940" b="12700"/>
                <wp:wrapNone/>
                <wp:docPr id="22" name="圆角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460" cy="349250"/>
                        </a:xfrm>
                        <a:prstGeom prst="wedgeRoundRectCallout">
                          <a:avLst>
                            <a:gd name="adj1" fmla="val 8296"/>
                            <a:gd name="adj2" fmla="val -12806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53" w:rsidRPr="0065412A" w:rsidRDefault="00043753" w:rsidP="003678B9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“端”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337CE" id="圆角矩形标注 22" o:spid="_x0000_s1033" type="#_x0000_t62" style="position:absolute;left:0;text-align:left;margin-left:381.65pt;margin-top:231.25pt;width:39.8pt;height:27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" adj="12592,-16863" fillcolor="white [3201]" strokecolor="#c0504d [3205]" strokeweight="2pt">
                <v:textbox>
                  <w:txbxContent>
                    <w:p w:rsidR="00043753" w:rsidRPr="0065412A" w:rsidRDefault="00043753" w:rsidP="003678B9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“端”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4C9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82529A" wp14:editId="37A7941F">
                <wp:simplePos x="0" y="0"/>
                <wp:positionH relativeFrom="margin">
                  <wp:posOffset>3491230</wp:posOffset>
                </wp:positionH>
                <wp:positionV relativeFrom="paragraph">
                  <wp:posOffset>2931795</wp:posOffset>
                </wp:positionV>
                <wp:extent cx="650240" cy="344170"/>
                <wp:effectExtent l="0" t="247650" r="16510" b="17780"/>
                <wp:wrapNone/>
                <wp:docPr id="15" name="圆角矩形标注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344170"/>
                        </a:xfrm>
                        <a:prstGeom prst="wedgeRoundRectCallout">
                          <a:avLst>
                            <a:gd name="adj1" fmla="val 4321"/>
                            <a:gd name="adj2" fmla="val -1169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53" w:rsidRPr="0065412A" w:rsidRDefault="00043753" w:rsidP="0065412A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白色色标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2529A" id="圆角矩形标注 15" o:spid="_x0000_s1034" type="#_x0000_t62" style="position:absolute;left:0;text-align:left;margin-left:274.9pt;margin-top:230.85pt;width:51.2pt;height:27.1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" adj="11733,-14457" fillcolor="white [3201]" strokecolor="#c0504d [3205]" strokeweight="2pt">
                <v:textbox>
                  <w:txbxContent>
                    <w:p w:rsidR="00043753" w:rsidRPr="0065412A" w:rsidRDefault="00043753" w:rsidP="0065412A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白色色标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4C9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2243455</wp:posOffset>
                </wp:positionV>
                <wp:extent cx="2522220" cy="1243330"/>
                <wp:effectExtent l="0" t="0" r="11430" b="1397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12433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C1A8F" id="矩形 20" o:spid="_x0000_s1026" style="position:absolute;left:0;text-align:left;margin-left:224.95pt;margin-top:176.65pt;width:198.6pt;height:97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" filled="f" strokecolor="#c0504d [3205]" strokeweight="2pt"/>
            </w:pict>
          </mc:Fallback>
        </mc:AlternateContent>
      </w:r>
      <w:r w:rsidR="00954C9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70A7A8" wp14:editId="32DC9C4B">
                <wp:simplePos x="0" y="0"/>
                <wp:positionH relativeFrom="column">
                  <wp:posOffset>4966335</wp:posOffset>
                </wp:positionH>
                <wp:positionV relativeFrom="paragraph">
                  <wp:posOffset>2465070</wp:posOffset>
                </wp:positionV>
                <wp:extent cx="338455" cy="267970"/>
                <wp:effectExtent l="0" t="0" r="23495" b="1778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2679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B6AF8" id="矩形 18" o:spid="_x0000_s1026" style="position:absolute;left:0;text-align:left;margin-left:391.05pt;margin-top:194.1pt;width:26.65pt;height:21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" filled="f" strokecolor="#c0504d [3205]" strokeweight="2pt"/>
            </w:pict>
          </mc:Fallback>
        </mc:AlternateContent>
      </w:r>
      <w:r w:rsidR="00954C9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2463165</wp:posOffset>
                </wp:positionV>
                <wp:extent cx="338455" cy="267970"/>
                <wp:effectExtent l="0" t="0" r="23495" b="1778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" cy="2679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612B1" id="矩形 16" o:spid="_x0000_s1026" style="position:absolute;left:0;text-align:left;margin-left:347.7pt;margin-top:193.95pt;width:26.65pt;height:21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" filled="f" strokecolor="#c0504d [3205]" strokeweight="2pt"/>
            </w:pict>
          </mc:Fallback>
        </mc:AlternateContent>
      </w:r>
      <w:r w:rsidR="00954C97" w:rsidRPr="0065412A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2858284</wp:posOffset>
            </wp:positionH>
            <wp:positionV relativeFrom="paragraph">
              <wp:posOffset>2242446</wp:posOffset>
            </wp:positionV>
            <wp:extent cx="2522220" cy="1243330"/>
            <wp:effectExtent l="0" t="0" r="0" b="0"/>
            <wp:wrapNone/>
            <wp:docPr id="14" name="图片 14" descr="C:\Users\livzhang\AppData\Local\Temp\WeChat Files\5959f2951678eb7c0fe31a0f8a5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vzhang\AppData\Local\Temp\WeChat Files\5959f2951678eb7c0fe31a0f8a524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12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12F157" wp14:editId="67C176E3">
                <wp:simplePos x="0" y="0"/>
                <wp:positionH relativeFrom="margin">
                  <wp:posOffset>166632</wp:posOffset>
                </wp:positionH>
                <wp:positionV relativeFrom="paragraph">
                  <wp:posOffset>1947545</wp:posOffset>
                </wp:positionV>
                <wp:extent cx="779929" cy="412750"/>
                <wp:effectExtent l="0" t="457200" r="325120" b="25400"/>
                <wp:wrapNone/>
                <wp:docPr id="13" name="圆角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29" cy="412750"/>
                        </a:xfrm>
                        <a:prstGeom prst="wedgeRoundRectCallout">
                          <a:avLst>
                            <a:gd name="adj1" fmla="val 87796"/>
                            <a:gd name="adj2" fmla="val -1573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53" w:rsidRPr="0065412A" w:rsidRDefault="00043753" w:rsidP="0065412A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激光传感器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2F157" id="圆角矩形标注 13" o:spid="_x0000_s1035" type="#_x0000_t62" style="position:absolute;left:0;text-align:left;margin-left:13.1pt;margin-top:153.35pt;width:61.4pt;height:3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" adj="29764,-23183" fillcolor="white [3201]" strokecolor="#c0504d [3205]" strokeweight="2pt">
                <v:textbox>
                  <w:txbxContent>
                    <w:p w:rsidR="00043753" w:rsidRPr="0065412A" w:rsidRDefault="00043753" w:rsidP="0065412A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激光传感器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51C9">
        <w:rPr>
          <w:noProof/>
        </w:rPr>
        <w:drawing>
          <wp:inline distT="0" distB="0" distL="0" distR="0">
            <wp:extent cx="4300151" cy="5000353"/>
            <wp:effectExtent l="0" t="0" r="5715" b="0"/>
            <wp:docPr id="46" name="图片 46" descr="C:\Users\livzhang\AppData\Local\Temp\WeChat Files\a47103c8f921710b21d09d9f085c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vzhang\AppData\Local\Temp\WeChat Files\a47103c8f921710b21d09d9f085ccb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74" cy="501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12A" w:rsidRDefault="00954C97" w:rsidP="00BC36F5">
      <w:pPr>
        <w:pStyle w:val="ab"/>
      </w:pPr>
      <w:r>
        <w:rPr>
          <w:rFonts w:hint="eastAsia"/>
        </w:rPr>
        <w:t>设计思路：</w:t>
      </w:r>
      <w:r w:rsidR="00151066">
        <w:rPr>
          <w:rFonts w:hint="eastAsia"/>
        </w:rPr>
        <w:t>当按下绿色按钮后</w:t>
      </w:r>
      <w:r w:rsidR="00AA51C9">
        <w:rPr>
          <w:rFonts w:hint="eastAsia"/>
        </w:rPr>
        <w:t>，</w:t>
      </w:r>
      <w:r w:rsidR="00151066">
        <w:rPr>
          <w:rFonts w:hint="eastAsia"/>
        </w:rPr>
        <w:t>d</w:t>
      </w:r>
      <w:r w:rsidR="00151066">
        <w:t>emo</w:t>
      </w:r>
      <w:r w:rsidR="00151066">
        <w:rPr>
          <w:rFonts w:hint="eastAsia"/>
        </w:rPr>
        <w:t>切入</w:t>
      </w:r>
      <w:r w:rsidR="00151066">
        <w:rPr>
          <w:rFonts w:hint="eastAsia"/>
        </w:rPr>
        <w:t>X</w:t>
      </w:r>
      <w:r w:rsidR="00151066">
        <w:t>FC</w:t>
      </w:r>
      <w:r w:rsidR="00151066">
        <w:rPr>
          <w:rFonts w:hint="eastAsia"/>
        </w:rPr>
        <w:t>功能演示</w:t>
      </w:r>
      <w:r w:rsidR="00340E02">
        <w:rPr>
          <w:rFonts w:hint="eastAsia"/>
        </w:rPr>
        <w:t>，</w:t>
      </w:r>
      <w:r w:rsidR="00BC36F5">
        <w:rPr>
          <w:rFonts w:hint="eastAsia"/>
        </w:rPr>
        <w:t>绿色状态灯亮起。</w:t>
      </w:r>
      <w:r w:rsidR="009E4DDC">
        <w:rPr>
          <w:rFonts w:hint="eastAsia"/>
        </w:rPr>
        <w:t>当</w:t>
      </w:r>
      <w:r w:rsidR="00765460" w:rsidRPr="00765460">
        <w:rPr>
          <w:rFonts w:hint="eastAsia"/>
        </w:rPr>
        <w:t>光纤传感器</w:t>
      </w:r>
      <w:r w:rsidR="009E4DDC">
        <w:rPr>
          <w:rFonts w:hint="eastAsia"/>
        </w:rPr>
        <w:t>采集到颜色变化时转换成电平高低信号，即</w:t>
      </w:r>
      <w:r w:rsidR="007A6456">
        <w:rPr>
          <w:rFonts w:hint="eastAsia"/>
        </w:rPr>
        <w:t>通过</w:t>
      </w:r>
      <w:r w:rsidR="009E4DDC">
        <w:rPr>
          <w:rFonts w:hint="eastAsia"/>
        </w:rPr>
        <w:t>E</w:t>
      </w:r>
      <w:r w:rsidR="009E4DDC">
        <w:t>L1259</w:t>
      </w:r>
      <w:r w:rsidR="009E4DDC">
        <w:rPr>
          <w:rFonts w:hint="eastAsia"/>
        </w:rPr>
        <w:t>i</w:t>
      </w:r>
      <w:r w:rsidR="009E4DDC">
        <w:t>nput8</w:t>
      </w:r>
      <w:r w:rsidR="00446FA3">
        <w:rPr>
          <w:rFonts w:hint="eastAsia"/>
        </w:rPr>
        <w:t>返回给控制器带有时间戳的高电平信号，测量白色色标与“终”“端”之间的距离，根据当前皮带转速，设定</w:t>
      </w:r>
      <w:r w:rsidR="00372745">
        <w:rPr>
          <w:rFonts w:hint="eastAsia"/>
        </w:rPr>
        <w:t>延时多久后</w:t>
      </w:r>
      <w:r w:rsidR="00446FA3">
        <w:rPr>
          <w:rFonts w:hint="eastAsia"/>
        </w:rPr>
        <w:t>点亮</w:t>
      </w:r>
      <w:r w:rsidR="00446FA3">
        <w:rPr>
          <w:rFonts w:hint="eastAsia"/>
        </w:rPr>
        <w:t>L</w:t>
      </w:r>
      <w:r w:rsidR="00446FA3">
        <w:t>ED</w:t>
      </w:r>
      <w:r w:rsidR="00E11D31">
        <w:rPr>
          <w:rFonts w:hint="eastAsia"/>
        </w:rPr>
        <w:t>（发</w:t>
      </w:r>
      <w:r w:rsidR="00E11D31">
        <w:rPr>
          <w:rFonts w:hint="eastAsia"/>
        </w:rPr>
        <w:lastRenderedPageBreak/>
        <w:t>送带时间戳的信号</w:t>
      </w:r>
      <w:r w:rsidR="00446FA3">
        <w:rPr>
          <w:rFonts w:hint="eastAsia"/>
        </w:rPr>
        <w:t>给</w:t>
      </w:r>
      <w:r w:rsidR="00446FA3">
        <w:rPr>
          <w:rFonts w:hint="eastAsia"/>
        </w:rPr>
        <w:t>E</w:t>
      </w:r>
      <w:r w:rsidR="00446FA3">
        <w:t>L1259output</w:t>
      </w:r>
      <w:r w:rsidR="00446FA3">
        <w:rPr>
          <w:rFonts w:hint="eastAsia"/>
        </w:rPr>
        <w:t>8</w:t>
      </w:r>
      <w:r w:rsidR="00446FA3">
        <w:rPr>
          <w:rFonts w:hint="eastAsia"/>
        </w:rPr>
        <w:t>）</w:t>
      </w:r>
      <w:r w:rsidR="00E11D31">
        <w:rPr>
          <w:rFonts w:hint="eastAsia"/>
        </w:rPr>
        <w:t>，并且控制点亮时长</w:t>
      </w:r>
      <w:r w:rsidR="00151066">
        <w:rPr>
          <w:rFonts w:hint="eastAsia"/>
        </w:rPr>
        <w:t>。</w:t>
      </w:r>
      <w:r w:rsidRPr="007C2AF8">
        <w:rPr>
          <w:rFonts w:hint="eastAsia"/>
        </w:rPr>
        <w:t xml:space="preserve"> </w:t>
      </w:r>
      <w:r w:rsidR="00151066">
        <w:t>EL7201-0010</w:t>
      </w:r>
      <w:r w:rsidR="00151066">
        <w:rPr>
          <w:rFonts w:hint="eastAsia"/>
        </w:rPr>
        <w:t>控制电机使皮带顺时针转动，红色按钮用于皮带高速</w:t>
      </w:r>
      <w:r w:rsidR="00151066">
        <w:rPr>
          <w:rFonts w:hint="eastAsia"/>
        </w:rPr>
        <w:t>/</w:t>
      </w:r>
      <w:r w:rsidR="00151066">
        <w:rPr>
          <w:rFonts w:hint="eastAsia"/>
        </w:rPr>
        <w:t>低速切换，黄色按钮用于</w:t>
      </w:r>
      <w:r w:rsidR="00151066">
        <w:rPr>
          <w:rFonts w:hint="eastAsia"/>
        </w:rPr>
        <w:t>L</w:t>
      </w:r>
      <w:r w:rsidR="00151066">
        <w:t>ED</w:t>
      </w:r>
      <w:r w:rsidR="00151066">
        <w:rPr>
          <w:rFonts w:hint="eastAsia"/>
        </w:rPr>
        <w:t>灯点亮标识“终”</w:t>
      </w:r>
      <w:r w:rsidR="00151066">
        <w:rPr>
          <w:rFonts w:hint="eastAsia"/>
        </w:rPr>
        <w:t>/</w:t>
      </w:r>
      <w:r w:rsidR="00E11D31">
        <w:rPr>
          <w:rFonts w:hint="eastAsia"/>
        </w:rPr>
        <w:t>“端”切换</w:t>
      </w:r>
      <w:r w:rsidR="00151066">
        <w:rPr>
          <w:rFonts w:hint="eastAsia"/>
        </w:rPr>
        <w:t>。</w:t>
      </w:r>
    </w:p>
    <w:p w:rsidR="00640383" w:rsidRDefault="00640383" w:rsidP="00954C97">
      <w:r>
        <w:rPr>
          <w:rFonts w:hint="eastAsia"/>
        </w:rPr>
        <w:t>操作步骤：</w:t>
      </w:r>
    </w:p>
    <w:p w:rsidR="00640383" w:rsidRDefault="00640383" w:rsidP="00640383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t>绿色按钮切入</w:t>
      </w:r>
      <w:r>
        <w:rPr>
          <w:rFonts w:hint="eastAsia"/>
        </w:rPr>
        <w:t>X</w:t>
      </w:r>
      <w:r>
        <w:t>FC</w:t>
      </w:r>
      <w:r>
        <w:rPr>
          <w:rFonts w:hint="eastAsia"/>
        </w:rPr>
        <w:t>功能演示</w:t>
      </w:r>
      <w:r w:rsidR="00AA51C9">
        <w:rPr>
          <w:rFonts w:hint="eastAsia"/>
        </w:rPr>
        <w:t>（绿色状态灯亮）</w:t>
      </w:r>
      <w:r w:rsidR="00372745">
        <w:rPr>
          <w:rFonts w:hint="eastAsia"/>
        </w:rPr>
        <w:t>。</w:t>
      </w:r>
    </w:p>
    <w:p w:rsidR="00640383" w:rsidRDefault="00640383" w:rsidP="00A4567C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t>默认演示</w:t>
      </w:r>
      <w:r w:rsidR="00340E02">
        <w:rPr>
          <w:rFonts w:hint="eastAsia"/>
        </w:rPr>
        <w:t>：</w:t>
      </w:r>
      <w:r w:rsidR="00A4567C">
        <w:rPr>
          <w:rFonts w:hint="eastAsia"/>
        </w:rPr>
        <w:t>高速模式下点亮“端”。</w:t>
      </w:r>
      <w:r>
        <w:rPr>
          <w:rFonts w:hint="eastAsia"/>
        </w:rPr>
        <w:t>如需更改点亮字</w:t>
      </w:r>
      <w:r w:rsidR="00A4567C">
        <w:rPr>
          <w:rFonts w:hint="eastAsia"/>
        </w:rPr>
        <w:t>，</w:t>
      </w:r>
      <w:r>
        <w:rPr>
          <w:rFonts w:hint="eastAsia"/>
        </w:rPr>
        <w:t>使用黄色按钮进行切换；如需更改</w:t>
      </w:r>
      <w:r w:rsidR="00A4567C">
        <w:rPr>
          <w:rFonts w:hint="eastAsia"/>
        </w:rPr>
        <w:t>为低速模式进行演示，使用红色按钮进行切换</w:t>
      </w:r>
      <w:r w:rsidR="00372745">
        <w:rPr>
          <w:rFonts w:hint="eastAsia"/>
        </w:rPr>
        <w:t>。</w:t>
      </w:r>
    </w:p>
    <w:p w:rsidR="00340E02" w:rsidRDefault="00340E02" w:rsidP="00340E02">
      <w:pPr>
        <w:ind w:left="420" w:firstLineChars="0" w:firstLine="0"/>
      </w:pPr>
      <w:r>
        <w:rPr>
          <w:rFonts w:hint="eastAsia"/>
        </w:rPr>
        <w:t>参考资料：</w:t>
      </w:r>
    </w:p>
    <w:p w:rsidR="00446FA3" w:rsidRDefault="0018566E" w:rsidP="00446FA3">
      <w:pPr>
        <w:ind w:left="420" w:firstLineChars="0" w:firstLine="0"/>
      </w:pPr>
      <w:hyperlink r:id="rId26" w:history="1">
        <w:r w:rsidR="00446FA3" w:rsidRPr="00340E02">
          <w:rPr>
            <w:rStyle w:val="a8"/>
          </w:rPr>
          <w:t>XFC</w:t>
        </w:r>
        <w:r w:rsidR="00340E02" w:rsidRPr="00340E02">
          <w:rPr>
            <w:rStyle w:val="a8"/>
            <w:rFonts w:hint="eastAsia"/>
          </w:rPr>
          <w:t>产品相关介绍</w:t>
        </w:r>
      </w:hyperlink>
    </w:p>
    <w:p w:rsidR="00EE261A" w:rsidRDefault="0018566E" w:rsidP="00954C97">
      <w:hyperlink r:id="rId27" w:history="1">
        <w:r w:rsidR="00EE261A" w:rsidRPr="00340E02">
          <w:rPr>
            <w:rStyle w:val="a8"/>
            <w:rFonts w:hint="eastAsia"/>
          </w:rPr>
          <w:t>E</w:t>
        </w:r>
        <w:r w:rsidR="00EE261A" w:rsidRPr="00340E02">
          <w:rPr>
            <w:rStyle w:val="a8"/>
          </w:rPr>
          <w:t>L1259</w:t>
        </w:r>
        <w:r w:rsidR="00446FA3" w:rsidRPr="00340E02">
          <w:rPr>
            <w:rStyle w:val="a8"/>
            <w:rFonts w:hint="eastAsia"/>
          </w:rPr>
          <w:t>介绍</w:t>
        </w:r>
      </w:hyperlink>
    </w:p>
    <w:p w:rsidR="00446FA3" w:rsidRDefault="00446FA3" w:rsidP="00954C97"/>
    <w:p w:rsidR="00EE261A" w:rsidRDefault="00EE261A" w:rsidP="00EE261A">
      <w:pPr>
        <w:pStyle w:val="20"/>
      </w:pPr>
      <w:bookmarkStart w:id="7" w:name="_Toc26799329"/>
      <w:r>
        <w:rPr>
          <w:rFonts w:hint="eastAsia"/>
        </w:rPr>
        <w:t>旋切功能</w:t>
      </w:r>
      <w:bookmarkEnd w:id="7"/>
    </w:p>
    <w:p w:rsidR="00B81965" w:rsidRDefault="00340E02" w:rsidP="00B81965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3342807</wp:posOffset>
                </wp:positionH>
                <wp:positionV relativeFrom="paragraph">
                  <wp:posOffset>1398426</wp:posOffset>
                </wp:positionV>
                <wp:extent cx="2720340" cy="1603948"/>
                <wp:effectExtent l="0" t="0" r="22860" b="1587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160394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52F1B" id="矩形 41" o:spid="_x0000_s1026" style="position:absolute;left:0;text-align:left;margin-left:263.2pt;margin-top:110.1pt;width:214.2pt;height:126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" filled="f" strokecolor="#c0504d [3205]" strokeweight="2pt"/>
            </w:pict>
          </mc:Fallback>
        </mc:AlternateContent>
      </w:r>
      <w:r w:rsidR="00AA51C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39B8C2" wp14:editId="1671BE06">
                <wp:simplePos x="0" y="0"/>
                <wp:positionH relativeFrom="margin">
                  <wp:posOffset>2555310</wp:posOffset>
                </wp:positionH>
                <wp:positionV relativeFrom="paragraph">
                  <wp:posOffset>4340242</wp:posOffset>
                </wp:positionV>
                <wp:extent cx="971550" cy="412750"/>
                <wp:effectExtent l="95250" t="304800" r="19050" b="25400"/>
                <wp:wrapNone/>
                <wp:docPr id="4" name="圆角矩形标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12750"/>
                        </a:xfrm>
                        <a:prstGeom prst="wedgeRoundRectCallout">
                          <a:avLst>
                            <a:gd name="adj1" fmla="val -58136"/>
                            <a:gd name="adj2" fmla="val -1187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53" w:rsidRPr="0065412A" w:rsidRDefault="00043753" w:rsidP="005850B7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1切入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  <w:t>旋切功能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9B8C2" id="圆角矩形标注 4" o:spid="_x0000_s1036" type="#_x0000_t62" style="position:absolute;left:0;text-align:left;margin-left:201.2pt;margin-top:341.75pt;width:76.5pt;height:32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" adj="-1757,-14844" fillcolor="white [3201]" strokecolor="#c0504d [3205]" strokeweight="2pt">
                <v:textbox>
                  <w:txbxContent>
                    <w:p w:rsidR="00043753" w:rsidRPr="0065412A" w:rsidRDefault="00043753" w:rsidP="005850B7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1切入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  <w:t>旋切功能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51C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3E5DA7" wp14:editId="7E9B8A42">
                <wp:simplePos x="0" y="0"/>
                <wp:positionH relativeFrom="margin">
                  <wp:posOffset>1396652</wp:posOffset>
                </wp:positionH>
                <wp:positionV relativeFrom="paragraph">
                  <wp:posOffset>4340242</wp:posOffset>
                </wp:positionV>
                <wp:extent cx="576580" cy="412750"/>
                <wp:effectExtent l="0" t="285750" r="13970" b="25400"/>
                <wp:wrapNone/>
                <wp:docPr id="7" name="圆角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" cy="412750"/>
                        </a:xfrm>
                        <a:prstGeom prst="wedgeRoundRectCallout">
                          <a:avLst>
                            <a:gd name="adj1" fmla="val -38029"/>
                            <a:gd name="adj2" fmla="val -11499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53" w:rsidRPr="0065412A" w:rsidRDefault="00043753" w:rsidP="005850B7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点动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E5DA7" id="圆角矩形标注 7" o:spid="_x0000_s1037" type="#_x0000_t62" style="position:absolute;left:0;text-align:left;margin-left:109.95pt;margin-top:341.75pt;width:45.4pt;height:32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" adj="2586,-14039" fillcolor="white [3201]" strokecolor="#c0504d [3205]" strokeweight="2pt">
                <v:textbox>
                  <w:txbxContent>
                    <w:p w:rsidR="00043753" w:rsidRPr="0065412A" w:rsidRDefault="00043753" w:rsidP="005850B7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点动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51C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1E0CE7" wp14:editId="5CE1C90A">
                <wp:simplePos x="0" y="0"/>
                <wp:positionH relativeFrom="margin">
                  <wp:posOffset>532356</wp:posOffset>
                </wp:positionH>
                <wp:positionV relativeFrom="paragraph">
                  <wp:posOffset>4346505</wp:posOffset>
                </wp:positionV>
                <wp:extent cx="532130" cy="412750"/>
                <wp:effectExtent l="0" t="285750" r="39370" b="25400"/>
                <wp:wrapNone/>
                <wp:docPr id="8" name="圆角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412750"/>
                        </a:xfrm>
                        <a:prstGeom prst="wedgeRoundRectCallout">
                          <a:avLst>
                            <a:gd name="adj1" fmla="val 53230"/>
                            <a:gd name="adj2" fmla="val -11651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53" w:rsidRPr="0065412A" w:rsidRDefault="00043753" w:rsidP="005850B7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  <w:t>启动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E0CE7" id="圆角矩形标注 8" o:spid="_x0000_s1038" type="#_x0000_t62" style="position:absolute;left:0;text-align:left;margin-left:41.9pt;margin-top:342.25pt;width:41.9pt;height:32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" adj="22298,-14367" fillcolor="white [3201]" strokecolor="#c0504d [3205]" strokeweight="2pt">
                <v:textbox>
                  <w:txbxContent>
                    <w:p w:rsidR="00043753" w:rsidRPr="0065412A" w:rsidRDefault="00043753" w:rsidP="005850B7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  <w:t>启动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51C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5A7561" wp14:editId="4655ED38">
                <wp:simplePos x="0" y="0"/>
                <wp:positionH relativeFrom="margin">
                  <wp:posOffset>270937</wp:posOffset>
                </wp:positionH>
                <wp:positionV relativeFrom="paragraph">
                  <wp:posOffset>1741500</wp:posOffset>
                </wp:positionV>
                <wp:extent cx="779929" cy="412750"/>
                <wp:effectExtent l="0" t="457200" r="325120" b="25400"/>
                <wp:wrapNone/>
                <wp:docPr id="33" name="圆角矩形标注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29" cy="412750"/>
                        </a:xfrm>
                        <a:prstGeom prst="wedgeRoundRectCallout">
                          <a:avLst>
                            <a:gd name="adj1" fmla="val 87796"/>
                            <a:gd name="adj2" fmla="val -1573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8F" w:rsidRPr="0065412A" w:rsidRDefault="00A4048F" w:rsidP="00A4048F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激光传感器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A7561" id="圆角矩形标注 33" o:spid="_x0000_s1039" type="#_x0000_t62" style="position:absolute;left:0;text-align:left;margin-left:21.35pt;margin-top:137.15pt;width:61.4pt;height:32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" adj="29764,-23183" fillcolor="white [3201]" strokecolor="#c0504d [3205]" strokeweight="2pt">
                <v:textbox>
                  <w:txbxContent>
                    <w:p w:rsidR="00A4048F" w:rsidRPr="0065412A" w:rsidRDefault="00A4048F" w:rsidP="00A4048F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激光传感器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51C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B7D0BC" wp14:editId="3BCF87D3">
                <wp:simplePos x="0" y="0"/>
                <wp:positionH relativeFrom="margin">
                  <wp:posOffset>2668201</wp:posOffset>
                </wp:positionH>
                <wp:positionV relativeFrom="paragraph">
                  <wp:posOffset>294162</wp:posOffset>
                </wp:positionV>
                <wp:extent cx="771525" cy="749300"/>
                <wp:effectExtent l="723900" t="0" r="28575" b="565150"/>
                <wp:wrapNone/>
                <wp:docPr id="28" name="圆角矩形标注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49300"/>
                        </a:xfrm>
                        <a:prstGeom prst="wedgeRoundRectCallout">
                          <a:avLst>
                            <a:gd name="adj1" fmla="val -141450"/>
                            <a:gd name="adj2" fmla="val 12210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DC7" w:rsidRDefault="00043753" w:rsidP="00EE261A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旋刀</w:t>
                            </w:r>
                          </w:p>
                          <w:p w:rsidR="00BB1DC7" w:rsidRPr="0065412A" w:rsidRDefault="00BB1DC7" w:rsidP="00EE261A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(等待阶段)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7D0BC" id="圆角矩形标注 28" o:spid="_x0000_s1040" type="#_x0000_t62" style="position:absolute;left:0;text-align:left;margin-left:210.1pt;margin-top:23.15pt;width:60.75pt;height:59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" adj="-19753,37175" fillcolor="white [3201]" strokecolor="#c0504d [3205]" strokeweight="2pt">
                <v:textbox>
                  <w:txbxContent>
                    <w:p w:rsidR="00BB1DC7" w:rsidRDefault="00043753" w:rsidP="00EE261A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旋刀</w:t>
                      </w:r>
                    </w:p>
                    <w:p w:rsidR="00BB1DC7" w:rsidRPr="0065412A" w:rsidRDefault="00BB1DC7" w:rsidP="00EE261A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(等待阶段)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51C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1733193</wp:posOffset>
                </wp:positionH>
                <wp:positionV relativeFrom="paragraph">
                  <wp:posOffset>1266434</wp:posOffset>
                </wp:positionV>
                <wp:extent cx="699248" cy="710005"/>
                <wp:effectExtent l="0" t="0" r="24765" b="1397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248" cy="7100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19D58" id="矩形 26" o:spid="_x0000_s1026" style="position:absolute;left:0;text-align:left;margin-left:136.45pt;margin-top:99.7pt;width:55.05pt;height:55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" filled="f" strokecolor="#c0504d [3205]" strokeweight="2pt"/>
            </w:pict>
          </mc:Fallback>
        </mc:AlternateContent>
      </w:r>
      <w:r w:rsidR="00BB1DC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EFFB1C" wp14:editId="7481493F">
                <wp:simplePos x="0" y="0"/>
                <wp:positionH relativeFrom="margin">
                  <wp:posOffset>5306518</wp:posOffset>
                </wp:positionH>
                <wp:positionV relativeFrom="paragraph">
                  <wp:posOffset>2264858</wp:posOffset>
                </wp:positionV>
                <wp:extent cx="771525" cy="749300"/>
                <wp:effectExtent l="438150" t="133350" r="28575" b="12700"/>
                <wp:wrapNone/>
                <wp:docPr id="43" name="圆角矩形标注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49300"/>
                        </a:xfrm>
                        <a:prstGeom prst="wedgeRoundRectCallout">
                          <a:avLst>
                            <a:gd name="adj1" fmla="val -104535"/>
                            <a:gd name="adj2" fmla="val -669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DC7" w:rsidRDefault="00BB1DC7" w:rsidP="00BB1DC7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旋刀</w:t>
                            </w:r>
                          </w:p>
                          <w:p w:rsidR="00BB1DC7" w:rsidRPr="0065412A" w:rsidRDefault="00BB1DC7" w:rsidP="00BB1DC7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(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  <w:t>剪切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阶段)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FFB1C" id="圆角矩形标注 43" o:spid="_x0000_s1041" type="#_x0000_t62" style="position:absolute;left:0;text-align:left;margin-left:417.85pt;margin-top:178.35pt;width:60.75pt;height:59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" adj="-11780,-3660" fillcolor="white [3201]" strokecolor="#c0504d [3205]" strokeweight="2pt">
                <v:textbox>
                  <w:txbxContent>
                    <w:p w:rsidR="00BB1DC7" w:rsidRDefault="00BB1DC7" w:rsidP="00BB1DC7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旋刀</w:t>
                      </w:r>
                    </w:p>
                    <w:p w:rsidR="00BB1DC7" w:rsidRPr="0065412A" w:rsidRDefault="00BB1DC7" w:rsidP="00BB1DC7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(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  <w:t>剪切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阶段)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1DC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44A8AA" wp14:editId="72078075">
                <wp:simplePos x="0" y="0"/>
                <wp:positionH relativeFrom="column">
                  <wp:posOffset>4519368</wp:posOffset>
                </wp:positionH>
                <wp:positionV relativeFrom="paragraph">
                  <wp:posOffset>1964596</wp:posOffset>
                </wp:positionV>
                <wp:extent cx="465455" cy="499010"/>
                <wp:effectExtent l="0" t="0" r="10795" b="1587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99010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DBEA7" id="矩形 42" o:spid="_x0000_s1026" style="position:absolute;left:0;text-align:left;margin-left:355.85pt;margin-top:154.7pt;width:36.65pt;height:39.3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" filled="f" strokecolor="#c0504d [3205]" strokeweight="2pt">
                <v:stroke dashstyle="3 1"/>
              </v:rect>
            </w:pict>
          </mc:Fallback>
        </mc:AlternateContent>
      </w:r>
      <w:r w:rsidR="00BB1DC7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3344202</wp:posOffset>
            </wp:positionH>
            <wp:positionV relativeFrom="paragraph">
              <wp:posOffset>1387517</wp:posOffset>
            </wp:positionV>
            <wp:extent cx="2712544" cy="1629275"/>
            <wp:effectExtent l="0" t="0" r="0" b="9525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544" cy="162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1C9" w:rsidRPr="00AA51C9">
        <w:rPr>
          <w:noProof/>
        </w:rPr>
        <w:drawing>
          <wp:inline distT="0" distB="0" distL="0" distR="0">
            <wp:extent cx="4355431" cy="4883398"/>
            <wp:effectExtent l="0" t="0" r="7620" b="0"/>
            <wp:docPr id="47" name="图片 47" descr="C:\Users\livzhang\AppData\Local\Temp\WeChat Files\4ce39e98ce91cdfa0475cacb72df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vzhang\AppData\Local\Temp\WeChat Files\4ce39e98ce91cdfa0475cacb72dfbc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644" cy="489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65" w:rsidRDefault="00B81965" w:rsidP="00B81965">
      <w:pPr>
        <w:ind w:left="420"/>
      </w:pPr>
      <w:r>
        <w:rPr>
          <w:rFonts w:hint="eastAsia"/>
        </w:rPr>
        <w:t>设计思路：当按下橙色按钮后，</w:t>
      </w:r>
      <w:r>
        <w:rPr>
          <w:rFonts w:hint="eastAsia"/>
        </w:rPr>
        <w:t>d</w:t>
      </w:r>
      <w:r>
        <w:t>emo</w:t>
      </w:r>
      <w:r>
        <w:rPr>
          <w:rFonts w:hint="eastAsia"/>
        </w:rPr>
        <w:t>切入旋切功能演示</w:t>
      </w:r>
      <w:r w:rsidR="00E11D31">
        <w:rPr>
          <w:rFonts w:hint="eastAsia"/>
        </w:rPr>
        <w:t>，</w:t>
      </w:r>
      <w:r w:rsidR="00340E02">
        <w:rPr>
          <w:rFonts w:hint="eastAsia"/>
        </w:rPr>
        <w:t>橙色状态灯亮起。</w:t>
      </w:r>
      <w:r w:rsidR="00E11D31">
        <w:rPr>
          <w:rFonts w:hint="eastAsia"/>
        </w:rPr>
        <w:t>上方皮带作为主轴，当</w:t>
      </w:r>
      <w:r w:rsidR="00765460">
        <w:rPr>
          <w:rFonts w:hint="eastAsia"/>
        </w:rPr>
        <w:t>光纤传感器</w:t>
      </w:r>
      <w:r w:rsidR="00E11D31">
        <w:rPr>
          <w:rFonts w:hint="eastAsia"/>
        </w:rPr>
        <w:t>检测到白色色标</w:t>
      </w:r>
      <w:r w:rsidR="00043753">
        <w:rPr>
          <w:rFonts w:hint="eastAsia"/>
        </w:rPr>
        <w:t>，从轴</w:t>
      </w:r>
      <w:r w:rsidR="009E4DDC">
        <w:rPr>
          <w:rFonts w:hint="eastAsia"/>
        </w:rPr>
        <w:t>立刻加速，与主轴物料同一时间到达剪切域（</w:t>
      </w:r>
      <w:r w:rsidR="00340E02">
        <w:rPr>
          <w:rFonts w:hint="eastAsia"/>
        </w:rPr>
        <w:t>小</w:t>
      </w:r>
      <w:r w:rsidR="00742AF6">
        <w:rPr>
          <w:rFonts w:hint="eastAsia"/>
        </w:rPr>
        <w:t>图示旋刀剪切阶段</w:t>
      </w:r>
      <w:r w:rsidR="009E4DDC">
        <w:rPr>
          <w:rFonts w:hint="eastAsia"/>
        </w:rPr>
        <w:t>）</w:t>
      </w:r>
      <w:r w:rsidR="00043753">
        <w:rPr>
          <w:rFonts w:hint="eastAsia"/>
        </w:rPr>
        <w:t>，旋刀</w:t>
      </w:r>
      <w:r w:rsidR="009E4DDC">
        <w:rPr>
          <w:rFonts w:hint="eastAsia"/>
        </w:rPr>
        <w:t>与主轴同步一小段完成剪断动作，待</w:t>
      </w:r>
      <w:r w:rsidR="00043753">
        <w:rPr>
          <w:rFonts w:hint="eastAsia"/>
        </w:rPr>
        <w:t>动作完成后，从轴立即</w:t>
      </w:r>
      <w:r w:rsidR="009E4DDC">
        <w:rPr>
          <w:rFonts w:hint="eastAsia"/>
        </w:rPr>
        <w:t>正转</w:t>
      </w:r>
      <w:r w:rsidR="00043753">
        <w:rPr>
          <w:rFonts w:hint="eastAsia"/>
        </w:rPr>
        <w:t>回到起点，等待下一个周期（即</w:t>
      </w:r>
      <w:r w:rsidR="00765460">
        <w:rPr>
          <w:rFonts w:hint="eastAsia"/>
        </w:rPr>
        <w:t>光纤传感器</w:t>
      </w:r>
      <w:r w:rsidR="00043753">
        <w:rPr>
          <w:rFonts w:hint="eastAsia"/>
        </w:rPr>
        <w:t>再次检测到信号）。</w:t>
      </w:r>
      <w:r>
        <w:rPr>
          <w:rFonts w:hint="eastAsia"/>
        </w:rPr>
        <w:t>由于受条件所限，电机</w:t>
      </w:r>
      <w:r>
        <w:t>AM</w:t>
      </w:r>
      <w:r>
        <w:rPr>
          <w:rFonts w:hint="eastAsia"/>
        </w:rPr>
        <w:t>8111-0</w:t>
      </w:r>
      <w:r>
        <w:t>F10-0000</w:t>
      </w:r>
      <w:r>
        <w:rPr>
          <w:rFonts w:hint="eastAsia"/>
        </w:rPr>
        <w:t>为单圈绝对值电机，下方皮带无</w:t>
      </w:r>
      <w:r w:rsidR="00765460">
        <w:rPr>
          <w:rFonts w:hint="eastAsia"/>
        </w:rPr>
        <w:t>光纤传感器</w:t>
      </w:r>
      <w:r>
        <w:rPr>
          <w:rFonts w:hint="eastAsia"/>
        </w:rPr>
        <w:t>，无法做零点标定，需人为</w:t>
      </w:r>
      <w:r w:rsidR="00035762">
        <w:rPr>
          <w:rFonts w:hint="eastAsia"/>
        </w:rPr>
        <w:t>点动到零点处</w:t>
      </w:r>
      <w:r w:rsidR="005A261D">
        <w:rPr>
          <w:rFonts w:hint="eastAsia"/>
        </w:rPr>
        <w:t>。</w:t>
      </w:r>
    </w:p>
    <w:p w:rsidR="00A4567C" w:rsidRDefault="00A4567C" w:rsidP="00A4567C">
      <w:pPr>
        <w:ind w:left="420"/>
      </w:pPr>
      <w:r>
        <w:rPr>
          <w:rFonts w:hint="eastAsia"/>
        </w:rPr>
        <w:t>操作步骤：</w:t>
      </w:r>
    </w:p>
    <w:p w:rsidR="00A4567C" w:rsidRDefault="005A261D" w:rsidP="00A4567C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按下</w:t>
      </w:r>
      <w:r w:rsidR="00A4567C">
        <w:rPr>
          <w:rFonts w:hint="eastAsia"/>
        </w:rPr>
        <w:t>橙色按钮切入旋切模式</w:t>
      </w:r>
      <w:r w:rsidR="009223DE">
        <w:rPr>
          <w:rFonts w:hint="eastAsia"/>
        </w:rPr>
        <w:t>（橙色状态灯亮）</w:t>
      </w:r>
    </w:p>
    <w:p w:rsidR="00A4567C" w:rsidRDefault="005A261D" w:rsidP="00A4567C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t>按下</w:t>
      </w:r>
      <w:r w:rsidR="00A4567C">
        <w:rPr>
          <w:rFonts w:hint="eastAsia"/>
        </w:rPr>
        <w:t>蓝色按钮将旋刀点动到</w:t>
      </w:r>
      <w:r>
        <w:rPr>
          <w:rFonts w:hint="eastAsia"/>
        </w:rPr>
        <w:t>大</w:t>
      </w:r>
      <w:r w:rsidR="00A4567C">
        <w:rPr>
          <w:rFonts w:hint="eastAsia"/>
        </w:rPr>
        <w:t>图示位置（即</w:t>
      </w:r>
      <w:r w:rsidR="004628F7">
        <w:rPr>
          <w:rFonts w:hint="eastAsia"/>
        </w:rPr>
        <w:t>旋刀等待阶段</w:t>
      </w:r>
      <w:r w:rsidR="00A4567C">
        <w:rPr>
          <w:rFonts w:hint="eastAsia"/>
        </w:rPr>
        <w:t>）</w:t>
      </w:r>
    </w:p>
    <w:p w:rsidR="00A4567C" w:rsidRDefault="005A261D" w:rsidP="00A4567C">
      <w:pPr>
        <w:pStyle w:val="ab"/>
        <w:numPr>
          <w:ilvl w:val="0"/>
          <w:numId w:val="10"/>
        </w:numPr>
        <w:ind w:firstLineChars="0"/>
      </w:pPr>
      <w:r>
        <w:rPr>
          <w:rFonts w:hint="eastAsia"/>
        </w:rPr>
        <w:lastRenderedPageBreak/>
        <w:t>按下</w:t>
      </w:r>
      <w:r w:rsidR="009E4DDC">
        <w:rPr>
          <w:rFonts w:hint="eastAsia"/>
        </w:rPr>
        <w:t>红色按钮</w:t>
      </w:r>
      <w:r w:rsidR="00A4567C">
        <w:rPr>
          <w:rFonts w:hint="eastAsia"/>
        </w:rPr>
        <w:t>确认旋刀已就绪，启动旋切功能</w:t>
      </w:r>
    </w:p>
    <w:p w:rsidR="00340E02" w:rsidRDefault="00340E02" w:rsidP="00340E02">
      <w:pPr>
        <w:ind w:left="420" w:firstLineChars="0"/>
      </w:pPr>
      <w:r>
        <w:rPr>
          <w:rFonts w:hint="eastAsia"/>
        </w:rPr>
        <w:t>参考资料：</w:t>
      </w:r>
    </w:p>
    <w:p w:rsidR="00446FA3" w:rsidRDefault="0018566E" w:rsidP="00340E02">
      <w:pPr>
        <w:ind w:left="420" w:firstLineChars="0"/>
      </w:pPr>
      <w:hyperlink r:id="rId30" w:history="1">
        <w:r w:rsidR="00446FA3" w:rsidRPr="00340E02">
          <w:rPr>
            <w:rStyle w:val="a8"/>
            <w:rFonts w:hint="eastAsia"/>
          </w:rPr>
          <w:t>旋</w:t>
        </w:r>
        <w:r w:rsidR="00340E02" w:rsidRPr="00340E02">
          <w:rPr>
            <w:rStyle w:val="a8"/>
            <w:rFonts w:hint="eastAsia"/>
          </w:rPr>
          <w:t>切介绍</w:t>
        </w:r>
      </w:hyperlink>
    </w:p>
    <w:p w:rsidR="00446FA3" w:rsidRDefault="00446FA3" w:rsidP="00446FA3">
      <w:pPr>
        <w:ind w:left="840" w:firstLineChars="0" w:firstLine="0"/>
      </w:pPr>
    </w:p>
    <w:p w:rsidR="00A4567C" w:rsidRDefault="009223DE" w:rsidP="00A4567C">
      <w:pPr>
        <w:pStyle w:val="20"/>
      </w:pPr>
      <w:bookmarkStart w:id="8" w:name="_Toc26799330"/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AC14A9" wp14:editId="0CA162ED">
                <wp:simplePos x="0" y="0"/>
                <wp:positionH relativeFrom="margin">
                  <wp:posOffset>4110439</wp:posOffset>
                </wp:positionH>
                <wp:positionV relativeFrom="paragraph">
                  <wp:posOffset>404683</wp:posOffset>
                </wp:positionV>
                <wp:extent cx="876300" cy="407483"/>
                <wp:effectExtent l="0" t="0" r="19050" b="354965"/>
                <wp:wrapNone/>
                <wp:docPr id="35" name="圆角矩形标注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07483"/>
                        </a:xfrm>
                        <a:prstGeom prst="wedgeRoundRectCallout">
                          <a:avLst>
                            <a:gd name="adj1" fmla="val -36026"/>
                            <a:gd name="adj2" fmla="val 1351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8F" w:rsidRPr="0065412A" w:rsidRDefault="00A4048F" w:rsidP="00A4048F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从轴等待</w:t>
                            </w:r>
                            <w:r w:rsidR="00BB1DC7"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C14A9" id="圆角矩形标注 35" o:spid="_x0000_s1042" type="#_x0000_t62" style="position:absolute;left:0;text-align:left;margin-left:323.65pt;margin-top:31.85pt;width:69pt;height:32.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" adj="3018,39994" fillcolor="white [3201]" strokecolor="#c0504d [3205]" strokeweight="2pt">
                <v:textbox>
                  <w:txbxContent>
                    <w:p w:rsidR="00A4048F" w:rsidRPr="0065412A" w:rsidRDefault="00A4048F" w:rsidP="00A4048F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从轴等待</w:t>
                      </w:r>
                      <w:r w:rsidR="00BB1DC7"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阶段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3130062</wp:posOffset>
                </wp:positionH>
                <wp:positionV relativeFrom="paragraph">
                  <wp:posOffset>432456</wp:posOffset>
                </wp:positionV>
                <wp:extent cx="2004646" cy="1497204"/>
                <wp:effectExtent l="0" t="0" r="15240" b="2730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646" cy="149720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09F2D" id="矩形 24" o:spid="_x0000_s1026" style="position:absolute;left:0;text-align:left;margin-left:246.45pt;margin-top:34.05pt;width:157.85pt;height:117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" filled="f" strokecolor="#c0504d [3205]" strokeweight="2pt"/>
            </w:pict>
          </mc:Fallback>
        </mc:AlternateContent>
      </w:r>
      <w:r w:rsidRPr="009223DE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3132944</wp:posOffset>
            </wp:positionH>
            <wp:positionV relativeFrom="paragraph">
              <wp:posOffset>444646</wp:posOffset>
            </wp:positionV>
            <wp:extent cx="1998911" cy="1499016"/>
            <wp:effectExtent l="0" t="0" r="1905" b="6350"/>
            <wp:wrapNone/>
            <wp:docPr id="49" name="图片 49" descr="C:\Users\livzhang\AppData\Local\Temp\WeChat Files\23cd21f219b95797a7ad5fbf1b9f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vzhang\AppData\Local\Temp\WeChat Files\23cd21f219b95797a7ad5fbf1b9fb8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99" cy="150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67C">
        <w:rPr>
          <w:rFonts w:hint="eastAsia"/>
        </w:rPr>
        <w:t>飞锯功能</w:t>
      </w:r>
      <w:bookmarkEnd w:id="8"/>
    </w:p>
    <w:p w:rsidR="00A4567C" w:rsidRDefault="009223DE" w:rsidP="00A4567C">
      <w:r w:rsidRPr="001959C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ED8A84" wp14:editId="0BE7AA18">
                <wp:simplePos x="0" y="0"/>
                <wp:positionH relativeFrom="margin">
                  <wp:posOffset>406958</wp:posOffset>
                </wp:positionH>
                <wp:positionV relativeFrom="paragraph">
                  <wp:posOffset>4308000</wp:posOffset>
                </wp:positionV>
                <wp:extent cx="532130" cy="412750"/>
                <wp:effectExtent l="0" t="304800" r="77470" b="25400"/>
                <wp:wrapNone/>
                <wp:docPr id="32" name="圆角矩形标注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412750"/>
                        </a:xfrm>
                        <a:prstGeom prst="wedgeRoundRectCallout">
                          <a:avLst>
                            <a:gd name="adj1" fmla="val 59127"/>
                            <a:gd name="adj2" fmla="val -12266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53" w:rsidRPr="0065412A" w:rsidRDefault="00043753" w:rsidP="001959C1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  <w:t>启动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D8A84" id="圆角矩形标注 32" o:spid="_x0000_s1043" type="#_x0000_t62" style="position:absolute;left:0;text-align:left;margin-left:32.05pt;margin-top:339.2pt;width:41.9pt;height:32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" adj="23571,-15696" fillcolor="white [3201]" strokecolor="#c0504d [3205]" strokeweight="2pt">
                <v:textbox>
                  <w:txbxContent>
                    <w:p w:rsidR="00043753" w:rsidRPr="0065412A" w:rsidRDefault="00043753" w:rsidP="001959C1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  <w:t>启动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59C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A6704E" wp14:editId="362F2FB0">
                <wp:simplePos x="0" y="0"/>
                <wp:positionH relativeFrom="margin">
                  <wp:posOffset>1371600</wp:posOffset>
                </wp:positionH>
                <wp:positionV relativeFrom="paragraph">
                  <wp:posOffset>4313025</wp:posOffset>
                </wp:positionV>
                <wp:extent cx="576580" cy="412750"/>
                <wp:effectExtent l="0" t="381000" r="13970" b="25400"/>
                <wp:wrapNone/>
                <wp:docPr id="31" name="圆角矩形标注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" cy="412750"/>
                        </a:xfrm>
                        <a:prstGeom prst="wedgeRoundRectCallout">
                          <a:avLst>
                            <a:gd name="adj1" fmla="val -44583"/>
                            <a:gd name="adj2" fmla="val -13727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53" w:rsidRPr="0065412A" w:rsidRDefault="00043753" w:rsidP="001959C1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点动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6704E" id="圆角矩形标注 31" o:spid="_x0000_s1044" type="#_x0000_t62" style="position:absolute;left:0;text-align:left;margin-left:108pt;margin-top:339.6pt;width:45.4pt;height:32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" adj="1170,-18851" fillcolor="white [3201]" strokecolor="#c0504d [3205]" strokeweight="2pt">
                <v:textbox>
                  <w:txbxContent>
                    <w:p w:rsidR="00043753" w:rsidRPr="0065412A" w:rsidRDefault="00043753" w:rsidP="001959C1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点动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59C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E6ECD3" wp14:editId="351815FF">
                <wp:simplePos x="0" y="0"/>
                <wp:positionH relativeFrom="margin">
                  <wp:posOffset>2728127</wp:posOffset>
                </wp:positionH>
                <wp:positionV relativeFrom="paragraph">
                  <wp:posOffset>4348194</wp:posOffset>
                </wp:positionV>
                <wp:extent cx="971550" cy="412750"/>
                <wp:effectExtent l="0" t="381000" r="19050" b="25400"/>
                <wp:wrapNone/>
                <wp:docPr id="30" name="圆角矩形标注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12750"/>
                        </a:xfrm>
                        <a:prstGeom prst="wedgeRoundRectCallout">
                          <a:avLst>
                            <a:gd name="adj1" fmla="val -45753"/>
                            <a:gd name="adj2" fmla="val -14041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3753" w:rsidRPr="0065412A" w:rsidRDefault="00043753" w:rsidP="001959C1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1切入飞锯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  <w:t>功能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6ECD3" id="圆角矩形标注 30" o:spid="_x0000_s1045" type="#_x0000_t62" style="position:absolute;left:0;text-align:left;margin-left:214.8pt;margin-top:342.4pt;width:76.5pt;height:32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" adj="917,-19530" fillcolor="white [3201]" strokecolor="#c0504d [3205]" strokeweight="2pt">
                <v:textbox>
                  <w:txbxContent>
                    <w:p w:rsidR="00043753" w:rsidRPr="0065412A" w:rsidRDefault="00043753" w:rsidP="001959C1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1切入飞锯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  <w:t>功能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CE210A" wp14:editId="23D677AB">
                <wp:simplePos x="0" y="0"/>
                <wp:positionH relativeFrom="margin">
                  <wp:posOffset>212522</wp:posOffset>
                </wp:positionH>
                <wp:positionV relativeFrom="paragraph">
                  <wp:posOffset>1724653</wp:posOffset>
                </wp:positionV>
                <wp:extent cx="779929" cy="412750"/>
                <wp:effectExtent l="0" t="457200" r="325120" b="25400"/>
                <wp:wrapNone/>
                <wp:docPr id="34" name="圆角矩形标注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29" cy="412750"/>
                        </a:xfrm>
                        <a:prstGeom prst="wedgeRoundRectCallout">
                          <a:avLst>
                            <a:gd name="adj1" fmla="val 87796"/>
                            <a:gd name="adj2" fmla="val -1573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48F" w:rsidRPr="0065412A" w:rsidRDefault="00A4048F" w:rsidP="00A4048F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激光传感器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E210A" id="圆角矩形标注 34" o:spid="_x0000_s1046" type="#_x0000_t62" style="position:absolute;left:0;text-align:left;margin-left:16.75pt;margin-top:135.8pt;width:61.4pt;height:32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" adj="29764,-23183" fillcolor="white [3201]" strokecolor="#c0504d [3205]" strokeweight="2pt">
                <v:textbox>
                  <w:txbxContent>
                    <w:p w:rsidR="00A4048F" w:rsidRPr="0065412A" w:rsidRDefault="00A4048F" w:rsidP="00A4048F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激光传感器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2100105</wp:posOffset>
                </wp:positionH>
                <wp:positionV relativeFrom="paragraph">
                  <wp:posOffset>921706</wp:posOffset>
                </wp:positionV>
                <wp:extent cx="1924044" cy="396910"/>
                <wp:effectExtent l="19050" t="76200" r="0" b="22225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44" cy="3969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FF792" id="直接箭头连接符 29" o:spid="_x0000_s1026" type="#_x0000_t32" style="position:absolute;left:0;text-align:left;margin-left:165.35pt;margin-top:72.6pt;width:151.5pt;height:31.2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3938521</wp:posOffset>
                </wp:positionH>
                <wp:positionV relativeFrom="paragraph">
                  <wp:posOffset>483947</wp:posOffset>
                </wp:positionV>
                <wp:extent cx="465455" cy="499010"/>
                <wp:effectExtent l="0" t="0" r="10795" b="158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99010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FD25D" id="矩形 27" o:spid="_x0000_s1026" style="position:absolute;left:0;text-align:left;margin-left:310.1pt;margin-top:38.1pt;width:36.65pt;height:39.3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" filled="f" strokecolor="#c0504d [3205]" strokeweight="2pt">
                <v:stroke dashstyle="3 1"/>
              </v:rect>
            </w:pict>
          </mc:Fallback>
        </mc:AlternateContent>
      </w:r>
      <w:r w:rsidR="00BB1DC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93B8F90" wp14:editId="5CFF73BB">
                <wp:simplePos x="0" y="0"/>
                <wp:positionH relativeFrom="margin">
                  <wp:posOffset>4856813</wp:posOffset>
                </wp:positionH>
                <wp:positionV relativeFrom="paragraph">
                  <wp:posOffset>2246963</wp:posOffset>
                </wp:positionV>
                <wp:extent cx="876300" cy="407035"/>
                <wp:effectExtent l="133350" t="0" r="19050" b="183515"/>
                <wp:wrapNone/>
                <wp:docPr id="38" name="圆角矩形标注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07035"/>
                        </a:xfrm>
                        <a:prstGeom prst="wedgeRoundRectCallout">
                          <a:avLst>
                            <a:gd name="adj1" fmla="val -64251"/>
                            <a:gd name="adj2" fmla="val 9280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DC7" w:rsidRPr="0065412A" w:rsidRDefault="00BB1DC7" w:rsidP="00BB1DC7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0000"/>
                                <w:sz w:val="15"/>
                                <w:szCs w:val="15"/>
                              </w:rPr>
                              <w:t>主从同步阶段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8F90" id="圆角矩形标注 38" o:spid="_x0000_s1047" type="#_x0000_t62" style="position:absolute;left:0;text-align:left;margin-left:382.45pt;margin-top:176.95pt;width:69pt;height:32.0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" adj="-3078,30846" fillcolor="white [3201]" strokecolor="#c0504d [3205]" strokeweight="2pt">
                <v:textbox>
                  <w:txbxContent>
                    <w:p w:rsidR="00BB1DC7" w:rsidRPr="0065412A" w:rsidRDefault="00BB1DC7" w:rsidP="00BB1DC7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0000"/>
                          <w:sz w:val="15"/>
                          <w:szCs w:val="15"/>
                        </w:rPr>
                        <w:t>主从同步阶段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1DC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3132944</wp:posOffset>
                </wp:positionH>
                <wp:positionV relativeFrom="paragraph">
                  <wp:posOffset>2246963</wp:posOffset>
                </wp:positionV>
                <wp:extent cx="2620770" cy="1514007"/>
                <wp:effectExtent l="0" t="0" r="27305" b="1016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0770" cy="151400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7AA6B" id="矩形 39" o:spid="_x0000_s1026" style="position:absolute;left:0;text-align:left;margin-left:246.7pt;margin-top:176.95pt;width:206.35pt;height:119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" filled="f" strokecolor="#c0504d [3205]" strokeweight="2pt"/>
            </w:pict>
          </mc:Fallback>
        </mc:AlternateContent>
      </w:r>
      <w:r w:rsidR="00A4048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889876" wp14:editId="004DC834">
                <wp:simplePos x="0" y="0"/>
                <wp:positionH relativeFrom="column">
                  <wp:posOffset>4551992</wp:posOffset>
                </wp:positionH>
                <wp:positionV relativeFrom="paragraph">
                  <wp:posOffset>2803744</wp:posOffset>
                </wp:positionV>
                <wp:extent cx="465455" cy="499010"/>
                <wp:effectExtent l="0" t="0" r="10795" b="158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" cy="499010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F0705" id="矩形 37" o:spid="_x0000_s1026" style="position:absolute;left:0;text-align:left;margin-left:358.4pt;margin-top:220.75pt;width:36.65pt;height:39.3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" filled="f" strokecolor="#c0504d [3205]" strokeweight="2pt">
                <v:stroke dashstyle="3 1"/>
              </v:rect>
            </w:pict>
          </mc:Fallback>
        </mc:AlternateContent>
      </w:r>
      <w:r w:rsidR="00A4048F"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3125449</wp:posOffset>
            </wp:positionH>
            <wp:positionV relativeFrom="paragraph">
              <wp:posOffset>2246963</wp:posOffset>
            </wp:positionV>
            <wp:extent cx="2628659" cy="1526884"/>
            <wp:effectExtent l="0" t="0" r="635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83" cy="153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23DE">
        <w:rPr>
          <w:noProof/>
        </w:rPr>
        <w:drawing>
          <wp:inline distT="0" distB="0" distL="0" distR="0">
            <wp:extent cx="4243846" cy="4860290"/>
            <wp:effectExtent l="0" t="0" r="4445" b="0"/>
            <wp:docPr id="48" name="图片 48" descr="C:\Users\livzhang\AppData\Local\Temp\WeChat Files\10c7addd9dcac0daa18294d7992e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vzhang\AppData\Local\Temp\WeChat Files\10c7addd9dcac0daa18294d7992eb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16" cy="48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95" w:rsidRPr="00A4567C" w:rsidRDefault="00095195" w:rsidP="00A4567C">
      <w:r>
        <w:tab/>
      </w:r>
      <w:r>
        <w:rPr>
          <w:rFonts w:hint="eastAsia"/>
        </w:rPr>
        <w:t>设计思路：</w:t>
      </w:r>
    </w:p>
    <w:p w:rsidR="00095195" w:rsidRDefault="00E73DCF" w:rsidP="00095195">
      <w:pPr>
        <w:ind w:left="420"/>
      </w:pPr>
      <w:r>
        <w:rPr>
          <w:rFonts w:hint="eastAsia"/>
        </w:rPr>
        <w:t>当按下白色按钮后，</w:t>
      </w:r>
      <w:r w:rsidR="005A261D">
        <w:rPr>
          <w:rFonts w:hint="eastAsia"/>
        </w:rPr>
        <w:t xml:space="preserve"> </w:t>
      </w:r>
      <w:r>
        <w:rPr>
          <w:rFonts w:hint="eastAsia"/>
        </w:rPr>
        <w:t>d</w:t>
      </w:r>
      <w:r>
        <w:t>emo</w:t>
      </w:r>
      <w:r>
        <w:rPr>
          <w:rFonts w:hint="eastAsia"/>
        </w:rPr>
        <w:t>切入飞锯功能演示</w:t>
      </w:r>
      <w:r w:rsidR="00043753">
        <w:rPr>
          <w:rFonts w:hint="eastAsia"/>
        </w:rPr>
        <w:t>，</w:t>
      </w:r>
      <w:r w:rsidR="005A261D">
        <w:rPr>
          <w:rFonts w:hint="eastAsia"/>
        </w:rPr>
        <w:t>白色状态灯亮起。</w:t>
      </w:r>
      <w:r w:rsidR="00043753">
        <w:rPr>
          <w:rFonts w:hint="eastAsia"/>
        </w:rPr>
        <w:t>上方皮带作为主轴，当</w:t>
      </w:r>
      <w:r w:rsidR="00765460">
        <w:rPr>
          <w:rFonts w:hint="eastAsia"/>
        </w:rPr>
        <w:t>光纤传感器</w:t>
      </w:r>
      <w:r w:rsidR="00043753">
        <w:rPr>
          <w:rFonts w:hint="eastAsia"/>
        </w:rPr>
        <w:t>检测到信号，从轴立即开始加速，并与物料同步一小段</w:t>
      </w:r>
      <w:r w:rsidR="00742AF6">
        <w:rPr>
          <w:rFonts w:hint="eastAsia"/>
        </w:rPr>
        <w:t>（</w:t>
      </w:r>
      <w:r w:rsidR="005A261D">
        <w:rPr>
          <w:rFonts w:hint="eastAsia"/>
        </w:rPr>
        <w:t>小</w:t>
      </w:r>
      <w:r w:rsidR="00742AF6">
        <w:rPr>
          <w:rFonts w:hint="eastAsia"/>
        </w:rPr>
        <w:t>图示主从</w:t>
      </w:r>
      <w:r w:rsidR="005A261D">
        <w:rPr>
          <w:rFonts w:hint="eastAsia"/>
        </w:rPr>
        <w:t>轴</w:t>
      </w:r>
      <w:r w:rsidR="00742AF6">
        <w:rPr>
          <w:rFonts w:hint="eastAsia"/>
        </w:rPr>
        <w:t>同步阶段）</w:t>
      </w:r>
      <w:r w:rsidR="00043753">
        <w:rPr>
          <w:rFonts w:hint="eastAsia"/>
        </w:rPr>
        <w:t>，待同步动作完成后，从轴立即反向运动回到起点，等待下一个周期（即</w:t>
      </w:r>
      <w:r w:rsidR="00765460">
        <w:rPr>
          <w:rFonts w:hint="eastAsia"/>
        </w:rPr>
        <w:t>光纤传感器</w:t>
      </w:r>
      <w:r w:rsidR="00043753">
        <w:rPr>
          <w:rFonts w:hint="eastAsia"/>
        </w:rPr>
        <w:t>再次检测到信号）</w:t>
      </w:r>
      <w:r>
        <w:rPr>
          <w:rFonts w:hint="eastAsia"/>
        </w:rPr>
        <w:t>。</w:t>
      </w:r>
      <w:r w:rsidR="00095195">
        <w:rPr>
          <w:rFonts w:hint="eastAsia"/>
        </w:rPr>
        <w:t>由于受条件所限，电机</w:t>
      </w:r>
      <w:r w:rsidR="00095195">
        <w:t>AM</w:t>
      </w:r>
      <w:r w:rsidR="00095195">
        <w:rPr>
          <w:rFonts w:hint="eastAsia"/>
        </w:rPr>
        <w:t>8111-0</w:t>
      </w:r>
      <w:r w:rsidR="00095195">
        <w:t>F10-0000</w:t>
      </w:r>
      <w:r w:rsidR="00095195">
        <w:rPr>
          <w:rFonts w:hint="eastAsia"/>
        </w:rPr>
        <w:t>为单圈绝对值</w:t>
      </w:r>
      <w:r w:rsidR="00742AF6">
        <w:rPr>
          <w:rFonts w:hint="eastAsia"/>
        </w:rPr>
        <w:t>电机，下方皮带无</w:t>
      </w:r>
      <w:r w:rsidR="00765460">
        <w:rPr>
          <w:rFonts w:hint="eastAsia"/>
        </w:rPr>
        <w:t>光纤传感器</w:t>
      </w:r>
      <w:r w:rsidR="00742AF6">
        <w:rPr>
          <w:rFonts w:hint="eastAsia"/>
        </w:rPr>
        <w:t>，无法做零点标定，需人为点动到零点处</w:t>
      </w:r>
      <w:r w:rsidR="00095195">
        <w:rPr>
          <w:rFonts w:hint="eastAsia"/>
        </w:rPr>
        <w:t>。</w:t>
      </w:r>
    </w:p>
    <w:p w:rsidR="00095195" w:rsidRDefault="00095195" w:rsidP="00095195">
      <w:pPr>
        <w:ind w:left="420"/>
      </w:pPr>
      <w:r>
        <w:rPr>
          <w:rFonts w:hint="eastAsia"/>
        </w:rPr>
        <w:t>操作步骤：</w:t>
      </w:r>
    </w:p>
    <w:p w:rsidR="00095195" w:rsidRDefault="005A261D" w:rsidP="004D5008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按下</w:t>
      </w:r>
      <w:r w:rsidR="00B6695C">
        <w:rPr>
          <w:rFonts w:hint="eastAsia"/>
        </w:rPr>
        <w:t>白</w:t>
      </w:r>
      <w:r w:rsidR="00095195">
        <w:rPr>
          <w:rFonts w:hint="eastAsia"/>
        </w:rPr>
        <w:t>色按钮切入旋切模式</w:t>
      </w:r>
      <w:r w:rsidR="009223DE">
        <w:rPr>
          <w:rFonts w:hint="eastAsia"/>
        </w:rPr>
        <w:t>（白色状态灯亮）</w:t>
      </w:r>
    </w:p>
    <w:p w:rsidR="00095195" w:rsidRDefault="00B6695C" w:rsidP="004D5008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按下</w:t>
      </w:r>
      <w:r w:rsidR="00095195">
        <w:rPr>
          <w:rFonts w:hint="eastAsia"/>
        </w:rPr>
        <w:t>蓝色按钮</w:t>
      </w:r>
      <w:r>
        <w:rPr>
          <w:rFonts w:hint="eastAsia"/>
        </w:rPr>
        <w:t>将从轴</w:t>
      </w:r>
      <w:r w:rsidR="00095195">
        <w:rPr>
          <w:rFonts w:hint="eastAsia"/>
        </w:rPr>
        <w:t>点动到图示位置（</w:t>
      </w:r>
      <w:r>
        <w:rPr>
          <w:rFonts w:hint="eastAsia"/>
        </w:rPr>
        <w:t>即从轴白色色标</w:t>
      </w:r>
      <w:r w:rsidR="004628F7">
        <w:rPr>
          <w:rFonts w:hint="eastAsia"/>
        </w:rPr>
        <w:t>位于</w:t>
      </w:r>
      <w:r w:rsidR="005A261D">
        <w:rPr>
          <w:rFonts w:hint="eastAsia"/>
        </w:rPr>
        <w:t>大</w:t>
      </w:r>
      <w:r w:rsidR="004628F7">
        <w:rPr>
          <w:rFonts w:hint="eastAsia"/>
        </w:rPr>
        <w:t>图示从轴等待阶段</w:t>
      </w:r>
      <w:r w:rsidR="00095195">
        <w:rPr>
          <w:rFonts w:hint="eastAsia"/>
        </w:rPr>
        <w:t>）</w:t>
      </w:r>
    </w:p>
    <w:p w:rsidR="00A4567C" w:rsidRDefault="005A261D" w:rsidP="00043753">
      <w:pPr>
        <w:pStyle w:val="ab"/>
        <w:numPr>
          <w:ilvl w:val="0"/>
          <w:numId w:val="11"/>
        </w:numPr>
        <w:ind w:firstLineChars="0"/>
      </w:pPr>
      <w:r>
        <w:rPr>
          <w:rFonts w:hint="eastAsia"/>
        </w:rPr>
        <w:t>按下</w:t>
      </w:r>
      <w:r w:rsidR="009E4DDC">
        <w:rPr>
          <w:rFonts w:hint="eastAsia"/>
        </w:rPr>
        <w:t>红色按钮确认从轴已就绪，启动飞锯</w:t>
      </w:r>
      <w:r w:rsidR="00095195">
        <w:rPr>
          <w:rFonts w:hint="eastAsia"/>
        </w:rPr>
        <w:t>功能</w:t>
      </w:r>
    </w:p>
    <w:p w:rsidR="005A261D" w:rsidRDefault="005A261D" w:rsidP="005A261D">
      <w:pPr>
        <w:ind w:left="840" w:firstLineChars="0" w:firstLine="0"/>
      </w:pPr>
      <w:r>
        <w:rPr>
          <w:rFonts w:hint="eastAsia"/>
        </w:rPr>
        <w:t>参考资料：</w:t>
      </w:r>
    </w:p>
    <w:p w:rsidR="00446FA3" w:rsidRDefault="0018566E" w:rsidP="001B4AC8">
      <w:pPr>
        <w:ind w:left="420" w:firstLineChars="0"/>
      </w:pPr>
      <w:hyperlink r:id="rId34" w:history="1">
        <w:r w:rsidR="00446FA3" w:rsidRPr="001B4AC8">
          <w:rPr>
            <w:rStyle w:val="a8"/>
            <w:rFonts w:hint="eastAsia"/>
          </w:rPr>
          <w:t>飞</w:t>
        </w:r>
        <w:r w:rsidR="001B4AC8" w:rsidRPr="001B4AC8">
          <w:rPr>
            <w:rStyle w:val="a8"/>
            <w:rFonts w:hint="eastAsia"/>
          </w:rPr>
          <w:t>锯介绍</w:t>
        </w:r>
      </w:hyperlink>
    </w:p>
    <w:p w:rsidR="00446FA3" w:rsidRDefault="00446FA3" w:rsidP="00446FA3">
      <w:pPr>
        <w:ind w:firstLineChars="0"/>
      </w:pPr>
    </w:p>
    <w:p w:rsidR="006B2276" w:rsidRDefault="006B2276" w:rsidP="006B2276">
      <w:pPr>
        <w:pStyle w:val="20"/>
      </w:pPr>
      <w:r>
        <w:rPr>
          <w:rFonts w:hint="eastAsia"/>
        </w:rPr>
        <w:lastRenderedPageBreak/>
        <w:t>其他功能</w:t>
      </w:r>
    </w:p>
    <w:p w:rsidR="006B2276" w:rsidRPr="006B2276" w:rsidRDefault="006B2276" w:rsidP="006B2276">
      <w:pPr>
        <w:rPr>
          <w:rFonts w:hint="eastAsia"/>
        </w:rPr>
      </w:pPr>
      <w:r w:rsidRPr="001959C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F4FEB4" wp14:editId="7ADC12A2">
                <wp:simplePos x="0" y="0"/>
                <wp:positionH relativeFrom="margin">
                  <wp:posOffset>3035508</wp:posOffset>
                </wp:positionH>
                <wp:positionV relativeFrom="paragraph">
                  <wp:posOffset>4240655</wp:posOffset>
                </wp:positionV>
                <wp:extent cx="599607" cy="412750"/>
                <wp:effectExtent l="0" t="381000" r="10160" b="25400"/>
                <wp:wrapNone/>
                <wp:docPr id="17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607" cy="412750"/>
                        </a:xfrm>
                        <a:prstGeom prst="wedgeRoundRectCallout">
                          <a:avLst>
                            <a:gd name="adj1" fmla="val -45753"/>
                            <a:gd name="adj2" fmla="val -14041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276" w:rsidRPr="0065412A" w:rsidRDefault="006B2276" w:rsidP="006B2276">
                            <w:pPr>
                              <w:ind w:firstLineChars="0" w:firstLine="0"/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0000"/>
                                <w:sz w:val="15"/>
                                <w:szCs w:val="15"/>
                              </w:rPr>
                              <w:t>电位器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4FEB4" id="圆角矩形标注 17" o:spid="_x0000_s1048" type="#_x0000_t62" style="position:absolute;left:0;text-align:left;margin-left:239pt;margin-top:333.9pt;width:47.2pt;height:32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" adj="917,-19530" fillcolor="white [3201]" strokecolor="#c0504d [3205]" strokeweight="2pt">
                <v:textbox>
                  <w:txbxContent>
                    <w:p w:rsidR="006B2276" w:rsidRPr="0065412A" w:rsidRDefault="006B2276" w:rsidP="006B2276">
                      <w:pPr>
                        <w:ind w:firstLineChars="0" w:firstLine="0"/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FF0000"/>
                          <w:sz w:val="15"/>
                          <w:szCs w:val="15"/>
                        </w:rPr>
                        <w:t>电位器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23DE">
        <w:rPr>
          <w:noProof/>
        </w:rPr>
        <w:drawing>
          <wp:inline distT="0" distB="0" distL="0" distR="0" wp14:anchorId="3AE1BB5C" wp14:editId="00DD88D3">
            <wp:extent cx="4243846" cy="4860290"/>
            <wp:effectExtent l="0" t="0" r="4445" b="0"/>
            <wp:docPr id="9" name="图片 9" descr="C:\Users\livzhang\AppData\Local\Temp\WeChat Files\10c7addd9dcac0daa18294d7992e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vzhang\AppData\Local\Temp\WeChat Files\10c7addd9dcac0daa18294d7992eb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16" cy="48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972DB0" w:rsidRPr="00972DB0" w:rsidRDefault="00972DB0" w:rsidP="00972DB0">
      <w:r w:rsidRPr="00972DB0">
        <w:rPr>
          <w:rFonts w:hint="eastAsia"/>
        </w:rPr>
        <w:t>设计思路：</w:t>
      </w:r>
    </w:p>
    <w:p w:rsidR="00972DB0" w:rsidRPr="00972DB0" w:rsidRDefault="00972DB0" w:rsidP="00972DB0">
      <w:pPr>
        <w:ind w:firstLineChars="0"/>
      </w:pPr>
      <w:r w:rsidRPr="00972DB0">
        <w:rPr>
          <w:rFonts w:hint="eastAsia"/>
        </w:rPr>
        <w:t>使用</w:t>
      </w:r>
      <w:r w:rsidRPr="00972DB0">
        <w:rPr>
          <w:rFonts w:hint="eastAsia"/>
        </w:rPr>
        <w:t>E</w:t>
      </w:r>
      <w:r w:rsidRPr="00972DB0">
        <w:t>L3204</w:t>
      </w:r>
      <w:r w:rsidRPr="00972DB0">
        <w:rPr>
          <w:rFonts w:hint="eastAsia"/>
        </w:rPr>
        <w:t>实现模拟量输入，</w:t>
      </w:r>
      <w:r w:rsidRPr="00972DB0">
        <w:rPr>
          <w:rFonts w:hint="eastAsia"/>
        </w:rPr>
        <w:t>E</w:t>
      </w:r>
      <w:r w:rsidRPr="00972DB0">
        <w:t>L3204</w:t>
      </w:r>
      <w:r w:rsidRPr="00972DB0">
        <w:rPr>
          <w:rFonts w:hint="eastAsia"/>
        </w:rPr>
        <w:t>的</w:t>
      </w:r>
      <w:r w:rsidRPr="00972DB0">
        <w:rPr>
          <w:rFonts w:hint="eastAsia"/>
        </w:rPr>
        <w:t>Input</w:t>
      </w:r>
      <w:r w:rsidRPr="00972DB0">
        <w:t>3</w:t>
      </w:r>
      <w:r w:rsidRPr="00972DB0">
        <w:rPr>
          <w:rFonts w:hint="eastAsia"/>
        </w:rPr>
        <w:t>通道连接</w:t>
      </w:r>
      <w:r w:rsidRPr="00972DB0">
        <w:rPr>
          <w:rFonts w:hint="eastAsia"/>
        </w:rPr>
        <w:t>电位器</w:t>
      </w:r>
      <w:r w:rsidRPr="00972DB0">
        <w:rPr>
          <w:rFonts w:hint="eastAsia"/>
        </w:rPr>
        <w:t>，</w:t>
      </w:r>
      <w:r>
        <w:rPr>
          <w:rFonts w:hint="eastAsia"/>
        </w:rPr>
        <w:t>该电位器是</w:t>
      </w:r>
      <w:r w:rsidRPr="00972DB0">
        <w:rPr>
          <w:rFonts w:hint="eastAsia"/>
        </w:rPr>
        <w:t>1</w:t>
      </w:r>
      <w:r w:rsidRPr="00972DB0">
        <w:t>K</w:t>
      </w:r>
      <w:r w:rsidRPr="00972DB0">
        <w:rPr>
          <w:rFonts w:hint="eastAsia"/>
        </w:rPr>
        <w:t>欧姆。</w:t>
      </w:r>
    </w:p>
    <w:p w:rsidR="00972DB0" w:rsidRPr="00972DB0" w:rsidRDefault="00972DB0" w:rsidP="00972DB0">
      <w:r w:rsidRPr="00972DB0">
        <w:rPr>
          <w:rFonts w:hint="eastAsia"/>
        </w:rPr>
        <w:t>操作步骤：</w:t>
      </w:r>
    </w:p>
    <w:p w:rsidR="00972DB0" w:rsidRPr="00972DB0" w:rsidRDefault="00972DB0" w:rsidP="00972DB0">
      <w:pPr>
        <w:ind w:firstLineChars="0" w:firstLine="0"/>
        <w:rPr>
          <w:rFonts w:hint="eastAsia"/>
        </w:rPr>
      </w:pPr>
      <w:r>
        <w:rPr>
          <w:rFonts w:hint="eastAsia"/>
        </w:rPr>
        <w:tab/>
      </w:r>
      <w:r w:rsidRPr="00972DB0">
        <w:rPr>
          <w:rFonts w:hint="eastAsia"/>
        </w:rPr>
        <w:t>使用时需要将</w:t>
      </w:r>
      <w:r w:rsidRPr="00972DB0">
        <w:rPr>
          <w:rFonts w:hint="eastAsia"/>
        </w:rPr>
        <w:t>E</w:t>
      </w:r>
      <w:r w:rsidRPr="00972DB0">
        <w:t>L3204</w:t>
      </w:r>
      <w:r w:rsidRPr="00972DB0">
        <w:rPr>
          <w:rFonts w:hint="eastAsia"/>
        </w:rPr>
        <w:t>测试模式改成测电阻模式，即如下图</w:t>
      </w:r>
      <w:r>
        <w:rPr>
          <w:rFonts w:hint="eastAsia"/>
        </w:rPr>
        <w:t>。旋转电位器可得到测得不同数值的电阻值。</w:t>
      </w:r>
      <w:bookmarkStart w:id="9" w:name="_GoBack"/>
      <w:bookmarkEnd w:id="9"/>
    </w:p>
    <w:p w:rsidR="00E11D31" w:rsidRDefault="00972DB0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noProof/>
        </w:rPr>
        <w:drawing>
          <wp:inline distT="0" distB="0" distL="0" distR="0">
            <wp:extent cx="5282780" cy="2433707"/>
            <wp:effectExtent l="0" t="0" r="0" b="5080"/>
            <wp:docPr id="23" name="图片 23" descr="C:\Users\livzhang\AppData\Roaming\Tencent\Users\651101338\QQ\WinTemp\RichOle\OAEYT1Z)P8NONQ)8LR]6]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vzhang\AppData\Roaming\Tencent\Users\651101338\QQ\WinTemp\RichOle\OAEYT1Z)P8NONQ)8LR]6]7P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15" cy="245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Arial" w:cs="宋体"/>
          <w:b/>
          <w:color w:val="FF0000"/>
          <w:kern w:val="0"/>
          <w:szCs w:val="21"/>
        </w:rPr>
        <w:t xml:space="preserve"> </w:t>
      </w:r>
      <w:r w:rsidR="00E11D31">
        <w:rPr>
          <w:rFonts w:ascii="宋体" w:eastAsia="宋体" w:hAnsi="Arial" w:cs="宋体"/>
          <w:b/>
          <w:color w:val="FF0000"/>
          <w:kern w:val="0"/>
          <w:szCs w:val="21"/>
        </w:rPr>
        <w:br w:type="page"/>
      </w:r>
    </w:p>
    <w:p w:rsidR="004A6C75" w:rsidRDefault="004A6C7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:rsidTr="00FE32D5">
        <w:trPr>
          <w:trHeight w:val="701"/>
        </w:trPr>
        <w:tc>
          <w:tcPr>
            <w:tcW w:w="4661" w:type="dxa"/>
            <w:vMerge w:val="restart"/>
          </w:tcPr>
          <w:p w:rsidR="00FE32D5" w:rsidRDefault="00FE32D5" w:rsidP="00043753">
            <w:pPr>
              <w:jc w:val="center"/>
            </w:pPr>
          </w:p>
          <w:p w:rsidR="00FE32D5" w:rsidRDefault="00FE32D5" w:rsidP="00043753">
            <w:pPr>
              <w:jc w:val="center"/>
            </w:pPr>
          </w:p>
          <w:p w:rsidR="00FE32D5" w:rsidRDefault="00FE32D5" w:rsidP="00043753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F21080C" wp14:editId="413EA5BA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32D5" w:rsidRDefault="00FE32D5" w:rsidP="00043753">
            <w:pPr>
              <w:jc w:val="center"/>
            </w:pPr>
          </w:p>
          <w:p w:rsidR="00FE32D5" w:rsidRDefault="00FE32D5" w:rsidP="00043753">
            <w:pPr>
              <w:jc w:val="center"/>
            </w:pPr>
          </w:p>
          <w:p w:rsidR="00FE32D5" w:rsidRDefault="00FE32D5" w:rsidP="00043753">
            <w:pPr>
              <w:jc w:val="center"/>
            </w:pPr>
          </w:p>
          <w:p w:rsidR="00FE32D5" w:rsidRDefault="00FE32D5" w:rsidP="00043753">
            <w:pPr>
              <w:jc w:val="center"/>
            </w:pPr>
          </w:p>
          <w:p w:rsidR="00FE32D5" w:rsidRDefault="00FE32D5" w:rsidP="00043753">
            <w:pPr>
              <w:jc w:val="center"/>
            </w:pPr>
          </w:p>
          <w:p w:rsidR="00FE32D5" w:rsidRDefault="00FE32D5" w:rsidP="00043753">
            <w:pPr>
              <w:jc w:val="center"/>
            </w:pPr>
          </w:p>
          <w:p w:rsidR="00FE32D5" w:rsidRDefault="00FE32D5" w:rsidP="00043753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:rsidR="00FE32D5" w:rsidRPr="000A4A70" w:rsidRDefault="00FE32D5" w:rsidP="00043753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FE32D5" w:rsidRDefault="00FE32D5" w:rsidP="00043753"/>
        </w:tc>
        <w:tc>
          <w:tcPr>
            <w:tcW w:w="3986" w:type="dxa"/>
          </w:tcPr>
          <w:p w:rsidR="00FE32D5" w:rsidRDefault="00FE32D5" w:rsidP="00043753"/>
          <w:p w:rsidR="00FE32D5" w:rsidRPr="00B243F8" w:rsidRDefault="00FE32D5" w:rsidP="00043753"/>
        </w:tc>
      </w:tr>
      <w:tr w:rsidR="00FE32D5" w:rsidRPr="00B243F8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043753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043753">
            <w:r>
              <w:t>倍福中文官网：</w:t>
            </w:r>
          </w:p>
          <w:p w:rsidR="00FE32D5" w:rsidRPr="0077020B" w:rsidRDefault="00FE32D5" w:rsidP="00043753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http://www.beckhoff.com.cn/</w:t>
            </w:r>
          </w:p>
        </w:tc>
      </w:tr>
      <w:tr w:rsidR="00FE32D5" w:rsidRPr="0077020B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043753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043753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FE32D5" w:rsidRDefault="00FE32D5" w:rsidP="00043753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http://tr.beckhoff.com.cn/</w:t>
            </w:r>
          </w:p>
          <w:p w:rsidR="00FE32D5" w:rsidRPr="0077020B" w:rsidRDefault="00FE32D5" w:rsidP="00043753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:rsidTr="00FE32D5">
        <w:trPr>
          <w:trHeight w:val="2818"/>
        </w:trPr>
        <w:tc>
          <w:tcPr>
            <w:tcW w:w="4661" w:type="dxa"/>
            <w:vMerge/>
          </w:tcPr>
          <w:p w:rsidR="00FE32D5" w:rsidRDefault="00FE32D5" w:rsidP="00043753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043753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FE32D5" w:rsidRDefault="00FE32D5" w:rsidP="00043753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FE32D5" w:rsidRDefault="00FE32D5" w:rsidP="00043753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FE32D5" w:rsidRDefault="00FE32D5" w:rsidP="00043753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:rsidR="00FE32D5" w:rsidRPr="00DD2599" w:rsidRDefault="00FE32D5" w:rsidP="00FE32D5"/>
    <w:p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37"/>
      <w:footerReference w:type="default" r:id="rId38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66E" w:rsidRDefault="0018566E" w:rsidP="00206B56">
      <w:r>
        <w:separator/>
      </w:r>
    </w:p>
  </w:endnote>
  <w:endnote w:type="continuationSeparator" w:id="0">
    <w:p w:rsidR="0018566E" w:rsidRDefault="0018566E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753" w:rsidRDefault="00043753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753" w:rsidRDefault="00043753" w:rsidP="00F35128"/>
  <w:p w:rsidR="00043753" w:rsidRPr="00F35128" w:rsidRDefault="00043753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:rsidR="00043753" w:rsidRPr="00F35128" w:rsidRDefault="00043753" w:rsidP="00F35128">
    <w:pPr>
      <w:rPr>
        <w:i/>
      </w:rPr>
    </w:pPr>
    <w:r w:rsidRPr="00F35128">
      <w:rPr>
        <w:i/>
      </w:rPr>
      <w:t>如有改动，恕不事先通知</w:t>
    </w:r>
  </w:p>
  <w:p w:rsidR="00043753" w:rsidRPr="00F35128" w:rsidRDefault="00043753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753" w:rsidRDefault="00043753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753" w:rsidRDefault="00043753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043753" w:rsidRPr="00FD79CD" w:rsidRDefault="00043753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72DB0">
      <w:rPr>
        <w:rStyle w:val="a7"/>
        <w:noProof/>
        <w:sz w:val="15"/>
        <w:szCs w:val="15"/>
      </w:rPr>
      <w:t>8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>
      <w:rPr>
        <w:rStyle w:val="a7"/>
        <w:sz w:val="15"/>
        <w:szCs w:val="15"/>
      </w:rPr>
      <w:t>5</w:t>
    </w:r>
    <w:r w:rsidRPr="00FD79CD">
      <w:rPr>
        <w:rStyle w:val="a7"/>
        <w:rFonts w:hint="eastAsia"/>
        <w:sz w:val="15"/>
        <w:szCs w:val="15"/>
      </w:rPr>
      <w:t>页</w:t>
    </w:r>
  </w:p>
  <w:p w:rsidR="00043753" w:rsidRDefault="00043753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FD79CD">
        <w:rPr>
          <w:rStyle w:val="a8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FD79CD">
        <w:rPr>
          <w:rStyle w:val="a8"/>
          <w:sz w:val="15"/>
          <w:szCs w:val="15"/>
        </w:rPr>
        <w:t>http://infosys.beckhoff.com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66E" w:rsidRDefault="0018566E" w:rsidP="00206B56">
      <w:r>
        <w:separator/>
      </w:r>
    </w:p>
  </w:footnote>
  <w:footnote w:type="continuationSeparator" w:id="0">
    <w:p w:rsidR="0018566E" w:rsidRDefault="0018566E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753" w:rsidRDefault="00043753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753" w:rsidRDefault="00043753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753" w:rsidRDefault="00043753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753" w:rsidRDefault="00043753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7A709E" wp14:editId="213F0B2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:rsidR="00043753" w:rsidRDefault="00043753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0D829E1"/>
    <w:multiLevelType w:val="hybridMultilevel"/>
    <w:tmpl w:val="00D40F9A"/>
    <w:lvl w:ilvl="0" w:tplc="68E82E2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1128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5A6804D1"/>
    <w:multiLevelType w:val="hybridMultilevel"/>
    <w:tmpl w:val="363AA610"/>
    <w:lvl w:ilvl="0" w:tplc="851C110A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5ABF148F"/>
    <w:multiLevelType w:val="hybridMultilevel"/>
    <w:tmpl w:val="319C777E"/>
    <w:lvl w:ilvl="0" w:tplc="851C110A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64FE2053"/>
    <w:multiLevelType w:val="hybridMultilevel"/>
    <w:tmpl w:val="DEF4F414"/>
    <w:lvl w:ilvl="0" w:tplc="893678D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10"/>
  </w:num>
  <w:num w:numId="8">
    <w:abstractNumId w:val="0"/>
  </w:num>
  <w:num w:numId="9">
    <w:abstractNumId w:val="9"/>
  </w:num>
  <w:num w:numId="10">
    <w:abstractNumId w:val="8"/>
  </w:num>
  <w:num w:numId="11">
    <w:abstractNumId w:val="7"/>
  </w:num>
  <w:num w:numId="12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3E4"/>
    <w:rsid w:val="00003A18"/>
    <w:rsid w:val="0000477A"/>
    <w:rsid w:val="00014576"/>
    <w:rsid w:val="00020A12"/>
    <w:rsid w:val="00035762"/>
    <w:rsid w:val="00043753"/>
    <w:rsid w:val="0006294A"/>
    <w:rsid w:val="00067D51"/>
    <w:rsid w:val="0007723D"/>
    <w:rsid w:val="000902E9"/>
    <w:rsid w:val="000908FE"/>
    <w:rsid w:val="00092E2C"/>
    <w:rsid w:val="00095195"/>
    <w:rsid w:val="000B35F1"/>
    <w:rsid w:val="000F086F"/>
    <w:rsid w:val="000F5D5D"/>
    <w:rsid w:val="00111ECE"/>
    <w:rsid w:val="00151066"/>
    <w:rsid w:val="00183517"/>
    <w:rsid w:val="0018566E"/>
    <w:rsid w:val="00185F3B"/>
    <w:rsid w:val="001959C1"/>
    <w:rsid w:val="001A3C30"/>
    <w:rsid w:val="001B4AC8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F7A0D"/>
    <w:rsid w:val="003138DD"/>
    <w:rsid w:val="00340E02"/>
    <w:rsid w:val="00354E17"/>
    <w:rsid w:val="003678B9"/>
    <w:rsid w:val="00370F11"/>
    <w:rsid w:val="00372745"/>
    <w:rsid w:val="00374CB2"/>
    <w:rsid w:val="003A1D97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46FA3"/>
    <w:rsid w:val="00447258"/>
    <w:rsid w:val="004537CE"/>
    <w:rsid w:val="00456B80"/>
    <w:rsid w:val="004628F7"/>
    <w:rsid w:val="004665C5"/>
    <w:rsid w:val="00475CF1"/>
    <w:rsid w:val="00485020"/>
    <w:rsid w:val="00497696"/>
    <w:rsid w:val="004A6071"/>
    <w:rsid w:val="004A6C75"/>
    <w:rsid w:val="004C7EAB"/>
    <w:rsid w:val="004D5008"/>
    <w:rsid w:val="004D73E3"/>
    <w:rsid w:val="004F2514"/>
    <w:rsid w:val="004F4008"/>
    <w:rsid w:val="00522264"/>
    <w:rsid w:val="0052495C"/>
    <w:rsid w:val="00526473"/>
    <w:rsid w:val="005303FA"/>
    <w:rsid w:val="00533DAC"/>
    <w:rsid w:val="00534D04"/>
    <w:rsid w:val="00556832"/>
    <w:rsid w:val="00583806"/>
    <w:rsid w:val="005850B7"/>
    <w:rsid w:val="00587B3A"/>
    <w:rsid w:val="00597816"/>
    <w:rsid w:val="005A159D"/>
    <w:rsid w:val="005A261D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40383"/>
    <w:rsid w:val="0065412A"/>
    <w:rsid w:val="00656263"/>
    <w:rsid w:val="00670875"/>
    <w:rsid w:val="00696258"/>
    <w:rsid w:val="006B2276"/>
    <w:rsid w:val="006D485D"/>
    <w:rsid w:val="006D7BAB"/>
    <w:rsid w:val="006E2498"/>
    <w:rsid w:val="00715C1E"/>
    <w:rsid w:val="007220F8"/>
    <w:rsid w:val="00727045"/>
    <w:rsid w:val="00733147"/>
    <w:rsid w:val="00742AF6"/>
    <w:rsid w:val="00746B72"/>
    <w:rsid w:val="00747CBF"/>
    <w:rsid w:val="00761384"/>
    <w:rsid w:val="00765460"/>
    <w:rsid w:val="007665C4"/>
    <w:rsid w:val="00780DE7"/>
    <w:rsid w:val="007910FA"/>
    <w:rsid w:val="007A6456"/>
    <w:rsid w:val="007B2CBD"/>
    <w:rsid w:val="007C2AF8"/>
    <w:rsid w:val="007D44D3"/>
    <w:rsid w:val="007F6594"/>
    <w:rsid w:val="00801343"/>
    <w:rsid w:val="00823B38"/>
    <w:rsid w:val="00825B49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23DE"/>
    <w:rsid w:val="0092547B"/>
    <w:rsid w:val="00947554"/>
    <w:rsid w:val="00950F47"/>
    <w:rsid w:val="00954C97"/>
    <w:rsid w:val="00972DB0"/>
    <w:rsid w:val="009830A3"/>
    <w:rsid w:val="00983F3C"/>
    <w:rsid w:val="00993C03"/>
    <w:rsid w:val="009A0513"/>
    <w:rsid w:val="009A405B"/>
    <w:rsid w:val="009B4509"/>
    <w:rsid w:val="009C2330"/>
    <w:rsid w:val="009D7097"/>
    <w:rsid w:val="009E4DDC"/>
    <w:rsid w:val="00A00267"/>
    <w:rsid w:val="00A02CCD"/>
    <w:rsid w:val="00A10FC3"/>
    <w:rsid w:val="00A20E1F"/>
    <w:rsid w:val="00A30665"/>
    <w:rsid w:val="00A33A94"/>
    <w:rsid w:val="00A4048F"/>
    <w:rsid w:val="00A4567C"/>
    <w:rsid w:val="00A47C10"/>
    <w:rsid w:val="00A61394"/>
    <w:rsid w:val="00A67582"/>
    <w:rsid w:val="00A77550"/>
    <w:rsid w:val="00A81725"/>
    <w:rsid w:val="00A900B1"/>
    <w:rsid w:val="00AA4CF3"/>
    <w:rsid w:val="00AA51C9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23B72"/>
    <w:rsid w:val="00B30B6D"/>
    <w:rsid w:val="00B50D5F"/>
    <w:rsid w:val="00B6695C"/>
    <w:rsid w:val="00B736CD"/>
    <w:rsid w:val="00B81965"/>
    <w:rsid w:val="00B81E1F"/>
    <w:rsid w:val="00B85726"/>
    <w:rsid w:val="00B873AB"/>
    <w:rsid w:val="00B97F5F"/>
    <w:rsid w:val="00BB1DC7"/>
    <w:rsid w:val="00BB23E2"/>
    <w:rsid w:val="00BB37F8"/>
    <w:rsid w:val="00BC36F5"/>
    <w:rsid w:val="00BD3289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1182A"/>
    <w:rsid w:val="00C2123D"/>
    <w:rsid w:val="00C215B3"/>
    <w:rsid w:val="00C44159"/>
    <w:rsid w:val="00C528E8"/>
    <w:rsid w:val="00C85566"/>
    <w:rsid w:val="00C905D6"/>
    <w:rsid w:val="00C96D52"/>
    <w:rsid w:val="00CE33B6"/>
    <w:rsid w:val="00D118FF"/>
    <w:rsid w:val="00D166B6"/>
    <w:rsid w:val="00D32A47"/>
    <w:rsid w:val="00D43268"/>
    <w:rsid w:val="00DA0482"/>
    <w:rsid w:val="00DA30FC"/>
    <w:rsid w:val="00DC5BFD"/>
    <w:rsid w:val="00DC7C38"/>
    <w:rsid w:val="00DD46B2"/>
    <w:rsid w:val="00DE0F6F"/>
    <w:rsid w:val="00DF3985"/>
    <w:rsid w:val="00E11D31"/>
    <w:rsid w:val="00E148A0"/>
    <w:rsid w:val="00E22B97"/>
    <w:rsid w:val="00E25B9F"/>
    <w:rsid w:val="00E377DA"/>
    <w:rsid w:val="00E453B7"/>
    <w:rsid w:val="00E5259D"/>
    <w:rsid w:val="00E71514"/>
    <w:rsid w:val="00E71F2F"/>
    <w:rsid w:val="00E73DCF"/>
    <w:rsid w:val="00E73F48"/>
    <w:rsid w:val="00E767FF"/>
    <w:rsid w:val="00E91C02"/>
    <w:rsid w:val="00E96FD6"/>
    <w:rsid w:val="00EA4701"/>
    <w:rsid w:val="00EE261A"/>
    <w:rsid w:val="00EE4A9E"/>
    <w:rsid w:val="00F02B2B"/>
    <w:rsid w:val="00F12662"/>
    <w:rsid w:val="00F30EC2"/>
    <w:rsid w:val="00F35128"/>
    <w:rsid w:val="00F4019C"/>
    <w:rsid w:val="00F45E95"/>
    <w:rsid w:val="00F52746"/>
    <w:rsid w:val="00F81969"/>
    <w:rsid w:val="00F913E4"/>
    <w:rsid w:val="00F97B4A"/>
    <w:rsid w:val="00FC61ED"/>
    <w:rsid w:val="00FD5AF7"/>
    <w:rsid w:val="00FE32D5"/>
    <w:rsid w:val="00FE4468"/>
    <w:rsid w:val="00FE57C8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0C2734"/>
  <w15:docId w15:val="{6859B36D-329A-4450-9AB5-866A44E1B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FollowedHyperlink"/>
    <w:basedOn w:val="a0"/>
    <w:uiPriority w:val="99"/>
    <w:semiHidden/>
    <w:unhideWhenUsed/>
    <w:rsid w:val="00340E02"/>
    <w:rPr>
      <w:color w:val="800080" w:themeColor="followed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340E02"/>
    <w:rPr>
      <w:sz w:val="21"/>
      <w:szCs w:val="21"/>
    </w:rPr>
  </w:style>
  <w:style w:type="paragraph" w:styleId="af5">
    <w:name w:val="annotation text"/>
    <w:basedOn w:val="a"/>
    <w:link w:val="af6"/>
    <w:uiPriority w:val="99"/>
    <w:semiHidden/>
    <w:unhideWhenUsed/>
    <w:rsid w:val="00340E02"/>
    <w:pPr>
      <w:jc w:val="left"/>
    </w:pPr>
  </w:style>
  <w:style w:type="character" w:customStyle="1" w:styleId="af6">
    <w:name w:val="批注文字 字符"/>
    <w:basedOn w:val="a0"/>
    <w:link w:val="af5"/>
    <w:uiPriority w:val="99"/>
    <w:semiHidden/>
    <w:rsid w:val="00340E02"/>
    <w:rPr>
      <w:rFonts w:ascii="Times New Roman" w:hAnsi="Times New Roman" w:cs="Times New Roman"/>
      <w:szCs w:val="24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40E02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340E02"/>
    <w:rPr>
      <w:rFonts w:ascii="Times New Roman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26" Type="http://schemas.openxmlformats.org/officeDocument/2006/relationships/hyperlink" Target="http://tr.beckhoff.com.cn/mod/folder/view.php?id=1121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download.beckhoff.com/download/Document/automation/twinsafe/applicationguidetwinsafeen.pdf" TargetMode="External"/><Relationship Id="rId34" Type="http://schemas.openxmlformats.org/officeDocument/2006/relationships/hyperlink" Target="http://tr.beckhoff.com.cn/mod/resource/view.php?id=992" TargetMode="External"/><Relationship Id="rId7" Type="http://schemas.openxmlformats.org/officeDocument/2006/relationships/styles" Target="styles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4.jpeg"/><Relationship Id="rId33" Type="http://schemas.openxmlformats.org/officeDocument/2006/relationships/image" Target="media/image9.jpeg"/><Relationship Id="rId38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2.jpeg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3.jpeg"/><Relationship Id="rId32" Type="http://schemas.openxmlformats.org/officeDocument/2006/relationships/image" Target="media/image8.png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yperlink" Target="https://www.beckhoff.com/english/ethercat/el7201_0010.htm?id=693180619568743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1.jpg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s://www.beckhoff.com/english/twinsafe/el2911.htm?id=19898241130587" TargetMode="External"/><Relationship Id="rId27" Type="http://schemas.openxmlformats.org/officeDocument/2006/relationships/hyperlink" Target="https://www.beckhoff.com/english/ethercat/el1259.htm?id=1989219179957" TargetMode="External"/><Relationship Id="rId30" Type="http://schemas.openxmlformats.org/officeDocument/2006/relationships/hyperlink" Target="http://tr.beckhoff.com.cn/mod/resource/view.php?id=994" TargetMode="External"/><Relationship Id="rId35" Type="http://schemas.openxmlformats.org/officeDocument/2006/relationships/image" Target="media/image10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vzhang\Desktop\&#26032;&#24314;&#25991;&#20214;&#22841;\demo&#20351;&#29992;&#35828;&#26126;&#20070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4983f6be370dc8d4e98db0fd1e3e9521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5bd8b5e90448380217e386fa324fc0fc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2.xml><?xml version="1.0" encoding="utf-8"?>
<ds:datastoreItem xmlns:ds="http://schemas.openxmlformats.org/officeDocument/2006/customXml" ds:itemID="{3F0E576C-2F22-4AC3-AE3A-82A47CEC3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6EA49DD-8417-4031-AC53-0630A6373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demo使用说明书.dotx</Template>
  <TotalTime>0</TotalTime>
  <Pages>8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Liv Zhang 张立文</cp:lastModifiedBy>
  <cp:revision>2</cp:revision>
  <dcterms:created xsi:type="dcterms:W3CDTF">2019-12-20T08:03:00Z</dcterms:created>
  <dcterms:modified xsi:type="dcterms:W3CDTF">2019-12-20T08:03:00Z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