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292C0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2344C2B1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86B861" wp14:editId="7846EA35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88265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88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83227" w14:textId="5118C700" w:rsidR="0071710B" w:rsidRPr="0071710B" w:rsidRDefault="00A61B69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 w:rsidRPr="00D67D0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</w:t>
                            </w:r>
                            <w:r w:rsidRPr="00D67D0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winCAT</w:t>
                            </w:r>
                            <w:r w:rsidRPr="00D67D0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67D0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="00FC4C06" w:rsidRPr="00FC4C06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中创建TwinCAT工程自定义变量</w:t>
                            </w:r>
                            <w:r w:rsidR="0071710B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——Type</w:t>
                            </w:r>
                            <w:r w:rsidR="0071710B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System使用</w:t>
                            </w:r>
                            <w:r w:rsidR="0071710B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6B861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69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" filled="f" stroked="f" strokeweight=".5pt">
                <v:textbox>
                  <w:txbxContent>
                    <w:p w14:paraId="3BB83227" w14:textId="5118C700" w:rsidR="0071710B" w:rsidRPr="0071710B" w:rsidRDefault="00A61B69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  <w:r w:rsidRPr="00D67D0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</w:t>
                      </w:r>
                      <w:r w:rsidRPr="00D67D0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winCAT</w:t>
                      </w:r>
                      <w:r w:rsidRPr="00D67D0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D67D0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3</w:t>
                      </w:r>
                      <w:r w:rsidR="00FC4C06" w:rsidRPr="00FC4C06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中创建TwinCAT工程自定义变量</w:t>
                      </w:r>
                      <w:r w:rsidR="0071710B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——Type</w:t>
                      </w:r>
                      <w:r w:rsidR="0071710B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 System使用</w:t>
                      </w:r>
                      <w:r w:rsidR="0071710B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1"/>
        <w:gridCol w:w="3386"/>
      </w:tblGrid>
      <w:tr w:rsidR="00A61B69" w14:paraId="68A487F2" w14:textId="77777777" w:rsidTr="006D69BF">
        <w:trPr>
          <w:trHeight w:val="1272"/>
        </w:trPr>
        <w:tc>
          <w:tcPr>
            <w:tcW w:w="5524" w:type="dxa"/>
          </w:tcPr>
          <w:p w14:paraId="1FEDCC35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00BFC0CF" w14:textId="2FBDAF82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FC4C0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崔维涛</w:t>
            </w:r>
          </w:p>
          <w:p w14:paraId="5754777A" w14:textId="05CE053A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FC4C0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风电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技术工程师</w:t>
            </w:r>
          </w:p>
          <w:p w14:paraId="5E785897" w14:textId="611B04C1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FC4C0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w</w:t>
            </w:r>
            <w:r w:rsidR="00FC4C06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.cui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9EB72EB" w14:textId="2B2AE096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FC4C06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23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FC4C06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5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FC4C06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24</w:t>
            </w:r>
          </w:p>
        </w:tc>
      </w:tr>
      <w:tr w:rsidR="006D69BF" w14:paraId="27D51620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0B00424F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23FC79B0" w14:textId="001C8403" w:rsidR="00452634" w:rsidRPr="00D67D01" w:rsidRDefault="003437BF" w:rsidP="00D67D01">
            <w:pPr>
              <w:jc w:val="left"/>
            </w:pPr>
            <w:r w:rsidRPr="003437BF">
              <w:rPr>
                <w:rFonts w:hint="eastAsia"/>
              </w:rPr>
              <w:t>在</w:t>
            </w:r>
            <w:r w:rsidRPr="003437BF">
              <w:rPr>
                <w:rFonts w:hint="eastAsia"/>
              </w:rPr>
              <w:t>TwinCAT3</w:t>
            </w:r>
            <w:r w:rsidRPr="003437BF">
              <w:rPr>
                <w:rFonts w:hint="eastAsia"/>
              </w:rPr>
              <w:t>工程中，</w:t>
            </w:r>
            <w:r w:rsidRPr="003437BF">
              <w:rPr>
                <w:rFonts w:hint="eastAsia"/>
              </w:rPr>
              <w:t>PLC</w:t>
            </w:r>
            <w:r w:rsidRPr="003437BF">
              <w:rPr>
                <w:rFonts w:hint="eastAsia"/>
              </w:rPr>
              <w:t>工程下定义的自定义变量类型（如结构体）并不能在</w:t>
            </w:r>
            <w:r w:rsidRPr="003437BF">
              <w:rPr>
                <w:rFonts w:hint="eastAsia"/>
              </w:rPr>
              <w:t>C++</w:t>
            </w:r>
            <w:r w:rsidRPr="003437BF">
              <w:rPr>
                <w:rFonts w:hint="eastAsia"/>
              </w:rPr>
              <w:t>环境使用，也不能在</w:t>
            </w:r>
            <w:r w:rsidRPr="003437BF">
              <w:rPr>
                <w:rFonts w:hint="eastAsia"/>
              </w:rPr>
              <w:t>IO</w:t>
            </w:r>
            <w:r w:rsidRPr="003437BF">
              <w:rPr>
                <w:rFonts w:hint="eastAsia"/>
              </w:rPr>
              <w:t>（如</w:t>
            </w:r>
            <w:r w:rsidRPr="003437BF">
              <w:rPr>
                <w:rFonts w:hint="eastAsia"/>
              </w:rPr>
              <w:t>EAP</w:t>
            </w:r>
            <w:r w:rsidRPr="003437BF">
              <w:rPr>
                <w:rFonts w:hint="eastAsia"/>
              </w:rPr>
              <w:t>通讯中配置变量）中使用。所以为了实现在整个</w:t>
            </w:r>
            <w:r w:rsidRPr="003437BF">
              <w:rPr>
                <w:rFonts w:hint="eastAsia"/>
              </w:rPr>
              <w:t>TwinCAT3</w:t>
            </w:r>
            <w:r w:rsidRPr="003437BF">
              <w:rPr>
                <w:rFonts w:hint="eastAsia"/>
              </w:rPr>
              <w:t>环境中使用同样的变量类型，</w:t>
            </w:r>
            <w:r w:rsidRPr="003437BF">
              <w:rPr>
                <w:rFonts w:hint="eastAsia"/>
              </w:rPr>
              <w:t>TwinCAT3</w:t>
            </w:r>
            <w:r w:rsidRPr="003437BF">
              <w:rPr>
                <w:rFonts w:hint="eastAsia"/>
              </w:rPr>
              <w:t>中提供了</w:t>
            </w:r>
            <w:r w:rsidRPr="003437BF">
              <w:rPr>
                <w:rFonts w:hint="eastAsia"/>
              </w:rPr>
              <w:t>Type System</w:t>
            </w:r>
            <w:r w:rsidRPr="003437BF">
              <w:rPr>
                <w:rFonts w:hint="eastAsia"/>
              </w:rPr>
              <w:t>，在此环境下定义的变量即可在所有环境中使用。</w:t>
            </w:r>
          </w:p>
        </w:tc>
      </w:tr>
      <w:tr w:rsidR="00452634" w14:paraId="55DE1415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4BEA484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12E86B05" w14:textId="77777777" w:rsidTr="00452634">
              <w:tc>
                <w:tcPr>
                  <w:tcW w:w="887" w:type="dxa"/>
                </w:tcPr>
                <w:p w14:paraId="10BA1C18" w14:textId="77777777" w:rsidR="00452634" w:rsidRDefault="00452634" w:rsidP="001F4174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4ED48AC7" w14:textId="77777777" w:rsidR="00452634" w:rsidRDefault="00452634" w:rsidP="001F4174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4ADCC7C3" w14:textId="77777777" w:rsidR="00452634" w:rsidRDefault="00452634" w:rsidP="001F4174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06526B4F" w14:textId="77777777" w:rsidTr="00452634">
              <w:tc>
                <w:tcPr>
                  <w:tcW w:w="887" w:type="dxa"/>
                </w:tcPr>
                <w:p w14:paraId="795E56DC" w14:textId="77777777" w:rsidR="00452634" w:rsidRDefault="00452634" w:rsidP="001F41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3373108" w14:textId="77777777" w:rsidR="00452634" w:rsidRDefault="00452634" w:rsidP="001F41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760C42A" w14:textId="77777777" w:rsidR="00452634" w:rsidRDefault="00452634" w:rsidP="001F41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DB489C6" w14:textId="77777777" w:rsidTr="00452634">
              <w:tc>
                <w:tcPr>
                  <w:tcW w:w="887" w:type="dxa"/>
                </w:tcPr>
                <w:p w14:paraId="22EB6654" w14:textId="77777777" w:rsidR="00452634" w:rsidRDefault="00452634" w:rsidP="001F41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BC179EF" w14:textId="77777777" w:rsidR="00452634" w:rsidRDefault="00452634" w:rsidP="001F41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86FA25D" w14:textId="77777777" w:rsidR="00452634" w:rsidRDefault="00452634" w:rsidP="001F41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03E10606" w14:textId="77777777" w:rsidTr="00452634">
              <w:tc>
                <w:tcPr>
                  <w:tcW w:w="887" w:type="dxa"/>
                </w:tcPr>
                <w:p w14:paraId="52164F6A" w14:textId="77777777" w:rsidR="00452634" w:rsidRDefault="00452634" w:rsidP="001F41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CF17138" w14:textId="77777777" w:rsidR="00452634" w:rsidRDefault="00452634" w:rsidP="001F41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59157C6" w14:textId="77777777" w:rsidR="00452634" w:rsidRDefault="00452634" w:rsidP="001F41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1422FBCD" w14:textId="77777777" w:rsidTr="00452634">
              <w:tc>
                <w:tcPr>
                  <w:tcW w:w="887" w:type="dxa"/>
                </w:tcPr>
                <w:p w14:paraId="6AB0C568" w14:textId="77777777" w:rsidR="00452634" w:rsidRDefault="00452634" w:rsidP="001F41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A920D96" w14:textId="77777777" w:rsidR="00452634" w:rsidRDefault="00452634" w:rsidP="001F41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701FEF0F" w14:textId="77777777" w:rsidR="00452634" w:rsidRDefault="00452634" w:rsidP="001F41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D22A9F0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0C2117C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43B556CD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6E8EB8DD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ECFC2E7" w14:textId="20952BC5" w:rsidR="00452634" w:rsidRPr="00206B56" w:rsidRDefault="00452634" w:rsidP="001F41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374D5E3" w14:textId="0E6A56EB" w:rsidR="00452634" w:rsidRPr="00206B56" w:rsidRDefault="00452634" w:rsidP="001F41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43E2142" w14:textId="08646459" w:rsidR="00452634" w:rsidRPr="00206B56" w:rsidRDefault="00452634" w:rsidP="001F41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E51EA9A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456F8F5" w14:textId="77777777" w:rsidR="00452634" w:rsidRDefault="00452634" w:rsidP="001F41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799C6D0" w14:textId="0DBAF5FE" w:rsidR="00452634" w:rsidRDefault="00452634" w:rsidP="001F41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16D047C" w14:textId="15BCF977" w:rsidR="00452634" w:rsidRPr="009D7097" w:rsidRDefault="00452634" w:rsidP="001F41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68ED905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7A202F8" w14:textId="7584533F" w:rsidR="00452634" w:rsidRPr="00206B56" w:rsidRDefault="00452634" w:rsidP="001F41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D58A2AA" w14:textId="1FAAC640" w:rsidR="00452634" w:rsidRDefault="00452634" w:rsidP="001F41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C64FA93" w14:textId="587BC7BF" w:rsidR="00452634" w:rsidRPr="009D7097" w:rsidRDefault="00452634" w:rsidP="001F41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37C6C4F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CC69F75" w14:textId="77777777" w:rsidR="00452634" w:rsidRDefault="00452634" w:rsidP="001F41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AE04D81" w14:textId="2AAAD636" w:rsidR="00452634" w:rsidRDefault="00452634" w:rsidP="001F41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A0A2D66" w14:textId="707A9B75" w:rsidR="00452634" w:rsidRPr="009D7097" w:rsidRDefault="00452634" w:rsidP="001F41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33F9AE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753ECC3" w14:textId="16880020" w:rsidR="00452634" w:rsidRDefault="00452634" w:rsidP="001F41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9AEDB6A" w14:textId="52C6250B" w:rsidR="00452634" w:rsidRDefault="00452634" w:rsidP="001F41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42464E6" w14:textId="76E88F16" w:rsidR="00452634" w:rsidRPr="009D7097" w:rsidRDefault="00452634" w:rsidP="001F41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7A267777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1D54982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20258243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5A03115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2BE127F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10D879B1" w14:textId="77777777" w:rsidR="006E09C0" w:rsidRDefault="006E09C0" w:rsidP="006E09C0"/>
          <w:p w14:paraId="5BC12FD3" w14:textId="77777777" w:rsidR="00D67D01" w:rsidRPr="006E09C0" w:rsidRDefault="00D67D01" w:rsidP="006E09C0"/>
        </w:tc>
      </w:tr>
      <w:tr w:rsidR="00452634" w14:paraId="75680FEC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515DFC97" w14:textId="77777777" w:rsidR="00452634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2972367D" w14:textId="73E0340D" w:rsidR="001D4753" w:rsidRPr="00D67D01" w:rsidRDefault="001D4753" w:rsidP="00A61B69">
            <w:pPr>
              <w:ind w:firstLineChars="13" w:firstLine="27"/>
              <w:rPr>
                <w:b/>
              </w:rPr>
            </w:pPr>
            <w:r w:rsidRPr="001D4753">
              <w:rPr>
                <w:b/>
              </w:rPr>
              <w:t>https://infosys.beckhoff.com/english.php?content=../content/1033/tc3_grundlagen/3538974091.html&amp;id=</w:t>
            </w:r>
          </w:p>
          <w:p w14:paraId="1DB00054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04095755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3437CBD8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5B93E1BA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5347889E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7A50EC63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0D898DC0" w14:textId="77777777" w:rsidR="008E13EC" w:rsidRDefault="008E13EC" w:rsidP="008E13EC"/>
    <w:p w14:paraId="0813D80D" w14:textId="0D655298" w:rsidR="007913C5" w:rsidRDefault="008E13EC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36874282" w:history="1">
        <w:r w:rsidR="007913C5" w:rsidRPr="00541E0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7913C5">
          <w:rPr>
            <w:noProof/>
            <w14:ligatures w14:val="standardContextual"/>
          </w:rPr>
          <w:tab/>
        </w:r>
        <w:r w:rsidR="007913C5" w:rsidRPr="00541E0E">
          <w:rPr>
            <w:rStyle w:val="a8"/>
            <w:noProof/>
          </w:rPr>
          <w:t>开发环境</w:t>
        </w:r>
        <w:r w:rsidR="007913C5">
          <w:rPr>
            <w:noProof/>
            <w:webHidden/>
          </w:rPr>
          <w:tab/>
        </w:r>
        <w:r w:rsidR="007913C5">
          <w:rPr>
            <w:noProof/>
            <w:webHidden/>
          </w:rPr>
          <w:fldChar w:fldCharType="begin"/>
        </w:r>
        <w:r w:rsidR="007913C5">
          <w:rPr>
            <w:noProof/>
            <w:webHidden/>
          </w:rPr>
          <w:instrText xml:space="preserve"> PAGEREF _Toc136874282 \h </w:instrText>
        </w:r>
        <w:r w:rsidR="007913C5">
          <w:rPr>
            <w:noProof/>
            <w:webHidden/>
          </w:rPr>
        </w:r>
        <w:r w:rsidR="007913C5">
          <w:rPr>
            <w:noProof/>
            <w:webHidden/>
          </w:rPr>
          <w:fldChar w:fldCharType="separate"/>
        </w:r>
        <w:r w:rsidR="007913C5">
          <w:rPr>
            <w:noProof/>
            <w:webHidden/>
          </w:rPr>
          <w:t>3</w:t>
        </w:r>
        <w:r w:rsidR="007913C5">
          <w:rPr>
            <w:noProof/>
            <w:webHidden/>
          </w:rPr>
          <w:fldChar w:fldCharType="end"/>
        </w:r>
      </w:hyperlink>
    </w:p>
    <w:p w14:paraId="7C5423D1" w14:textId="5A370292" w:rsidR="007913C5" w:rsidRDefault="007913C5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36874283" w:history="1">
        <w:r w:rsidRPr="00541E0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  <w14:ligatures w14:val="standardContextual"/>
          </w:rPr>
          <w:tab/>
        </w:r>
        <w:r w:rsidRPr="00541E0E">
          <w:rPr>
            <w:rStyle w:val="a8"/>
            <w:noProof/>
          </w:rPr>
          <w:t>定义自定义数据类型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_Toc136874283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2EEF280" w14:textId="6DDFD998" w:rsidR="007913C5" w:rsidRDefault="007913C5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6874284" w:history="1">
        <w:r w:rsidRPr="00541E0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1E0E">
          <w:rPr>
            <w:rStyle w:val="a8"/>
            <w:noProof/>
          </w:rPr>
          <w:t>创建自定义数据类型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_Toc136874284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3D9EFCA" w14:textId="437E13ED" w:rsidR="007913C5" w:rsidRDefault="007913C5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6874285" w:history="1">
        <w:r w:rsidRPr="00541E0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1E0E">
          <w:rPr>
            <w:rStyle w:val="a8"/>
            <w:noProof/>
          </w:rPr>
          <w:t>使用结构体转换为</w:t>
        </w:r>
        <w:r w:rsidRPr="00541E0E">
          <w:rPr>
            <w:rStyle w:val="a8"/>
            <w:noProof/>
          </w:rPr>
          <w:t>Global Data Type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_Toc136874285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AD109AD" w14:textId="25ABFB97" w:rsidR="007913C5" w:rsidRDefault="007913C5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6874286" w:history="1">
        <w:r w:rsidRPr="00541E0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2.1.2.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1E0E">
          <w:rPr>
            <w:rStyle w:val="a8"/>
            <w:noProof/>
          </w:rPr>
          <w:t>在</w:t>
        </w:r>
        <w:r w:rsidRPr="00541E0E">
          <w:rPr>
            <w:rStyle w:val="a8"/>
            <w:noProof/>
          </w:rPr>
          <w:t>Type System</w:t>
        </w:r>
        <w:r w:rsidRPr="00541E0E">
          <w:rPr>
            <w:rStyle w:val="a8"/>
            <w:noProof/>
          </w:rPr>
          <w:t>内直接创建自定义变量类型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_Toc136874286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06CFDE7" w14:textId="277275FD" w:rsidR="007913C5" w:rsidRDefault="007913C5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6874287" w:history="1">
        <w:r w:rsidRPr="00541E0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1E0E">
          <w:rPr>
            <w:rStyle w:val="a8"/>
            <w:noProof/>
          </w:rPr>
          <w:t>修改已创建的自定义数据类型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_Toc136874287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0554867" w14:textId="7DE33E83" w:rsidR="007913C5" w:rsidRDefault="007913C5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6874288" w:history="1">
        <w:r w:rsidRPr="00541E0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1E0E">
          <w:rPr>
            <w:rStyle w:val="a8"/>
            <w:noProof/>
          </w:rPr>
          <w:t>将所有自定义数据类型保存到</w:t>
        </w:r>
        <w:r w:rsidRPr="00541E0E">
          <w:rPr>
            <w:rStyle w:val="a8"/>
            <w:noProof/>
          </w:rPr>
          <w:t>.tmc</w:t>
        </w:r>
        <w:r w:rsidRPr="00541E0E">
          <w:rPr>
            <w:rStyle w:val="a8"/>
            <w:noProof/>
          </w:rPr>
          <w:t>文件中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_Toc136874288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2C78E2F" w14:textId="75619E5C" w:rsidR="007913C5" w:rsidRDefault="007913C5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6874289" w:history="1">
        <w:r w:rsidRPr="00541E0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1E0E">
          <w:rPr>
            <w:rStyle w:val="a8"/>
            <w:noProof/>
          </w:rPr>
          <w:t>在其它工程里可以添加该</w:t>
        </w:r>
        <w:r w:rsidRPr="00541E0E">
          <w:rPr>
            <w:rStyle w:val="a8"/>
            <w:noProof/>
          </w:rPr>
          <w:t>.tmc</w:t>
        </w:r>
        <w:r w:rsidRPr="00541E0E">
          <w:rPr>
            <w:rStyle w:val="a8"/>
            <w:noProof/>
          </w:rPr>
          <w:t>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_Toc136874289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CA65C59" w14:textId="63305A24" w:rsidR="007913C5" w:rsidRDefault="007913C5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6874290" w:history="1">
        <w:r w:rsidRPr="00541E0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1E0E">
          <w:rPr>
            <w:rStyle w:val="a8"/>
            <w:noProof/>
          </w:rPr>
          <w:t>注意事项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_Toc136874290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5316971" w14:textId="739DBB46" w:rsidR="007913C5" w:rsidRDefault="007913C5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36874291" w:history="1">
        <w:r w:rsidRPr="00541E0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  <w14:ligatures w14:val="standardContextual"/>
          </w:rPr>
          <w:tab/>
        </w:r>
        <w:r w:rsidRPr="00541E0E">
          <w:rPr>
            <w:rStyle w:val="a8"/>
            <w:noProof/>
          </w:rPr>
          <w:t>使用自定义数据类型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_Toc136874291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3A70D36" w14:textId="5339D762" w:rsidR="007913C5" w:rsidRDefault="007913C5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6874292" w:history="1">
        <w:r w:rsidRPr="00541E0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1E0E">
          <w:rPr>
            <w:rStyle w:val="a8"/>
            <w:noProof/>
          </w:rPr>
          <w:t>在</w:t>
        </w:r>
        <w:r w:rsidRPr="00541E0E">
          <w:rPr>
            <w:rStyle w:val="a8"/>
            <w:noProof/>
          </w:rPr>
          <w:t>Task</w:t>
        </w:r>
        <w:r w:rsidRPr="00541E0E">
          <w:rPr>
            <w:rStyle w:val="a8"/>
            <w:noProof/>
          </w:rPr>
          <w:t>的</w:t>
        </w:r>
        <w:r w:rsidRPr="00541E0E">
          <w:rPr>
            <w:rStyle w:val="a8"/>
            <w:noProof/>
          </w:rPr>
          <w:t>Image</w:t>
        </w:r>
        <w:r w:rsidRPr="00541E0E">
          <w:rPr>
            <w:rStyle w:val="a8"/>
            <w:noProof/>
          </w:rPr>
          <w:t>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_Toc136874292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AB29F72" w14:textId="78CB1433" w:rsidR="007913C5" w:rsidRDefault="007913C5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6874293" w:history="1">
        <w:r w:rsidRPr="00541E0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1E0E">
          <w:rPr>
            <w:rStyle w:val="a8"/>
            <w:noProof/>
          </w:rPr>
          <w:t>在</w:t>
        </w:r>
        <w:r w:rsidRPr="00541E0E">
          <w:rPr>
            <w:rStyle w:val="a8"/>
            <w:noProof/>
          </w:rPr>
          <w:t>PLC</w:t>
        </w:r>
        <w:r w:rsidRPr="00541E0E">
          <w:rPr>
            <w:rStyle w:val="a8"/>
            <w:noProof/>
          </w:rPr>
          <w:t>环境中使用自定义数据类型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_Toc136874293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19B8F30" w14:textId="3F6F2DC7" w:rsidR="007913C5" w:rsidRDefault="007913C5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6874294" w:history="1">
        <w:r w:rsidRPr="00541E0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1E0E">
          <w:rPr>
            <w:rStyle w:val="a8"/>
            <w:noProof/>
          </w:rPr>
          <w:t>在</w:t>
        </w:r>
        <w:r w:rsidRPr="00541E0E">
          <w:rPr>
            <w:rStyle w:val="a8"/>
            <w:noProof/>
          </w:rPr>
          <w:t>C++</w:t>
        </w:r>
        <w:r w:rsidRPr="00541E0E">
          <w:rPr>
            <w:rStyle w:val="a8"/>
            <w:noProof/>
          </w:rPr>
          <w:t>环境中使用自定义数据类型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_Toc136874294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7D0F5CF" w14:textId="13E730F1" w:rsidR="007913C5" w:rsidRDefault="007913C5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36874295" w:history="1">
        <w:r w:rsidRPr="00541E0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541E0E">
          <w:rPr>
            <w:rStyle w:val="a8"/>
            <w:noProof/>
          </w:rPr>
          <w:t>在</w:t>
        </w:r>
        <w:r w:rsidRPr="00541E0E">
          <w:rPr>
            <w:rStyle w:val="a8"/>
            <w:noProof/>
          </w:rPr>
          <w:t>EAP</w:t>
        </w:r>
        <w:r w:rsidRPr="00541E0E">
          <w:rPr>
            <w:rStyle w:val="a8"/>
            <w:noProof/>
          </w:rPr>
          <w:t>中使用自定义数据类型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_Toc136874295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B148E8B" w14:textId="5672EA14" w:rsidR="003F7CD5" w:rsidRDefault="008E13EC" w:rsidP="008E13EC">
      <w:r>
        <w:fldChar w:fldCharType="end"/>
      </w:r>
    </w:p>
    <w:p w14:paraId="0EAD568C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709B5159" w14:textId="4485A08D" w:rsidR="008E13EC" w:rsidRDefault="008E44B5" w:rsidP="00BD58FA">
      <w:pPr>
        <w:pStyle w:val="10"/>
      </w:pPr>
      <w:bookmarkStart w:id="1" w:name="_Toc136874282"/>
      <w:r>
        <w:rPr>
          <w:rFonts w:hint="eastAsia"/>
        </w:rPr>
        <w:lastRenderedPageBreak/>
        <w:t>开发环境</w:t>
      </w:r>
      <w:bookmarkEnd w:id="1"/>
    </w:p>
    <w:p w14:paraId="76041E4F" w14:textId="7F104607" w:rsidR="005D5E13" w:rsidRDefault="008E44B5" w:rsidP="0071710B">
      <w:pPr>
        <w:pStyle w:val="ab"/>
      </w:pPr>
      <w:r>
        <w:rPr>
          <w:rFonts w:hint="eastAsia"/>
        </w:rPr>
        <w:t>T</w:t>
      </w:r>
      <w:r>
        <w:t>winCAT 3.1.4024.40</w:t>
      </w:r>
      <w:r w:rsidR="0043527C">
        <w:rPr>
          <w:rFonts w:hint="eastAsia"/>
        </w:rPr>
        <w:t>，</w:t>
      </w:r>
      <w:r w:rsidR="0043527C">
        <w:rPr>
          <w:rFonts w:hint="eastAsia"/>
        </w:rPr>
        <w:t>XAE</w:t>
      </w:r>
      <w:r w:rsidR="0043527C">
        <w:rPr>
          <w:rFonts w:hint="eastAsia"/>
        </w:rPr>
        <w:t>。</w:t>
      </w:r>
    </w:p>
    <w:p w14:paraId="170BA501" w14:textId="3FE29BCD" w:rsidR="00837FA0" w:rsidRDefault="00D66952" w:rsidP="00BD58FA">
      <w:pPr>
        <w:pStyle w:val="10"/>
      </w:pPr>
      <w:bookmarkStart w:id="2" w:name="_Toc136874283"/>
      <w:r>
        <w:rPr>
          <w:rFonts w:hint="eastAsia"/>
        </w:rPr>
        <w:t>定义自定义数据类型</w:t>
      </w:r>
      <w:bookmarkEnd w:id="2"/>
    </w:p>
    <w:p w14:paraId="34C5C4D9" w14:textId="19578515" w:rsidR="00AF5D50" w:rsidRDefault="00D66952" w:rsidP="00BD58FA">
      <w:pPr>
        <w:pStyle w:val="20"/>
      </w:pPr>
      <w:bookmarkStart w:id="3" w:name="_Toc136874284"/>
      <w:r>
        <w:rPr>
          <w:rFonts w:hint="eastAsia"/>
        </w:rPr>
        <w:t>创建自定义数据类型</w:t>
      </w:r>
      <w:bookmarkEnd w:id="3"/>
    </w:p>
    <w:p w14:paraId="6517A72B" w14:textId="2A6C03ED" w:rsidR="00E849D4" w:rsidRDefault="00E849D4" w:rsidP="00E849D4">
      <w:pPr>
        <w:pStyle w:val="3"/>
      </w:pPr>
      <w:bookmarkStart w:id="4" w:name="_Toc136874285"/>
      <w:r>
        <w:rPr>
          <w:rFonts w:hint="eastAsia"/>
        </w:rPr>
        <w:t>使用结构体转换为</w:t>
      </w:r>
      <w:r>
        <w:rPr>
          <w:rFonts w:hint="eastAsia"/>
        </w:rPr>
        <w:t>Global</w:t>
      </w:r>
      <w:r>
        <w:t xml:space="preserve"> </w:t>
      </w:r>
      <w:r>
        <w:rPr>
          <w:rFonts w:hint="eastAsia"/>
        </w:rPr>
        <w:t>Data</w:t>
      </w:r>
      <w:r>
        <w:t xml:space="preserve"> </w:t>
      </w:r>
      <w:r>
        <w:rPr>
          <w:rFonts w:hint="eastAsia"/>
        </w:rPr>
        <w:t>Type</w:t>
      </w:r>
      <w:bookmarkEnd w:id="4"/>
    </w:p>
    <w:p w14:paraId="2F8DECD0" w14:textId="42F750E5" w:rsidR="00E849D4" w:rsidRPr="00E849D4" w:rsidRDefault="00E849D4" w:rsidP="00E849D4">
      <w:pPr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</w:rPr>
        <w:t>TwinCAT</w:t>
      </w:r>
      <w:r>
        <w:t xml:space="preserve"> 3</w:t>
      </w:r>
      <w:r>
        <w:rPr>
          <w:rFonts w:hint="eastAsia"/>
        </w:rPr>
        <w:t>内创建的结构体类型变量，可以通过鼠标右击，转换为内部变量，之后就能在</w:t>
      </w:r>
      <w:r>
        <w:rPr>
          <w:rFonts w:hint="eastAsia"/>
        </w:rPr>
        <w:t>Type</w:t>
      </w:r>
      <w:r>
        <w:t xml:space="preserve"> </w:t>
      </w:r>
      <w:r>
        <w:rPr>
          <w:rFonts w:hint="eastAsia"/>
        </w:rPr>
        <w:t>System</w:t>
      </w:r>
      <w:r>
        <w:rPr>
          <w:rFonts w:hint="eastAsia"/>
        </w:rPr>
        <w:t>内使用。</w:t>
      </w:r>
    </w:p>
    <w:p w14:paraId="027DAAAE" w14:textId="4D23D66B" w:rsidR="00E849D4" w:rsidRPr="00E849D4" w:rsidRDefault="00E849D4" w:rsidP="00E849D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881AC65" wp14:editId="656F4651">
            <wp:extent cx="3136900" cy="1932837"/>
            <wp:effectExtent l="0" t="0" r="6350" b="0"/>
            <wp:docPr id="666414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74" cy="193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DB4D2" w14:textId="1680FCEB" w:rsidR="00E849D4" w:rsidRPr="00E849D4" w:rsidRDefault="00E849D4" w:rsidP="00E849D4">
      <w:pPr>
        <w:pStyle w:val="3"/>
        <w:rPr>
          <w:rFonts w:hint="eastAsia"/>
        </w:rPr>
      </w:pPr>
      <w:bookmarkStart w:id="5" w:name="_Toc136874286"/>
      <w:r>
        <w:rPr>
          <w:rFonts w:hint="eastAsia"/>
        </w:rPr>
        <w:t>在</w:t>
      </w:r>
      <w:r>
        <w:rPr>
          <w:rFonts w:hint="eastAsia"/>
        </w:rPr>
        <w:t>Type</w:t>
      </w:r>
      <w:r>
        <w:t xml:space="preserve"> </w:t>
      </w:r>
      <w:r>
        <w:rPr>
          <w:rFonts w:hint="eastAsia"/>
        </w:rPr>
        <w:t>System</w:t>
      </w:r>
      <w:r>
        <w:rPr>
          <w:rFonts w:hint="eastAsia"/>
        </w:rPr>
        <w:t>内直接创建自定义变量类型</w:t>
      </w:r>
      <w:bookmarkEnd w:id="5"/>
    </w:p>
    <w:p w14:paraId="558C58CB" w14:textId="7C306E12" w:rsidR="00D66952" w:rsidRDefault="00D66952" w:rsidP="00D66952">
      <w:r>
        <w:rPr>
          <w:rFonts w:hint="eastAsia"/>
        </w:rPr>
        <w:t>打开</w:t>
      </w:r>
      <w:r>
        <w:rPr>
          <w:rFonts w:hint="eastAsia"/>
        </w:rPr>
        <w:t>TwinCAT</w:t>
      </w:r>
      <w:r>
        <w:t>3</w:t>
      </w:r>
      <w:r>
        <w:rPr>
          <w:rFonts w:hint="eastAsia"/>
        </w:rPr>
        <w:t>工程或者新建</w:t>
      </w:r>
      <w:r>
        <w:rPr>
          <w:rFonts w:hint="eastAsia"/>
        </w:rPr>
        <w:t>TwinCAT</w:t>
      </w:r>
      <w:r>
        <w:t>3</w:t>
      </w:r>
      <w:r>
        <w:rPr>
          <w:rFonts w:hint="eastAsia"/>
        </w:rPr>
        <w:t>工程。</w:t>
      </w:r>
    </w:p>
    <w:p w14:paraId="7F890DB1" w14:textId="0554CF0E" w:rsidR="002A3A90" w:rsidRPr="00D66952" w:rsidRDefault="002A3A90" w:rsidP="00D66952">
      <w:r>
        <w:rPr>
          <w:rFonts w:hint="eastAsia"/>
        </w:rPr>
        <w:t>在</w:t>
      </w:r>
      <w:r>
        <w:rPr>
          <w:rFonts w:hint="eastAsia"/>
        </w:rPr>
        <w:t>Type</w:t>
      </w:r>
      <w:r>
        <w:t xml:space="preserve"> </w:t>
      </w:r>
      <w:r>
        <w:rPr>
          <w:rFonts w:hint="eastAsia"/>
        </w:rPr>
        <w:t>System</w:t>
      </w:r>
      <w:r>
        <w:rPr>
          <w:rFonts w:hint="eastAsia"/>
        </w:rPr>
        <w:t>中进行如下操作：</w:t>
      </w:r>
    </w:p>
    <w:p w14:paraId="1FDE1995" w14:textId="78F24370" w:rsidR="00AF5D50" w:rsidRDefault="00D66952" w:rsidP="00E52C75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01121CAC" wp14:editId="2EE2A510">
            <wp:extent cx="5272405" cy="2921635"/>
            <wp:effectExtent l="0" t="0" r="4445" b="0"/>
            <wp:docPr id="1674366441" name="图片 1674366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3F22A" w14:textId="5F79B931" w:rsidR="00D66952" w:rsidRDefault="00D66952" w:rsidP="00E52C75">
      <w:pPr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BC27A58" wp14:editId="4EDC713D">
            <wp:extent cx="5272405" cy="3021965"/>
            <wp:effectExtent l="0" t="0" r="4445" b="6985"/>
            <wp:docPr id="6" name="图片 6" descr="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4745E" w14:textId="21AEE8F9" w:rsidR="00D66952" w:rsidRDefault="00D66952" w:rsidP="00E52C75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4E2C597F" wp14:editId="79345A16">
            <wp:extent cx="5272405" cy="3544570"/>
            <wp:effectExtent l="0" t="0" r="4445" b="0"/>
            <wp:docPr id="7" name="图片 7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图里有图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A56E3" w14:textId="49046BD7" w:rsidR="00D66952" w:rsidRDefault="00D66952" w:rsidP="00E52C75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49AA02DA" wp14:editId="1A3C46AE">
            <wp:extent cx="5266690" cy="1727835"/>
            <wp:effectExtent l="0" t="0" r="0" b="5715"/>
            <wp:docPr id="8" name="图片 8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图里有图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3E8E0" w14:textId="049FF004" w:rsidR="009474D6" w:rsidRDefault="009474D6" w:rsidP="00E52C75">
      <w:pPr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AD289E5" wp14:editId="15D76DE7">
            <wp:extent cx="5669280" cy="1645920"/>
            <wp:effectExtent l="0" t="0" r="7620" b="0"/>
            <wp:docPr id="126537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A28DB" w14:textId="438E0E29" w:rsidR="00D66952" w:rsidRDefault="00D66952" w:rsidP="00E52C75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3BC20201" wp14:editId="1CD3B94E">
            <wp:extent cx="5272405" cy="6982460"/>
            <wp:effectExtent l="0" t="0" r="4445" b="8890"/>
            <wp:docPr id="423982330" name="图片 423982330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982330" name="图片 423982330" descr="电脑萤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698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93755" w14:textId="491F9195" w:rsidR="00D66952" w:rsidRDefault="00D66952" w:rsidP="00D66952">
      <w:pPr>
        <w:ind w:firstLineChars="0" w:firstLine="0"/>
      </w:pPr>
      <w:r>
        <w:rPr>
          <w:rFonts w:hint="eastAsia"/>
        </w:rPr>
        <w:lastRenderedPageBreak/>
        <w:t>添加完变量之后保存</w:t>
      </w:r>
      <w:r w:rsidR="007608B5">
        <w:rPr>
          <w:rFonts w:hint="eastAsia"/>
        </w:rPr>
        <w:t>。</w:t>
      </w:r>
    </w:p>
    <w:p w14:paraId="325775D4" w14:textId="220FD13E" w:rsidR="00D66952" w:rsidRDefault="00D66952" w:rsidP="00E52C75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53DAFD6E" wp14:editId="133950DC">
            <wp:extent cx="5266690" cy="1240790"/>
            <wp:effectExtent l="0" t="0" r="0" b="0"/>
            <wp:docPr id="10" name="图片 10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电脑萤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E0694" w14:textId="1A71E4A4" w:rsidR="007608B5" w:rsidRDefault="007608B5" w:rsidP="00D66952">
      <w:pPr>
        <w:ind w:firstLineChars="0" w:firstLine="0"/>
      </w:pPr>
      <w:r>
        <w:rPr>
          <w:rFonts w:hint="eastAsia"/>
        </w:rPr>
        <w:t>之后就可以在</w:t>
      </w:r>
      <w:r>
        <w:rPr>
          <w:rFonts w:hint="eastAsia"/>
        </w:rPr>
        <w:t>TwinCAT</w:t>
      </w:r>
      <w:r>
        <w:rPr>
          <w:rFonts w:hint="eastAsia"/>
        </w:rPr>
        <w:t>的</w:t>
      </w:r>
      <w:r>
        <w:rPr>
          <w:rFonts w:hint="eastAsia"/>
        </w:rPr>
        <w:t>Type</w:t>
      </w:r>
      <w:r>
        <w:t xml:space="preserve"> </w:t>
      </w:r>
      <w:r>
        <w:rPr>
          <w:rFonts w:hint="eastAsia"/>
        </w:rPr>
        <w:t>System</w:t>
      </w:r>
      <w:r>
        <w:rPr>
          <w:rFonts w:hint="eastAsia"/>
        </w:rPr>
        <w:t>中看到该变量类型</w:t>
      </w:r>
      <w:r w:rsidR="00AF4B4A">
        <w:rPr>
          <w:rFonts w:hint="eastAsia"/>
        </w:rPr>
        <w:t>。</w:t>
      </w:r>
    </w:p>
    <w:p w14:paraId="6132CBCE" w14:textId="09C4CD1D" w:rsidR="007608B5" w:rsidRDefault="007608B5" w:rsidP="00E52C75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5DFD96EB" wp14:editId="649396DA">
            <wp:extent cx="5266690" cy="245808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7E9BB" w14:textId="30903EF4" w:rsidR="00920D67" w:rsidRDefault="00920D67" w:rsidP="00920D67">
      <w:r>
        <w:rPr>
          <w:rFonts w:hint="eastAsia"/>
        </w:rPr>
        <w:t>现在就可以在整个</w:t>
      </w:r>
      <w:r>
        <w:rPr>
          <w:rFonts w:hint="eastAsia"/>
        </w:rPr>
        <w:t>TwinCAT</w:t>
      </w:r>
      <w:r>
        <w:rPr>
          <w:rFonts w:hint="eastAsia"/>
        </w:rPr>
        <w:t>工程中使用此变量类型。</w:t>
      </w:r>
    </w:p>
    <w:p w14:paraId="54E14881" w14:textId="77777777" w:rsidR="00920D67" w:rsidRPr="00920D67" w:rsidRDefault="00920D67" w:rsidP="00D66952">
      <w:pPr>
        <w:ind w:firstLineChars="0" w:firstLine="0"/>
      </w:pPr>
    </w:p>
    <w:p w14:paraId="26881BB5" w14:textId="50B25AD7" w:rsidR="00837FA0" w:rsidRPr="00837FA0" w:rsidRDefault="00915A32" w:rsidP="00BD58FA">
      <w:pPr>
        <w:pStyle w:val="20"/>
      </w:pPr>
      <w:bookmarkStart w:id="6" w:name="_Toc393663173"/>
      <w:bookmarkStart w:id="7" w:name="_Toc136874287"/>
      <w:r>
        <w:rPr>
          <w:rFonts w:hint="eastAsia"/>
        </w:rPr>
        <w:t>修改已创建的自定义数据类型</w:t>
      </w:r>
      <w:bookmarkEnd w:id="7"/>
    </w:p>
    <w:bookmarkEnd w:id="6"/>
    <w:p w14:paraId="039CBE5C" w14:textId="6B0655AE" w:rsidR="006E2498" w:rsidRDefault="00785326" w:rsidP="00E52C75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6D11EDD1" wp14:editId="63DD63A2">
            <wp:extent cx="5266690" cy="317690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B0943" w14:textId="62BB5FA3" w:rsidR="00785326" w:rsidRDefault="00785326" w:rsidP="00E52C75">
      <w:pPr>
        <w:ind w:firstLineChars="0" w:firstLine="0"/>
        <w:jc w:val="center"/>
      </w:pPr>
      <w:r w:rsidRPr="00E0454B">
        <w:rPr>
          <w:noProof/>
        </w:rPr>
        <w:lastRenderedPageBreak/>
        <w:drawing>
          <wp:inline distT="0" distB="0" distL="0" distR="0" wp14:anchorId="4950D24C" wp14:editId="3CA07E88">
            <wp:extent cx="5274310" cy="4117340"/>
            <wp:effectExtent l="0" t="0" r="2540" b="0"/>
            <wp:docPr id="15" name="图片 15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文本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6E983" w14:textId="77777777" w:rsidR="00785326" w:rsidRDefault="00785326" w:rsidP="00785326">
      <w:pPr>
        <w:ind w:firstLineChars="0" w:firstLine="0"/>
      </w:pPr>
    </w:p>
    <w:p w14:paraId="375153C0" w14:textId="73C4482B" w:rsidR="00785326" w:rsidRDefault="00785326" w:rsidP="00785326">
      <w:pPr>
        <w:pStyle w:val="20"/>
        <w:ind w:leftChars="25" w:left="53"/>
      </w:pPr>
      <w:bookmarkStart w:id="8" w:name="_Toc136874288"/>
      <w:r>
        <w:rPr>
          <w:rFonts w:hint="eastAsia"/>
        </w:rPr>
        <w:t>将所有自定义数据类型保存到</w:t>
      </w:r>
      <w:r>
        <w:rPr>
          <w:rFonts w:hint="eastAsia"/>
        </w:rPr>
        <w:t>.</w:t>
      </w:r>
      <w:proofErr w:type="spellStart"/>
      <w:r>
        <w:t>tmc</w:t>
      </w:r>
      <w:proofErr w:type="spellEnd"/>
      <w:r>
        <w:rPr>
          <w:rFonts w:hint="eastAsia"/>
        </w:rPr>
        <w:t>文件中</w:t>
      </w:r>
      <w:bookmarkEnd w:id="8"/>
    </w:p>
    <w:p w14:paraId="67154C0D" w14:textId="3DA95A6D" w:rsidR="00785326" w:rsidRDefault="00785326" w:rsidP="00785326">
      <w:r>
        <w:rPr>
          <w:rFonts w:hint="eastAsia"/>
        </w:rPr>
        <w:t>保存为</w:t>
      </w:r>
      <w:r>
        <w:rPr>
          <w:rFonts w:hint="eastAsia"/>
        </w:rPr>
        <w:t>.</w:t>
      </w:r>
      <w:proofErr w:type="spellStart"/>
      <w:r>
        <w:t>tmc</w:t>
      </w:r>
      <w:proofErr w:type="spellEnd"/>
      <w:r>
        <w:rPr>
          <w:rFonts w:hint="eastAsia"/>
        </w:rPr>
        <w:t>文件后可以把这个工程里定义的数据类型给其它工程使用。</w:t>
      </w:r>
    </w:p>
    <w:p w14:paraId="61045864" w14:textId="2A1049E0" w:rsidR="00785326" w:rsidRDefault="00785326" w:rsidP="00E52C75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4DEEEDBE" wp14:editId="622363EB">
            <wp:extent cx="5266690" cy="2950845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8D4B8" w14:textId="438F4266" w:rsidR="00785326" w:rsidRDefault="00785326" w:rsidP="00E52C75">
      <w:pPr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69F309EF" wp14:editId="2BD10F96">
            <wp:extent cx="5272405" cy="3271520"/>
            <wp:effectExtent l="0" t="0" r="4445" b="5080"/>
            <wp:docPr id="17" name="图片 1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946E0" w14:textId="4F8E80D0" w:rsidR="00785326" w:rsidRDefault="00785326" w:rsidP="00E52C75">
      <w:pPr>
        <w:ind w:firstLineChars="0" w:firstLine="0"/>
        <w:jc w:val="center"/>
      </w:pPr>
      <w:r w:rsidRPr="00FE08B7">
        <w:rPr>
          <w:noProof/>
        </w:rPr>
        <w:drawing>
          <wp:inline distT="0" distB="0" distL="0" distR="0" wp14:anchorId="28F0955D" wp14:editId="309ED68B">
            <wp:extent cx="5274310" cy="1915795"/>
            <wp:effectExtent l="0" t="0" r="2540" b="8255"/>
            <wp:docPr id="18" name="图片 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9DA61" w14:textId="77777777" w:rsidR="00785326" w:rsidRDefault="00785326" w:rsidP="00785326">
      <w:r>
        <w:rPr>
          <w:rFonts w:hint="eastAsia"/>
        </w:rPr>
        <w:t>在</w:t>
      </w:r>
      <w:r>
        <w:rPr>
          <w:rFonts w:hint="eastAsia"/>
        </w:rPr>
        <w:t>Data</w:t>
      </w:r>
      <w:r>
        <w:t xml:space="preserve"> </w:t>
      </w:r>
      <w:r>
        <w:rPr>
          <w:rFonts w:hint="eastAsia"/>
        </w:rPr>
        <w:t>Types</w:t>
      </w:r>
      <w:r>
        <w:rPr>
          <w:rFonts w:hint="eastAsia"/>
        </w:rPr>
        <w:t>里可以看到之前自定义的数据类型，此时这两个数据类型还未保存到</w:t>
      </w:r>
      <w:proofErr w:type="spellStart"/>
      <w:r>
        <w:rPr>
          <w:rFonts w:hint="eastAsia"/>
        </w:rPr>
        <w:t>u</w:t>
      </w:r>
      <w:r>
        <w:t>serDef.tmc</w:t>
      </w:r>
      <w:proofErr w:type="spellEnd"/>
      <w:r>
        <w:rPr>
          <w:rFonts w:hint="eastAsia"/>
        </w:rPr>
        <w:t>文件中，需要在前面选中框内选中。在点击选中时，会有提示，按提示操作。</w:t>
      </w:r>
    </w:p>
    <w:p w14:paraId="0D6E0266" w14:textId="48F4185E" w:rsidR="00785326" w:rsidRDefault="00785326" w:rsidP="00E52C75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5757B52C" wp14:editId="5ACE4FD2">
            <wp:extent cx="5266690" cy="1377315"/>
            <wp:effectExtent l="0" t="0" r="0" b="0"/>
            <wp:docPr id="19" name="图片 1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EB586" w14:textId="0DABF736" w:rsidR="00785326" w:rsidRDefault="00785326" w:rsidP="00E52C75">
      <w:pPr>
        <w:ind w:firstLineChars="0" w:firstLine="0"/>
        <w:jc w:val="center"/>
      </w:pPr>
      <w:r w:rsidRPr="0022713B">
        <w:rPr>
          <w:noProof/>
        </w:rPr>
        <w:drawing>
          <wp:inline distT="0" distB="0" distL="0" distR="0" wp14:anchorId="1937790F" wp14:editId="002BEEE6">
            <wp:extent cx="5274310" cy="1213485"/>
            <wp:effectExtent l="0" t="0" r="2540" b="5715"/>
            <wp:docPr id="20" name="图片 2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文本, 应用程序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D8596" w14:textId="77777777" w:rsidR="00785326" w:rsidRDefault="00785326" w:rsidP="00E52C75">
      <w:pPr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17F4F43A" wp14:editId="2B4A0C12">
            <wp:extent cx="4417695" cy="3260090"/>
            <wp:effectExtent l="0" t="0" r="1905" b="0"/>
            <wp:docPr id="21" name="图片 2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D0E08" w14:textId="77777777" w:rsidR="008D6CEF" w:rsidRDefault="00785326" w:rsidP="00E52C75">
      <w:pPr>
        <w:jc w:val="center"/>
      </w:pPr>
      <w:r>
        <w:rPr>
          <w:rFonts w:hint="eastAsia"/>
          <w:noProof/>
        </w:rPr>
        <w:drawing>
          <wp:inline distT="0" distB="0" distL="0" distR="0" wp14:anchorId="58CA5778" wp14:editId="6ACD1891">
            <wp:extent cx="5266690" cy="29749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A4514" w14:textId="019FF329" w:rsidR="001F4174" w:rsidRDefault="00785326" w:rsidP="00E849D4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B0DE3BE" wp14:editId="2EE69ACF">
            <wp:extent cx="3319063" cy="3654769"/>
            <wp:effectExtent l="0" t="0" r="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38" cy="366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97E6F" w14:textId="77777777" w:rsidR="00785326" w:rsidRDefault="00785326" w:rsidP="00400D1C">
      <w:pPr>
        <w:pStyle w:val="20"/>
        <w:ind w:leftChars="25" w:left="53"/>
      </w:pPr>
      <w:bookmarkStart w:id="9" w:name="_Toc136874289"/>
      <w:r>
        <w:rPr>
          <w:rFonts w:hint="eastAsia"/>
        </w:rPr>
        <w:t>在其它工程里可以添加该</w:t>
      </w:r>
      <w:r>
        <w:rPr>
          <w:rFonts w:hint="eastAsia"/>
        </w:rPr>
        <w:t>.</w:t>
      </w:r>
      <w:proofErr w:type="spellStart"/>
      <w:r>
        <w:t>tmc</w:t>
      </w:r>
      <w:proofErr w:type="spellEnd"/>
      <w:r>
        <w:rPr>
          <w:rFonts w:hint="eastAsia"/>
        </w:rPr>
        <w:t>文件</w:t>
      </w:r>
      <w:bookmarkEnd w:id="9"/>
    </w:p>
    <w:p w14:paraId="71D43F77" w14:textId="77777777" w:rsidR="00785326" w:rsidRDefault="00785326" w:rsidP="00E52C75">
      <w:pPr>
        <w:ind w:firstLineChars="0" w:firstLine="0"/>
        <w:jc w:val="center"/>
      </w:pPr>
      <w:r w:rsidRPr="00A31805">
        <w:rPr>
          <w:noProof/>
        </w:rPr>
        <w:drawing>
          <wp:inline distT="0" distB="0" distL="0" distR="0" wp14:anchorId="5FCDC62C" wp14:editId="7438710E">
            <wp:extent cx="3820058" cy="2257740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39B95" w14:textId="77777777" w:rsidR="00785326" w:rsidRDefault="00785326" w:rsidP="00E52C75">
      <w:pPr>
        <w:ind w:firstLineChars="0" w:firstLine="0"/>
        <w:jc w:val="center"/>
      </w:pPr>
      <w:r w:rsidRPr="00531DE3">
        <w:rPr>
          <w:noProof/>
        </w:rPr>
        <w:lastRenderedPageBreak/>
        <w:drawing>
          <wp:inline distT="0" distB="0" distL="0" distR="0" wp14:anchorId="34561595" wp14:editId="6586B364">
            <wp:extent cx="5274310" cy="2639695"/>
            <wp:effectExtent l="0" t="0" r="2540" b="8255"/>
            <wp:docPr id="25" name="图片 25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文本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9DF0" w14:textId="77777777" w:rsidR="00785326" w:rsidRDefault="00785326" w:rsidP="00E52C75">
      <w:pPr>
        <w:ind w:firstLineChars="0" w:firstLine="0"/>
        <w:jc w:val="center"/>
      </w:pPr>
      <w:r w:rsidRPr="0044292A">
        <w:rPr>
          <w:noProof/>
        </w:rPr>
        <w:drawing>
          <wp:inline distT="0" distB="0" distL="0" distR="0" wp14:anchorId="7B9D015B" wp14:editId="5149EDD4">
            <wp:extent cx="5274310" cy="1022985"/>
            <wp:effectExtent l="0" t="0" r="2540" b="5715"/>
            <wp:docPr id="26" name="图片 2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文本, 应用程序, 电子邮件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CEEF" w14:textId="77777777" w:rsidR="00785326" w:rsidRDefault="00785326" w:rsidP="00E52C75">
      <w:pPr>
        <w:ind w:firstLineChars="0" w:firstLine="0"/>
        <w:jc w:val="center"/>
      </w:pPr>
      <w:r w:rsidRPr="00A53BE8">
        <w:rPr>
          <w:noProof/>
        </w:rPr>
        <w:drawing>
          <wp:inline distT="0" distB="0" distL="0" distR="0" wp14:anchorId="1C35BBE7" wp14:editId="5476573F">
            <wp:extent cx="5274310" cy="2519045"/>
            <wp:effectExtent l="0" t="0" r="2540" b="0"/>
            <wp:docPr id="27" name="图片 27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电脑萤幕的截图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EC33C" w14:textId="77777777" w:rsidR="00785326" w:rsidRDefault="00785326" w:rsidP="00785326">
      <w:pPr>
        <w:pStyle w:val="20"/>
        <w:ind w:leftChars="25" w:left="53"/>
      </w:pPr>
      <w:bookmarkStart w:id="10" w:name="_Toc136874290"/>
      <w:r>
        <w:rPr>
          <w:rFonts w:hint="eastAsia"/>
        </w:rPr>
        <w:t>注意事项</w:t>
      </w:r>
      <w:bookmarkEnd w:id="10"/>
    </w:p>
    <w:p w14:paraId="44E48533" w14:textId="77777777" w:rsidR="00785326" w:rsidRDefault="00785326" w:rsidP="00FB69FF">
      <w:r>
        <w:rPr>
          <w:rFonts w:hint="eastAsia"/>
        </w:rPr>
        <w:t>在</w:t>
      </w:r>
      <w:r>
        <w:rPr>
          <w:rFonts w:hint="eastAsia"/>
        </w:rPr>
        <w:t>Data</w:t>
      </w:r>
      <w:r>
        <w:t xml:space="preserve"> </w:t>
      </w:r>
      <w:r>
        <w:rPr>
          <w:rFonts w:hint="eastAsia"/>
        </w:rPr>
        <w:t>Types</w:t>
      </w:r>
      <w:r>
        <w:rPr>
          <w:rFonts w:hint="eastAsia"/>
        </w:rPr>
        <w:t>里的右键菜单中各选项的含义</w:t>
      </w:r>
    </w:p>
    <w:p w14:paraId="0DD6DC68" w14:textId="77777777" w:rsidR="00785326" w:rsidRDefault="00785326" w:rsidP="00785326">
      <w:pPr>
        <w:ind w:firstLine="422"/>
      </w:pPr>
      <w:r w:rsidRPr="00F67722">
        <w:rPr>
          <w:rFonts w:hint="eastAsia"/>
          <w:b/>
          <w:bCs/>
        </w:rPr>
        <w:t>Persistent</w:t>
      </w:r>
      <w:r w:rsidRPr="00F67722">
        <w:rPr>
          <w:rFonts w:hint="eastAsia"/>
          <w:b/>
          <w:bCs/>
        </w:rPr>
        <w:t>（</w:t>
      </w:r>
      <w:r w:rsidRPr="00F67722">
        <w:rPr>
          <w:rFonts w:hint="eastAsia"/>
          <w:b/>
          <w:bCs/>
        </w:rPr>
        <w:t>even</w:t>
      </w:r>
      <w:r w:rsidRPr="00F67722">
        <w:rPr>
          <w:b/>
          <w:bCs/>
        </w:rPr>
        <w:t xml:space="preserve"> if unused</w:t>
      </w:r>
      <w:r w:rsidRPr="00F67722">
        <w:rPr>
          <w:rFonts w:hint="eastAsia"/>
          <w:b/>
          <w:bCs/>
        </w:rPr>
        <w:t>）</w:t>
      </w:r>
      <w:r>
        <w:rPr>
          <w:rFonts w:hint="eastAsia"/>
        </w:rPr>
        <w:t>：是在新建数据类型时</w:t>
      </w:r>
      <w:proofErr w:type="gramStart"/>
      <w:r>
        <w:rPr>
          <w:rFonts w:hint="eastAsia"/>
        </w:rPr>
        <w:t>自动勾选的</w:t>
      </w:r>
      <w:proofErr w:type="gramEnd"/>
      <w:r>
        <w:rPr>
          <w:rFonts w:hint="eastAsia"/>
        </w:rPr>
        <w:t>，此选项保证了新建的数据类型不会被自动删除；如果某些新建的数据类型不再使用，且在数据类型后面的</w:t>
      </w:r>
      <w:proofErr w:type="spellStart"/>
      <w:r>
        <w:rPr>
          <w:rFonts w:hint="eastAsia"/>
        </w:rPr>
        <w:t>RefCount</w:t>
      </w:r>
      <w:proofErr w:type="spellEnd"/>
      <w:r>
        <w:rPr>
          <w:rFonts w:hint="eastAsia"/>
        </w:rPr>
        <w:t>为</w:t>
      </w:r>
      <w:r>
        <w:rPr>
          <w:rFonts w:hint="eastAsia"/>
        </w:rPr>
        <w:t>0</w:t>
      </w:r>
      <w:r>
        <w:rPr>
          <w:rFonts w:hint="eastAsia"/>
        </w:rPr>
        <w:t>时，</w:t>
      </w:r>
      <w:proofErr w:type="gramStart"/>
      <w:r>
        <w:rPr>
          <w:rFonts w:hint="eastAsia"/>
        </w:rPr>
        <w:t>不勾选</w:t>
      </w:r>
      <w:proofErr w:type="gramEnd"/>
      <w:r>
        <w:rPr>
          <w:rFonts w:hint="eastAsia"/>
        </w:rPr>
        <w:t>Persistent</w:t>
      </w:r>
      <w:r>
        <w:rPr>
          <w:rFonts w:hint="eastAsia"/>
        </w:rPr>
        <w:t>（</w:t>
      </w:r>
      <w:r>
        <w:rPr>
          <w:rFonts w:hint="eastAsia"/>
        </w:rPr>
        <w:t>even</w:t>
      </w:r>
      <w:r>
        <w:t xml:space="preserve"> if unused</w:t>
      </w:r>
      <w:r>
        <w:rPr>
          <w:rFonts w:hint="eastAsia"/>
        </w:rPr>
        <w:t>）后，在下次打开工程时这个数据类型会自动删除。</w:t>
      </w:r>
    </w:p>
    <w:p w14:paraId="06D24452" w14:textId="77777777" w:rsidR="00785326" w:rsidRDefault="00785326" w:rsidP="00785326">
      <w:pPr>
        <w:ind w:firstLine="422"/>
      </w:pPr>
      <w:r w:rsidRPr="00F67722">
        <w:rPr>
          <w:b/>
          <w:bCs/>
        </w:rPr>
        <w:t>Auto Delete (if unused)</w:t>
      </w:r>
      <w:r>
        <w:rPr>
          <w:rFonts w:hint="eastAsia"/>
        </w:rPr>
        <w:t>：通常不建议手动勾选。</w:t>
      </w:r>
    </w:p>
    <w:p w14:paraId="4B93BCA7" w14:textId="565BD1CA" w:rsidR="00785326" w:rsidRDefault="00773955" w:rsidP="00785326">
      <w:pPr>
        <w:ind w:firstLine="422"/>
      </w:pPr>
      <w:r w:rsidRPr="00773955">
        <w:rPr>
          <w:b/>
          <w:bCs/>
        </w:rPr>
        <w:t>Update Instances</w:t>
      </w:r>
      <w:r>
        <w:rPr>
          <w:rFonts w:hint="eastAsia"/>
        </w:rPr>
        <w:t>：将该数据类型的实例全部更新为最新定义的版本。</w:t>
      </w:r>
    </w:p>
    <w:p w14:paraId="69475B26" w14:textId="58534D0B" w:rsidR="00773955" w:rsidRPr="00773955" w:rsidRDefault="00773955" w:rsidP="00785326">
      <w:pPr>
        <w:ind w:firstLine="422"/>
        <w:rPr>
          <w:b/>
          <w:bCs/>
        </w:rPr>
      </w:pPr>
      <w:proofErr w:type="spellStart"/>
      <w:r w:rsidRPr="00773955">
        <w:rPr>
          <w:b/>
          <w:bCs/>
        </w:rPr>
        <w:t>RefCount</w:t>
      </w:r>
      <w:proofErr w:type="spellEnd"/>
      <w:r w:rsidRPr="00773955">
        <w:rPr>
          <w:rFonts w:hint="eastAsia"/>
          <w:b/>
          <w:bCs/>
        </w:rPr>
        <w:t>：</w:t>
      </w:r>
      <w:r>
        <w:rPr>
          <w:rFonts w:hint="eastAsia"/>
        </w:rPr>
        <w:t>该数据类型被引用的次数。</w:t>
      </w:r>
    </w:p>
    <w:p w14:paraId="7DB93BB7" w14:textId="77777777" w:rsidR="00785326" w:rsidRDefault="00785326" w:rsidP="00E52C75">
      <w:pPr>
        <w:ind w:firstLineChars="0" w:firstLine="0"/>
        <w:jc w:val="center"/>
      </w:pPr>
      <w:r w:rsidRPr="007E1CB8">
        <w:rPr>
          <w:noProof/>
        </w:rPr>
        <w:lastRenderedPageBreak/>
        <w:drawing>
          <wp:inline distT="0" distB="0" distL="0" distR="0" wp14:anchorId="4634CEA5" wp14:editId="72E870D2">
            <wp:extent cx="5274310" cy="219265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F7902" w14:textId="6A2484F7" w:rsidR="00C2123D" w:rsidRDefault="00785326" w:rsidP="00BD58FA">
      <w:pPr>
        <w:pStyle w:val="10"/>
      </w:pPr>
      <w:bookmarkStart w:id="11" w:name="_Toc136874291"/>
      <w:r>
        <w:rPr>
          <w:rFonts w:hint="eastAsia"/>
        </w:rPr>
        <w:t>使用自定义数据类型</w:t>
      </w:r>
      <w:bookmarkEnd w:id="11"/>
    </w:p>
    <w:p w14:paraId="3112144C" w14:textId="07E6F295" w:rsidR="00C2123D" w:rsidRDefault="00E553DA" w:rsidP="00BD58FA">
      <w:pPr>
        <w:pStyle w:val="20"/>
      </w:pPr>
      <w:bookmarkStart w:id="12" w:name="_Toc136874292"/>
      <w:r>
        <w:rPr>
          <w:rFonts w:hint="eastAsia"/>
        </w:rPr>
        <w:t>在</w:t>
      </w:r>
      <w:r>
        <w:rPr>
          <w:rFonts w:hint="eastAsia"/>
        </w:rPr>
        <w:t>Task</w:t>
      </w:r>
      <w:r>
        <w:rPr>
          <w:rFonts w:hint="eastAsia"/>
        </w:rPr>
        <w:t>的</w:t>
      </w:r>
      <w:r>
        <w:rPr>
          <w:rFonts w:hint="eastAsia"/>
        </w:rPr>
        <w:t>Image</w:t>
      </w:r>
      <w:r>
        <w:rPr>
          <w:rFonts w:hint="eastAsia"/>
        </w:rPr>
        <w:t>中</w:t>
      </w:r>
      <w:bookmarkEnd w:id="12"/>
    </w:p>
    <w:p w14:paraId="61B0B830" w14:textId="77777777" w:rsidR="00E553DA" w:rsidRDefault="00E553DA" w:rsidP="00E52C75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620984E4" wp14:editId="223BFD2A">
            <wp:extent cx="5266690" cy="1935480"/>
            <wp:effectExtent l="0" t="0" r="0" b="7620"/>
            <wp:docPr id="12" name="图片 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3AAA9" w14:textId="5396FA34" w:rsidR="00E553DA" w:rsidRPr="00E553DA" w:rsidRDefault="00E553DA" w:rsidP="00E52C75">
      <w:pPr>
        <w:ind w:firstLineChars="0" w:firstLine="0"/>
        <w:jc w:val="center"/>
      </w:pPr>
      <w:r w:rsidRPr="00996639">
        <w:rPr>
          <w:noProof/>
        </w:rPr>
        <w:drawing>
          <wp:inline distT="0" distB="0" distL="0" distR="0" wp14:anchorId="726C0208" wp14:editId="3496DB94">
            <wp:extent cx="5274310" cy="2650490"/>
            <wp:effectExtent l="0" t="0" r="2540" b="0"/>
            <wp:docPr id="13" name="图片 1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应用程序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87E5" w14:textId="56380EAA" w:rsidR="00C2123D" w:rsidRDefault="00E553DA" w:rsidP="00BD58FA">
      <w:pPr>
        <w:pStyle w:val="20"/>
      </w:pPr>
      <w:bookmarkStart w:id="13" w:name="_Toc136874293"/>
      <w:r>
        <w:rPr>
          <w:rFonts w:hint="eastAsia"/>
        </w:rPr>
        <w:lastRenderedPageBreak/>
        <w:t>在</w:t>
      </w:r>
      <w:r>
        <w:rPr>
          <w:rFonts w:hint="eastAsia"/>
        </w:rPr>
        <w:t>PLC</w:t>
      </w:r>
      <w:r>
        <w:rPr>
          <w:rFonts w:hint="eastAsia"/>
        </w:rPr>
        <w:t>环境中使用自定义数据类型</w:t>
      </w:r>
      <w:bookmarkEnd w:id="13"/>
    </w:p>
    <w:p w14:paraId="394B9CA8" w14:textId="70E333D7" w:rsidR="00E553DA" w:rsidRPr="00E553DA" w:rsidRDefault="00E553DA" w:rsidP="00E52C75">
      <w:pPr>
        <w:ind w:firstLineChars="0" w:firstLine="0"/>
        <w:jc w:val="center"/>
      </w:pPr>
      <w:r w:rsidRPr="00616870">
        <w:rPr>
          <w:noProof/>
        </w:rPr>
        <w:drawing>
          <wp:inline distT="0" distB="0" distL="0" distR="0" wp14:anchorId="5748B02C" wp14:editId="1A9B6593">
            <wp:extent cx="5274310" cy="1308100"/>
            <wp:effectExtent l="0" t="0" r="2540" b="6350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71F53" w14:textId="3BEB80CA" w:rsidR="00C2123D" w:rsidRDefault="00255286" w:rsidP="00BD58FA">
      <w:pPr>
        <w:pStyle w:val="20"/>
      </w:pPr>
      <w:bookmarkStart w:id="14" w:name="_Toc136874294"/>
      <w:r>
        <w:rPr>
          <w:rFonts w:hint="eastAsia"/>
        </w:rPr>
        <w:t>在</w:t>
      </w:r>
      <w:r>
        <w:rPr>
          <w:rFonts w:hint="eastAsia"/>
        </w:rPr>
        <w:t>C++</w:t>
      </w:r>
      <w:r>
        <w:rPr>
          <w:rFonts w:hint="eastAsia"/>
        </w:rPr>
        <w:t>环境中使用自定义数据类型</w:t>
      </w:r>
      <w:bookmarkEnd w:id="14"/>
    </w:p>
    <w:p w14:paraId="53D67D86" w14:textId="77777777" w:rsidR="00255286" w:rsidRDefault="00255286" w:rsidP="00E52C75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4A13BB60" wp14:editId="720837A0">
            <wp:extent cx="5273040" cy="1951990"/>
            <wp:effectExtent l="0" t="0" r="3810" b="0"/>
            <wp:docPr id="1259526751" name="图片 1259526751" descr="电脑软件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26751" name="图片 1259526751" descr="电脑软件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A574B" w14:textId="77777777" w:rsidR="00255286" w:rsidRDefault="00255286" w:rsidP="00E52C75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404AE897" wp14:editId="14C9BF40">
            <wp:extent cx="5266690" cy="2084070"/>
            <wp:effectExtent l="0" t="0" r="0" b="0"/>
            <wp:docPr id="3" name="图片 3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电脑萤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7DEA" w14:textId="77777777" w:rsidR="00255286" w:rsidRPr="00255286" w:rsidRDefault="00255286" w:rsidP="00255286">
      <w:pPr>
        <w:ind w:firstLineChars="0" w:firstLine="0"/>
      </w:pPr>
    </w:p>
    <w:p w14:paraId="35A9A9C4" w14:textId="06065D65" w:rsidR="00C2123D" w:rsidRDefault="00255286" w:rsidP="00BD58FA">
      <w:pPr>
        <w:pStyle w:val="20"/>
      </w:pPr>
      <w:bookmarkStart w:id="15" w:name="_Toc136874295"/>
      <w:r>
        <w:rPr>
          <w:rFonts w:hint="eastAsia"/>
        </w:rPr>
        <w:lastRenderedPageBreak/>
        <w:t>在</w:t>
      </w:r>
      <w:r>
        <w:rPr>
          <w:rFonts w:hint="eastAsia"/>
        </w:rPr>
        <w:t>EAP</w:t>
      </w:r>
      <w:r>
        <w:rPr>
          <w:rFonts w:hint="eastAsia"/>
        </w:rPr>
        <w:t>中使用自定义数据类型</w:t>
      </w:r>
      <w:bookmarkEnd w:id="15"/>
    </w:p>
    <w:p w14:paraId="1A8D5760" w14:textId="77777777" w:rsidR="00255286" w:rsidRDefault="00255286" w:rsidP="00E52C75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3B5DB95E" wp14:editId="159D2D88">
            <wp:extent cx="5267325" cy="2524125"/>
            <wp:effectExtent l="0" t="0" r="9525" b="9525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B5472" w14:textId="77777777" w:rsidR="00255286" w:rsidRDefault="00255286" w:rsidP="00255286"/>
    <w:bookmarkEnd w:id="0"/>
    <w:p w14:paraId="7AE66039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7306685C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57DE82C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0E4C527B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2104FD05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76B7578" w14:textId="77777777" w:rsidR="00FE32D5" w:rsidRDefault="00FE32D5" w:rsidP="00FE32D5"/>
    <w:p w14:paraId="50864F77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BA35E06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555AE53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B1780EA" w14:textId="77777777" w:rsidR="00FE32D5" w:rsidRDefault="00FE32D5" w:rsidP="00FE32D5"/>
    <w:p w14:paraId="6FB94B0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327F2F78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44CDACB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23729389" w14:textId="77777777" w:rsidR="00FE32D5" w:rsidRDefault="00FE32D5" w:rsidP="00FE32D5"/>
    <w:p w14:paraId="7D92B6EC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008078DE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BA99D4F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1504D68A" w14:textId="77777777" w:rsidR="00FE32D5" w:rsidRDefault="00FE32D5" w:rsidP="00FE32D5"/>
    <w:p w14:paraId="75A72E37" w14:textId="77777777" w:rsidR="00FE32D5" w:rsidRDefault="00FE32D5" w:rsidP="00FE32D5"/>
    <w:p w14:paraId="29A4FC20" w14:textId="77777777" w:rsidR="00FE32D5" w:rsidRDefault="00FE32D5" w:rsidP="00FE32D5"/>
    <w:p w14:paraId="3969331D" w14:textId="77777777" w:rsidR="00FE32D5" w:rsidRDefault="00FE32D5" w:rsidP="00FE32D5"/>
    <w:p w14:paraId="13DAB10F" w14:textId="77777777" w:rsidR="00FE32D5" w:rsidRDefault="00FE32D5" w:rsidP="00B20B65">
      <w:pPr>
        <w:ind w:firstLineChars="0" w:firstLine="0"/>
      </w:pPr>
    </w:p>
    <w:p w14:paraId="47C757E7" w14:textId="77777777" w:rsidR="00FE32D5" w:rsidRDefault="00FE32D5" w:rsidP="00FE32D5"/>
    <w:p w14:paraId="45840F63" w14:textId="77777777" w:rsidR="00FE32D5" w:rsidRDefault="00FE32D5" w:rsidP="00FE32D5"/>
    <w:p w14:paraId="764F13F7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E68F64C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52BDE41D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60FD35FE" wp14:editId="6D0D485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E51043" w14:textId="77777777" w:rsidR="00FE32D5" w:rsidRDefault="00FE32D5" w:rsidP="0073271C">
            <w:pPr>
              <w:jc w:val="center"/>
            </w:pPr>
          </w:p>
          <w:p w14:paraId="43ADD17A" w14:textId="77777777" w:rsidR="00FE32D5" w:rsidRDefault="00FE32D5" w:rsidP="0073271C">
            <w:pPr>
              <w:jc w:val="center"/>
            </w:pPr>
          </w:p>
          <w:p w14:paraId="7E4A07D0" w14:textId="77777777" w:rsidR="00FE32D5" w:rsidRDefault="00FE32D5" w:rsidP="0073271C">
            <w:pPr>
              <w:jc w:val="center"/>
            </w:pPr>
          </w:p>
          <w:p w14:paraId="791AB63D" w14:textId="77777777" w:rsidR="00FE32D5" w:rsidRDefault="00FE32D5" w:rsidP="0073271C">
            <w:pPr>
              <w:jc w:val="center"/>
            </w:pPr>
          </w:p>
          <w:p w14:paraId="10CE2FC9" w14:textId="77777777" w:rsidR="00FE32D5" w:rsidRDefault="00FE32D5" w:rsidP="0073271C">
            <w:pPr>
              <w:jc w:val="center"/>
            </w:pPr>
          </w:p>
          <w:p w14:paraId="510BDB9B" w14:textId="77777777" w:rsidR="00FE32D5" w:rsidRDefault="00FE32D5" w:rsidP="0073271C">
            <w:pPr>
              <w:jc w:val="center"/>
            </w:pPr>
          </w:p>
          <w:p w14:paraId="4EF49BE1" w14:textId="77777777" w:rsidR="00FE32D5" w:rsidRDefault="00FE32D5" w:rsidP="0073271C">
            <w:pPr>
              <w:jc w:val="center"/>
            </w:pPr>
          </w:p>
          <w:p w14:paraId="190CE706" w14:textId="77777777" w:rsidR="00FE32D5" w:rsidRDefault="00FE32D5" w:rsidP="0073271C">
            <w:pPr>
              <w:jc w:val="center"/>
            </w:pPr>
          </w:p>
          <w:p w14:paraId="1F079451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0D1B7AE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08802FEF" w14:textId="77777777" w:rsidR="00FE32D5" w:rsidRDefault="00FE32D5" w:rsidP="0073271C"/>
        </w:tc>
        <w:tc>
          <w:tcPr>
            <w:tcW w:w="4941" w:type="dxa"/>
          </w:tcPr>
          <w:p w14:paraId="38BB8D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0E27137B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0C230019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35C76B37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53BAD913" w14:textId="77777777" w:rsidTr="00B20B65">
        <w:trPr>
          <w:trHeight w:val="697"/>
        </w:trPr>
        <w:tc>
          <w:tcPr>
            <w:tcW w:w="4046" w:type="dxa"/>
            <w:vMerge/>
          </w:tcPr>
          <w:p w14:paraId="5BBD88D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1387C86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3F0DEC4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42E6A90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F7FFCA1" w14:textId="77777777" w:rsidTr="00B20B65">
        <w:trPr>
          <w:trHeight w:val="697"/>
        </w:trPr>
        <w:tc>
          <w:tcPr>
            <w:tcW w:w="4046" w:type="dxa"/>
            <w:vMerge/>
          </w:tcPr>
          <w:p w14:paraId="422681AC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5A49802B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0C6E5E9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796EF1E2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30426DE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0F161D84" w14:textId="77777777" w:rsidTr="00B20B65">
        <w:trPr>
          <w:trHeight w:val="2818"/>
        </w:trPr>
        <w:tc>
          <w:tcPr>
            <w:tcW w:w="4046" w:type="dxa"/>
            <w:vMerge/>
          </w:tcPr>
          <w:p w14:paraId="6C0B9D0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4940F28" w14:textId="77777777" w:rsidR="00B20B65" w:rsidRDefault="00B20B65" w:rsidP="0073271C"/>
        </w:tc>
      </w:tr>
    </w:tbl>
    <w:p w14:paraId="5E771C54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49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6C1DC" w14:textId="77777777" w:rsidR="00044083" w:rsidRDefault="00044083" w:rsidP="00206B56">
      <w:r>
        <w:separator/>
      </w:r>
    </w:p>
  </w:endnote>
  <w:endnote w:type="continuationSeparator" w:id="0">
    <w:p w14:paraId="3C1B211A" w14:textId="77777777" w:rsidR="00044083" w:rsidRDefault="00044083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F4AEB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40086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D55170F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9AEE8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114BA" w14:textId="77777777" w:rsidR="00044083" w:rsidRDefault="00044083" w:rsidP="00206B56">
      <w:r>
        <w:separator/>
      </w:r>
    </w:p>
  </w:footnote>
  <w:footnote w:type="continuationSeparator" w:id="0">
    <w:p w14:paraId="37C2C14F" w14:textId="77777777" w:rsidR="00044083" w:rsidRDefault="00044083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48522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99EA5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762BE0D0" wp14:editId="0C5C76B7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4CB26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D76CC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5242F45D" wp14:editId="6DA5823A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E7E66A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432433709">
    <w:abstractNumId w:val="6"/>
  </w:num>
  <w:num w:numId="2" w16cid:durableId="1544102308">
    <w:abstractNumId w:val="3"/>
  </w:num>
  <w:num w:numId="3" w16cid:durableId="929922731">
    <w:abstractNumId w:val="1"/>
  </w:num>
  <w:num w:numId="4" w16cid:durableId="1847288205">
    <w:abstractNumId w:val="2"/>
  </w:num>
  <w:num w:numId="5" w16cid:durableId="1287278258">
    <w:abstractNumId w:val="7"/>
  </w:num>
  <w:num w:numId="6" w16cid:durableId="1850637346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1031415917">
    <w:abstractNumId w:val="8"/>
  </w:num>
  <w:num w:numId="8" w16cid:durableId="748112277">
    <w:abstractNumId w:val="0"/>
  </w:num>
  <w:num w:numId="9" w16cid:durableId="311495121">
    <w:abstractNumId w:val="5"/>
  </w:num>
  <w:num w:numId="10" w16cid:durableId="800270853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1" w16cid:durableId="1515150056">
    <w:abstractNumId w:val="4"/>
  </w:num>
  <w:num w:numId="12" w16cid:durableId="746726567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3" w16cid:durableId="568229605">
    <w:abstractNumId w:val="6"/>
  </w:num>
  <w:num w:numId="14" w16cid:durableId="1457020664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440"/>
    <w:rsid w:val="00003A18"/>
    <w:rsid w:val="0000477A"/>
    <w:rsid w:val="00014576"/>
    <w:rsid w:val="00020A12"/>
    <w:rsid w:val="0002173A"/>
    <w:rsid w:val="00021CD2"/>
    <w:rsid w:val="00044083"/>
    <w:rsid w:val="000441E3"/>
    <w:rsid w:val="0006294A"/>
    <w:rsid w:val="00067D51"/>
    <w:rsid w:val="0007723D"/>
    <w:rsid w:val="000908FE"/>
    <w:rsid w:val="00092E2C"/>
    <w:rsid w:val="000B35F1"/>
    <w:rsid w:val="000B68FE"/>
    <w:rsid w:val="000F086F"/>
    <w:rsid w:val="000F5D5D"/>
    <w:rsid w:val="0013107E"/>
    <w:rsid w:val="00183517"/>
    <w:rsid w:val="00185F3B"/>
    <w:rsid w:val="001A3C30"/>
    <w:rsid w:val="001B4CD4"/>
    <w:rsid w:val="001B6F6D"/>
    <w:rsid w:val="001D4753"/>
    <w:rsid w:val="001E2852"/>
    <w:rsid w:val="001F4174"/>
    <w:rsid w:val="00206B56"/>
    <w:rsid w:val="00213114"/>
    <w:rsid w:val="00216745"/>
    <w:rsid w:val="00235226"/>
    <w:rsid w:val="00250044"/>
    <w:rsid w:val="002539E8"/>
    <w:rsid w:val="00255286"/>
    <w:rsid w:val="00267E71"/>
    <w:rsid w:val="002A3A90"/>
    <w:rsid w:val="002B6BEF"/>
    <w:rsid w:val="002C3CB9"/>
    <w:rsid w:val="002D34F2"/>
    <w:rsid w:val="002F7A0D"/>
    <w:rsid w:val="003138DD"/>
    <w:rsid w:val="003437BF"/>
    <w:rsid w:val="003515F9"/>
    <w:rsid w:val="00354E17"/>
    <w:rsid w:val="00365F81"/>
    <w:rsid w:val="00370F11"/>
    <w:rsid w:val="00374CB2"/>
    <w:rsid w:val="003A1D97"/>
    <w:rsid w:val="003A5AA8"/>
    <w:rsid w:val="003B0084"/>
    <w:rsid w:val="003B1E06"/>
    <w:rsid w:val="003B215B"/>
    <w:rsid w:val="003B5300"/>
    <w:rsid w:val="003C1E14"/>
    <w:rsid w:val="003C2C0E"/>
    <w:rsid w:val="003C5002"/>
    <w:rsid w:val="003F7CD5"/>
    <w:rsid w:val="00400D1C"/>
    <w:rsid w:val="004069A1"/>
    <w:rsid w:val="00406BA6"/>
    <w:rsid w:val="00414654"/>
    <w:rsid w:val="0041687E"/>
    <w:rsid w:val="0043527C"/>
    <w:rsid w:val="00452634"/>
    <w:rsid w:val="004537CE"/>
    <w:rsid w:val="00475CF1"/>
    <w:rsid w:val="00485020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5C80"/>
    <w:rsid w:val="005C02A6"/>
    <w:rsid w:val="005C12E2"/>
    <w:rsid w:val="005D5E13"/>
    <w:rsid w:val="005E0AD8"/>
    <w:rsid w:val="00600CC2"/>
    <w:rsid w:val="006112EC"/>
    <w:rsid w:val="00623397"/>
    <w:rsid w:val="00624502"/>
    <w:rsid w:val="00630C2C"/>
    <w:rsid w:val="00633A70"/>
    <w:rsid w:val="00656263"/>
    <w:rsid w:val="00670875"/>
    <w:rsid w:val="00696258"/>
    <w:rsid w:val="006A7A99"/>
    <w:rsid w:val="006D69BF"/>
    <w:rsid w:val="006D7BAB"/>
    <w:rsid w:val="006E09C0"/>
    <w:rsid w:val="006E2498"/>
    <w:rsid w:val="006E317E"/>
    <w:rsid w:val="006F6CDC"/>
    <w:rsid w:val="00702445"/>
    <w:rsid w:val="0071710B"/>
    <w:rsid w:val="007220F8"/>
    <w:rsid w:val="00733147"/>
    <w:rsid w:val="00747CBF"/>
    <w:rsid w:val="007608B5"/>
    <w:rsid w:val="00761384"/>
    <w:rsid w:val="00773955"/>
    <w:rsid w:val="00780DE7"/>
    <w:rsid w:val="00785326"/>
    <w:rsid w:val="007910FA"/>
    <w:rsid w:val="007913C5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D6CEF"/>
    <w:rsid w:val="008E0588"/>
    <w:rsid w:val="008E13EC"/>
    <w:rsid w:val="008E44B5"/>
    <w:rsid w:val="009074B1"/>
    <w:rsid w:val="00915A32"/>
    <w:rsid w:val="00920D67"/>
    <w:rsid w:val="0092547B"/>
    <w:rsid w:val="009313E7"/>
    <w:rsid w:val="009469ED"/>
    <w:rsid w:val="009474D6"/>
    <w:rsid w:val="00947554"/>
    <w:rsid w:val="00950F47"/>
    <w:rsid w:val="009830A3"/>
    <w:rsid w:val="00983F3C"/>
    <w:rsid w:val="00993C03"/>
    <w:rsid w:val="009A0513"/>
    <w:rsid w:val="009A405B"/>
    <w:rsid w:val="009B4509"/>
    <w:rsid w:val="009B7627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35440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4B4A"/>
    <w:rsid w:val="00AF528A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A10FB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BF3F53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905D6"/>
    <w:rsid w:val="00C96D52"/>
    <w:rsid w:val="00CE33B6"/>
    <w:rsid w:val="00D118FF"/>
    <w:rsid w:val="00D166B6"/>
    <w:rsid w:val="00D32A47"/>
    <w:rsid w:val="00D43268"/>
    <w:rsid w:val="00D66952"/>
    <w:rsid w:val="00D67D01"/>
    <w:rsid w:val="00D91B82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358CB"/>
    <w:rsid w:val="00E4236C"/>
    <w:rsid w:val="00E453B7"/>
    <w:rsid w:val="00E5259D"/>
    <w:rsid w:val="00E52C75"/>
    <w:rsid w:val="00E553DA"/>
    <w:rsid w:val="00E71514"/>
    <w:rsid w:val="00E71F2F"/>
    <w:rsid w:val="00E73F48"/>
    <w:rsid w:val="00E767FF"/>
    <w:rsid w:val="00E773EB"/>
    <w:rsid w:val="00E849D4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65FDD"/>
    <w:rsid w:val="00F81969"/>
    <w:rsid w:val="00F97B4A"/>
    <w:rsid w:val="00FB69FF"/>
    <w:rsid w:val="00FC4C06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A4CDB0"/>
  <w15:docId w15:val="{3529BC6E-F306-4765-BECE-5D386FA5A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jpg"/><Relationship Id="rId8" Type="http://schemas.openxmlformats.org/officeDocument/2006/relationships/settings" Target="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8%20Customer\&#24037;&#20316;&#35760;&#24405;\&#24037;&#20316;&#25991;&#26723;\2023\&#34394;&#25311;&#23398;&#38498;\Beckhoff&#25216;&#26415;&#25991;&#26723;&#27169;&#26495;V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Beckhoff技术文档模板V5.dotx</Template>
  <TotalTime>128</TotalTime>
  <Pages>15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Walter Cui 崔维涛</dc:creator>
  <cp:lastModifiedBy>Jibin Wang 汪继彬</cp:lastModifiedBy>
  <cp:revision>34</cp:revision>
  <dcterms:created xsi:type="dcterms:W3CDTF">2023-05-24T06:22:00Z</dcterms:created>
  <dcterms:modified xsi:type="dcterms:W3CDTF">2023-06-05T08:17:00Z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