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BD11DE" w14:paraId="0A309626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12D91787" w14:textId="77777777" w:rsidR="004069A1" w:rsidRPr="00BD11DE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 w:rsidRPr="00BD11DE">
              <w:rPr>
                <w:rFonts w:ascii="Times New Roman" w:hAnsi="Times New Roman" w:cs="Times New Roman" w:hint="eastAsia"/>
              </w:rPr>
              <w:t>作者</w:t>
            </w:r>
            <w:r w:rsidRPr="00BD11DE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2D68513D" w14:textId="00A85BAF" w:rsidR="004069A1" w:rsidRPr="00BD11DE" w:rsidRDefault="00D96009" w:rsidP="004069A1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 w:rsidRPr="00BD11DE">
              <w:rPr>
                <w:rFonts w:ascii="Times New Roman" w:hAnsi="Times New Roman" w:cs="Times New Roman" w:hint="eastAsia"/>
              </w:rPr>
              <w:t>刘蒙</w:t>
            </w:r>
            <w:proofErr w:type="gramEnd"/>
          </w:p>
        </w:tc>
        <w:tc>
          <w:tcPr>
            <w:tcW w:w="4536" w:type="dxa"/>
            <w:vMerge w:val="restart"/>
          </w:tcPr>
          <w:p w14:paraId="160157AC" w14:textId="77777777" w:rsidR="004069A1" w:rsidRPr="00BD11DE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BD11D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915538" wp14:editId="187F12BF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D120A" w14:textId="77777777" w:rsidR="004069A1" w:rsidRPr="00BD11DE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5AF9D815" w14:textId="77777777" w:rsidR="004069A1" w:rsidRPr="00BD11DE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3DE37E49" w14:textId="77777777" w:rsidR="004069A1" w:rsidRPr="00BD11DE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/>
              </w:rPr>
              <w:t>TEL: 021-66312666</w:t>
            </w:r>
          </w:p>
          <w:p w14:paraId="5B709C7F" w14:textId="77777777" w:rsidR="004069A1" w:rsidRPr="00BD11DE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BD11DE" w14:paraId="420C5A1F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04FCD366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职务</w:t>
            </w:r>
            <w:r w:rsidRPr="00BD11DE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7246AE3E" w14:textId="77777777" w:rsidR="004069A1" w:rsidRPr="00BD11DE" w:rsidRDefault="00F86B71" w:rsidP="003F7CD5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风电部</w:t>
            </w:r>
          </w:p>
        </w:tc>
        <w:tc>
          <w:tcPr>
            <w:tcW w:w="2404" w:type="dxa"/>
            <w:vAlign w:val="center"/>
          </w:tcPr>
          <w:p w14:paraId="1C977796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技术</w:t>
            </w:r>
            <w:r w:rsidRPr="00BD11DE"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14:paraId="79D38117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BD11DE" w14:paraId="48602A37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EEA4062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2BB4E9BC" w14:textId="1C39D7DC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20</w:t>
            </w:r>
            <w:r w:rsidR="00717D9B">
              <w:rPr>
                <w:rFonts w:ascii="Times New Roman" w:hAnsi="Times New Roman" w:cs="Times New Roman"/>
              </w:rPr>
              <w:t>20</w:t>
            </w:r>
            <w:r w:rsidRPr="00BD11DE">
              <w:rPr>
                <w:rFonts w:ascii="Times New Roman" w:hAnsi="Times New Roman" w:cs="Times New Roman" w:hint="eastAsia"/>
              </w:rPr>
              <w:t>-</w:t>
            </w:r>
            <w:r w:rsidR="00717D9B">
              <w:rPr>
                <w:rFonts w:ascii="Times New Roman" w:hAnsi="Times New Roman" w:cs="Times New Roman"/>
              </w:rPr>
              <w:t>5</w:t>
            </w:r>
            <w:r w:rsidRPr="00BD11DE">
              <w:rPr>
                <w:rFonts w:ascii="Times New Roman" w:hAnsi="Times New Roman" w:cs="Times New Roman" w:hint="eastAsia"/>
              </w:rPr>
              <w:t>-</w:t>
            </w:r>
            <w:r w:rsidR="00A6692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536" w:type="dxa"/>
            <w:vMerge/>
          </w:tcPr>
          <w:p w14:paraId="5677AE22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BD11DE" w14:paraId="50978CAA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2C404DFB" w14:textId="77777777" w:rsidR="004069A1" w:rsidRPr="00BD11DE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邮箱</w:t>
            </w:r>
            <w:r w:rsidR="004069A1" w:rsidRPr="00BD11DE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39FC7365" w14:textId="316BBD23" w:rsidR="004069A1" w:rsidRPr="00BD11DE" w:rsidRDefault="00D96009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proofErr w:type="spellStart"/>
            <w:r w:rsidRPr="00BD11DE">
              <w:rPr>
                <w:rFonts w:ascii="Times New Roman" w:hAnsi="Times New Roman" w:cs="Times New Roman"/>
              </w:rPr>
              <w:t>M</w:t>
            </w:r>
            <w:r w:rsidRPr="00BD11DE">
              <w:rPr>
                <w:rFonts w:ascii="Times New Roman" w:hAnsi="Times New Roman" w:cs="Times New Roman" w:hint="eastAsia"/>
              </w:rPr>
              <w:t>eng</w:t>
            </w:r>
            <w:r w:rsidRPr="00BD11DE">
              <w:rPr>
                <w:rFonts w:ascii="Times New Roman" w:hAnsi="Times New Roman" w:cs="Times New Roman"/>
              </w:rPr>
              <w:t>.liu</w:t>
            </w:r>
            <w:proofErr w:type="spellEnd"/>
            <w:r w:rsidRPr="00BD11DE">
              <w:rPr>
                <w:rFonts w:ascii="Times New Roman" w:hAnsi="Times New Roman" w:cs="Times New Roman"/>
              </w:rPr>
              <w:t xml:space="preserve"> </w:t>
            </w:r>
            <w:r w:rsidR="004069A1" w:rsidRPr="00BD11DE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14:paraId="24E3C209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BD11DE" w14:paraId="0E429FC9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0FC34D7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电话</w:t>
            </w:r>
            <w:r w:rsidRPr="00BD11DE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46840933" w14:textId="77777777" w:rsidR="004069A1" w:rsidRPr="00BD11DE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5261D559" w14:textId="77777777" w:rsidR="004069A1" w:rsidRPr="00BD11DE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RPr="00BD11DE" w14:paraId="594988FF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F89D70" w14:textId="77777777" w:rsidR="00DA0482" w:rsidRPr="00BD11DE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54A4DF02" w14:textId="24FD2820" w:rsidR="00A223E8" w:rsidRPr="00BD11DE" w:rsidRDefault="00633D0A" w:rsidP="00A223E8">
            <w:pPr>
              <w:ind w:firstLine="562"/>
              <w:jc w:val="center"/>
              <w:rPr>
                <w:b/>
                <w:color w:val="000000" w:themeColor="text1"/>
                <w:sz w:val="28"/>
              </w:rPr>
            </w:pPr>
            <w:r>
              <w:rPr>
                <w:rFonts w:hint="eastAsia"/>
                <w:b/>
                <w:color w:val="000000" w:themeColor="text1"/>
                <w:sz w:val="28"/>
              </w:rPr>
              <w:t>在</w:t>
            </w:r>
            <w:r>
              <w:rPr>
                <w:rFonts w:hint="eastAsia"/>
                <w:b/>
                <w:color w:val="000000" w:themeColor="text1"/>
                <w:sz w:val="28"/>
              </w:rPr>
              <w:t>Twin</w:t>
            </w:r>
            <w:r>
              <w:rPr>
                <w:b/>
                <w:color w:val="000000" w:themeColor="text1"/>
                <w:sz w:val="28"/>
              </w:rPr>
              <w:t>CAT3</w:t>
            </w:r>
            <w:r>
              <w:rPr>
                <w:rFonts w:hint="eastAsia"/>
                <w:b/>
                <w:color w:val="000000" w:themeColor="text1"/>
                <w:sz w:val="28"/>
              </w:rPr>
              <w:t>中使用</w:t>
            </w:r>
            <w:r w:rsidR="00C5266B">
              <w:rPr>
                <w:rFonts w:hint="eastAsia"/>
                <w:b/>
                <w:color w:val="000000" w:themeColor="text1"/>
                <w:sz w:val="28"/>
              </w:rPr>
              <w:t>G</w:t>
            </w:r>
            <w:r w:rsidR="00C5266B">
              <w:rPr>
                <w:b/>
                <w:color w:val="000000" w:themeColor="text1"/>
                <w:sz w:val="28"/>
              </w:rPr>
              <w:t>it</w:t>
            </w:r>
            <w:r w:rsidR="00C5266B">
              <w:rPr>
                <w:rFonts w:hint="eastAsia"/>
                <w:b/>
                <w:color w:val="000000" w:themeColor="text1"/>
                <w:sz w:val="28"/>
              </w:rPr>
              <w:t>进行版本管理</w:t>
            </w:r>
          </w:p>
          <w:p w14:paraId="58BCAD19" w14:textId="540C3388" w:rsidR="00206B56" w:rsidRPr="00BD11DE" w:rsidRDefault="00206B56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</w:p>
        </w:tc>
      </w:tr>
      <w:tr w:rsidR="003B215B" w:rsidRPr="00BD11DE" w14:paraId="5F2641F7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492" w14:textId="77777777" w:rsidR="00F4019C" w:rsidRPr="00BD11DE" w:rsidRDefault="00F4019C" w:rsidP="00F4019C">
            <w:pPr>
              <w:ind w:firstLine="422"/>
              <w:rPr>
                <w:b/>
              </w:rPr>
            </w:pPr>
          </w:p>
          <w:p w14:paraId="7165A17E" w14:textId="64866247" w:rsidR="00F4019C" w:rsidRPr="00BD11DE" w:rsidRDefault="003B215B" w:rsidP="00F4019C">
            <w:pPr>
              <w:ind w:firstLine="422"/>
            </w:pPr>
            <w:r w:rsidRPr="00BD11DE">
              <w:rPr>
                <w:rFonts w:hint="eastAsia"/>
                <w:b/>
              </w:rPr>
              <w:t>摘</w:t>
            </w:r>
            <w:r w:rsidRPr="00BD11DE">
              <w:rPr>
                <w:rFonts w:hint="eastAsia"/>
                <w:b/>
              </w:rPr>
              <w:t xml:space="preserve">  </w:t>
            </w:r>
            <w:r w:rsidRPr="00BD11DE">
              <w:rPr>
                <w:b/>
              </w:rPr>
              <w:t>要</w:t>
            </w:r>
            <w:r w:rsidRPr="00BD11DE">
              <w:t>：</w:t>
            </w:r>
            <w:r w:rsidR="00F86B71" w:rsidRPr="00BD11DE">
              <w:rPr>
                <w:rFonts w:hint="eastAsia"/>
              </w:rPr>
              <w:t>本文</w:t>
            </w:r>
            <w:r w:rsidR="00633D0A">
              <w:rPr>
                <w:rFonts w:hint="eastAsia"/>
              </w:rPr>
              <w:t>介绍了分布式版本控制系统</w:t>
            </w:r>
            <w:r w:rsidR="00633D0A">
              <w:rPr>
                <w:rFonts w:hint="eastAsia"/>
              </w:rPr>
              <w:t>Git</w:t>
            </w:r>
            <w:r w:rsidR="00633D0A">
              <w:rPr>
                <w:rFonts w:hint="eastAsia"/>
              </w:rPr>
              <w:t>的安装及基本命令，如何在</w:t>
            </w:r>
            <w:r w:rsidR="00633D0A">
              <w:rPr>
                <w:rFonts w:hint="eastAsia"/>
              </w:rPr>
              <w:t>Twin</w:t>
            </w:r>
            <w:r w:rsidR="00633D0A">
              <w:t>CAT3</w:t>
            </w:r>
            <w:r w:rsidR="00633D0A">
              <w:rPr>
                <w:rFonts w:hint="eastAsia"/>
              </w:rPr>
              <w:t>工程中使用</w:t>
            </w:r>
            <w:r w:rsidR="00633D0A">
              <w:rPr>
                <w:rFonts w:hint="eastAsia"/>
              </w:rPr>
              <w:t>Git</w:t>
            </w:r>
            <w:r w:rsidR="00633D0A">
              <w:rPr>
                <w:rFonts w:hint="eastAsia"/>
              </w:rPr>
              <w:t>进行版本管理，</w:t>
            </w:r>
            <w:r w:rsidR="00717D9B">
              <w:rPr>
                <w:rFonts w:hint="eastAsia"/>
              </w:rPr>
              <w:t>以及</w:t>
            </w:r>
            <w:r w:rsidR="00633D0A">
              <w:rPr>
                <w:rFonts w:hint="eastAsia"/>
              </w:rPr>
              <w:t>将</w:t>
            </w:r>
            <w:r w:rsidR="00633D0A">
              <w:rPr>
                <w:rFonts w:hint="eastAsia"/>
              </w:rPr>
              <w:t>Git</w:t>
            </w:r>
            <w:r w:rsidR="00633D0A">
              <w:rPr>
                <w:rFonts w:hint="eastAsia"/>
              </w:rPr>
              <w:t>与</w:t>
            </w:r>
            <w:proofErr w:type="spellStart"/>
            <w:r w:rsidR="00633D0A">
              <w:rPr>
                <w:rFonts w:hint="eastAsia"/>
              </w:rPr>
              <w:t>Github</w:t>
            </w:r>
            <w:proofErr w:type="spellEnd"/>
            <w:r w:rsidR="00633D0A">
              <w:rPr>
                <w:rFonts w:hint="eastAsia"/>
              </w:rPr>
              <w:t>仓库关联使用</w:t>
            </w:r>
            <w:r w:rsidR="00F86B71" w:rsidRPr="00BD11DE">
              <w:t>。</w:t>
            </w:r>
          </w:p>
          <w:p w14:paraId="62F153BC" w14:textId="77777777" w:rsidR="00F4019C" w:rsidRPr="00BD11DE" w:rsidRDefault="00F4019C" w:rsidP="00F4019C"/>
        </w:tc>
      </w:tr>
      <w:tr w:rsidR="00F4019C" w:rsidRPr="00BD11DE" w14:paraId="71E78DA6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D856F" w14:textId="77777777" w:rsidR="00F4019C" w:rsidRPr="00BD11DE" w:rsidRDefault="00F4019C" w:rsidP="00F4019C"/>
          <w:p w14:paraId="56B4D1F5" w14:textId="69D6922D" w:rsidR="00F4019C" w:rsidRPr="00BD11DE" w:rsidRDefault="00F4019C" w:rsidP="00F86B71">
            <w:pPr>
              <w:ind w:firstLine="422"/>
              <w:rPr>
                <w:b/>
              </w:rPr>
            </w:pPr>
            <w:r w:rsidRPr="00BD11DE">
              <w:rPr>
                <w:rFonts w:hint="eastAsia"/>
                <w:b/>
              </w:rPr>
              <w:t>关键字：</w:t>
            </w:r>
            <w:proofErr w:type="spellStart"/>
            <w:r w:rsidR="00D96009" w:rsidRPr="00BD11DE">
              <w:rPr>
                <w:rFonts w:hint="eastAsia"/>
              </w:rPr>
              <w:t>Twin</w:t>
            </w:r>
            <w:r w:rsidR="00D96009" w:rsidRPr="00BD11DE">
              <w:t>CAT</w:t>
            </w:r>
            <w:proofErr w:type="spellEnd"/>
            <w:r w:rsidR="00D96009" w:rsidRPr="00BD11DE">
              <w:t xml:space="preserve"> </w:t>
            </w:r>
            <w:r w:rsidR="00633D0A">
              <w:rPr>
                <w:rFonts w:hint="eastAsia"/>
              </w:rPr>
              <w:t>3</w:t>
            </w:r>
            <w:r w:rsidR="00633D0A">
              <w:rPr>
                <w:rFonts w:hint="eastAsia"/>
              </w:rPr>
              <w:t>，</w:t>
            </w:r>
            <w:r w:rsidR="00633D0A">
              <w:rPr>
                <w:rFonts w:hint="eastAsia"/>
              </w:rPr>
              <w:t>Git</w:t>
            </w:r>
            <w:r w:rsidR="00633D0A">
              <w:rPr>
                <w:rFonts w:hint="eastAsia"/>
              </w:rPr>
              <w:t>，</w:t>
            </w:r>
            <w:proofErr w:type="spellStart"/>
            <w:r w:rsidR="00633D0A">
              <w:rPr>
                <w:rFonts w:hint="eastAsia"/>
              </w:rPr>
              <w:t>Github</w:t>
            </w:r>
            <w:proofErr w:type="spellEnd"/>
            <w:r w:rsidR="00633D0A">
              <w:rPr>
                <w:rFonts w:hint="eastAsia"/>
              </w:rPr>
              <w:t>，版本管理</w:t>
            </w:r>
          </w:p>
        </w:tc>
      </w:tr>
      <w:tr w:rsidR="003B215B" w:rsidRPr="00BD11DE" w14:paraId="3CE503EE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21DDA" w14:textId="77777777" w:rsidR="00F4019C" w:rsidRPr="00BD11DE" w:rsidRDefault="00F4019C" w:rsidP="003B215B">
            <w:pPr>
              <w:ind w:firstLine="422"/>
              <w:rPr>
                <w:b/>
              </w:rPr>
            </w:pPr>
          </w:p>
          <w:p w14:paraId="2CB01A79" w14:textId="77777777" w:rsidR="003B215B" w:rsidRPr="00BD11DE" w:rsidRDefault="003B215B" w:rsidP="003B215B">
            <w:pPr>
              <w:ind w:firstLine="422"/>
              <w:rPr>
                <w:b/>
              </w:rPr>
            </w:pPr>
            <w:r w:rsidRPr="00BD11DE">
              <w:rPr>
                <w:rFonts w:hint="eastAsia"/>
                <w:b/>
              </w:rPr>
              <w:t>附</w:t>
            </w:r>
            <w:r w:rsidRPr="00BD11DE">
              <w:rPr>
                <w:rFonts w:hint="eastAsia"/>
                <w:b/>
              </w:rPr>
              <w:t xml:space="preserve">  </w:t>
            </w:r>
            <w:r w:rsidRPr="00BD11DE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RPr="00BD11DE" w14:paraId="5BA3EA2B" w14:textId="77777777" w:rsidTr="003B215B">
              <w:tc>
                <w:tcPr>
                  <w:tcW w:w="890" w:type="dxa"/>
                </w:tcPr>
                <w:p w14:paraId="7AF46B78" w14:textId="77777777" w:rsidR="003B215B" w:rsidRPr="00BD11DE" w:rsidRDefault="003B215B" w:rsidP="003B215B">
                  <w:pPr>
                    <w:ind w:firstLineChars="0" w:firstLine="0"/>
                    <w:jc w:val="center"/>
                  </w:pPr>
                  <w:r w:rsidRPr="00BD11DE">
                    <w:rPr>
                      <w:rFonts w:hint="eastAsia"/>
                    </w:rPr>
                    <w:t>序</w:t>
                  </w:r>
                  <w:r w:rsidRPr="00BD11DE">
                    <w:rPr>
                      <w:rFonts w:hint="eastAsia"/>
                    </w:rPr>
                    <w:t xml:space="preserve"> </w:t>
                  </w:r>
                  <w:r w:rsidRPr="00BD11DE">
                    <w:t>号</w:t>
                  </w:r>
                </w:p>
              </w:tc>
              <w:tc>
                <w:tcPr>
                  <w:tcW w:w="4496" w:type="dxa"/>
                </w:tcPr>
                <w:p w14:paraId="0DCBE0CB" w14:textId="77777777" w:rsidR="003B215B" w:rsidRPr="00BD11DE" w:rsidRDefault="003B215B" w:rsidP="003B215B">
                  <w:pPr>
                    <w:ind w:firstLineChars="0" w:firstLine="0"/>
                    <w:jc w:val="center"/>
                  </w:pPr>
                  <w:r w:rsidRPr="00BD11DE">
                    <w:rPr>
                      <w:rFonts w:hint="eastAsia"/>
                    </w:rPr>
                    <w:t>文件</w:t>
                  </w:r>
                  <w:r w:rsidRPr="00BD11DE">
                    <w:t>名</w:t>
                  </w:r>
                </w:p>
              </w:tc>
              <w:tc>
                <w:tcPr>
                  <w:tcW w:w="3006" w:type="dxa"/>
                </w:tcPr>
                <w:p w14:paraId="617B8B82" w14:textId="77777777" w:rsidR="003B215B" w:rsidRPr="00BD11DE" w:rsidRDefault="003B215B" w:rsidP="003B215B">
                  <w:pPr>
                    <w:ind w:firstLineChars="0" w:firstLine="0"/>
                    <w:jc w:val="center"/>
                  </w:pPr>
                  <w:r w:rsidRPr="00BD11DE">
                    <w:rPr>
                      <w:rFonts w:hint="eastAsia"/>
                    </w:rPr>
                    <w:t>备</w:t>
                  </w:r>
                  <w:r w:rsidRPr="00BD11DE">
                    <w:t>注</w:t>
                  </w:r>
                </w:p>
              </w:tc>
            </w:tr>
            <w:tr w:rsidR="003B215B" w:rsidRPr="00BD11DE" w14:paraId="215F756F" w14:textId="77777777" w:rsidTr="003B215B">
              <w:tc>
                <w:tcPr>
                  <w:tcW w:w="890" w:type="dxa"/>
                </w:tcPr>
                <w:p w14:paraId="3A5B5BB2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5DD9A0F7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010113C1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</w:tr>
            <w:tr w:rsidR="003B215B" w:rsidRPr="00BD11DE" w14:paraId="462E57C2" w14:textId="77777777" w:rsidTr="003B215B">
              <w:tc>
                <w:tcPr>
                  <w:tcW w:w="890" w:type="dxa"/>
                </w:tcPr>
                <w:p w14:paraId="6628DE24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48DF06F9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2F1B523A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</w:tr>
            <w:tr w:rsidR="003B215B" w:rsidRPr="00BD11DE" w14:paraId="75D437CF" w14:textId="77777777" w:rsidTr="003B215B">
              <w:tc>
                <w:tcPr>
                  <w:tcW w:w="890" w:type="dxa"/>
                </w:tcPr>
                <w:p w14:paraId="7AE97B66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6A2FF4A8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4CC9D3EE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</w:tr>
            <w:tr w:rsidR="00F4019C" w:rsidRPr="00BD11DE" w14:paraId="394A8C13" w14:textId="77777777" w:rsidTr="003B215B">
              <w:tc>
                <w:tcPr>
                  <w:tcW w:w="890" w:type="dxa"/>
                </w:tcPr>
                <w:p w14:paraId="696E050B" w14:textId="77777777" w:rsidR="00F4019C" w:rsidRPr="00BD11DE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3CC47926" w14:textId="77777777" w:rsidR="00F4019C" w:rsidRPr="00BD11DE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8686DD6" w14:textId="77777777" w:rsidR="00F4019C" w:rsidRPr="00BD11DE" w:rsidRDefault="00F4019C" w:rsidP="003B215B">
                  <w:pPr>
                    <w:ind w:firstLineChars="0" w:firstLine="0"/>
                  </w:pPr>
                </w:p>
              </w:tc>
            </w:tr>
          </w:tbl>
          <w:p w14:paraId="7BEC8CDD" w14:textId="77777777" w:rsidR="003B215B" w:rsidRPr="00BD11DE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BD11DE" w14:paraId="665EC9AC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48EDD" w14:textId="77777777" w:rsidR="00F4019C" w:rsidRPr="00BD11DE" w:rsidRDefault="00F4019C" w:rsidP="003B215B">
            <w:pPr>
              <w:ind w:firstLine="422"/>
              <w:rPr>
                <w:b/>
              </w:rPr>
            </w:pPr>
          </w:p>
          <w:p w14:paraId="4D79801D" w14:textId="77777777" w:rsidR="003B215B" w:rsidRPr="00BD11DE" w:rsidRDefault="003B215B" w:rsidP="003B215B">
            <w:pPr>
              <w:ind w:firstLine="422"/>
            </w:pPr>
            <w:r w:rsidRPr="00BD11DE">
              <w:rPr>
                <w:rFonts w:hint="eastAsia"/>
                <w:b/>
              </w:rPr>
              <w:t>历史</w:t>
            </w:r>
            <w:r w:rsidRPr="00BD11DE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B215B" w:rsidRPr="00BD11DE" w14:paraId="4542E4D2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934AB7B" w14:textId="33CE65A3" w:rsidR="003B215B" w:rsidRPr="00BD11DE" w:rsidRDefault="003B215B" w:rsidP="003B062F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4A36A73" w14:textId="0F89C81B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C376C50" w14:textId="6A63BE56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34AC4A6E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2512920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EA38C7C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351656A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1FF05969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0B03D45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42B5BB5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E69E7D9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7C95539B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2A2C1FF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8F93DF6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CCAD68B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2F52BB24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7B55B98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3879A7A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43E265F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13E22980" w14:textId="77777777" w:rsidR="003B215B" w:rsidRPr="00BD11DE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RPr="00BD11DE" w14:paraId="23872B15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BB1D6" w14:textId="77777777" w:rsidR="00F4019C" w:rsidRPr="00BD11DE" w:rsidRDefault="00F4019C" w:rsidP="003B215B">
            <w:pPr>
              <w:ind w:firstLine="422"/>
              <w:rPr>
                <w:b/>
              </w:rPr>
            </w:pPr>
          </w:p>
          <w:p w14:paraId="07923D3B" w14:textId="77777777" w:rsidR="003B215B" w:rsidRPr="00BD11DE" w:rsidRDefault="003B215B" w:rsidP="003B215B">
            <w:pPr>
              <w:ind w:firstLine="422"/>
              <w:rPr>
                <w:b/>
              </w:rPr>
            </w:pPr>
            <w:r w:rsidRPr="00BD11DE">
              <w:rPr>
                <w:b/>
              </w:rPr>
              <w:t>免责声明</w:t>
            </w:r>
            <w:r w:rsidRPr="00BD11DE">
              <w:rPr>
                <w:rFonts w:hint="eastAsia"/>
                <w:b/>
              </w:rPr>
              <w:t>：</w:t>
            </w:r>
          </w:p>
          <w:p w14:paraId="1043B5C9" w14:textId="77777777" w:rsidR="003B215B" w:rsidRPr="00BD11DE" w:rsidRDefault="003B215B" w:rsidP="003B215B">
            <w:r w:rsidRPr="00BD11DE">
              <w:t>我们已</w:t>
            </w:r>
            <w:r w:rsidRPr="00BD11DE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10A1A016" w14:textId="77777777" w:rsidR="003B215B" w:rsidRPr="00BD11DE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BD11DE" w14:paraId="6DB0ADDC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C9C39" w14:textId="77777777" w:rsidR="003B215B" w:rsidRPr="00BD11DE" w:rsidRDefault="003B215B" w:rsidP="003B215B">
            <w:pPr>
              <w:ind w:firstLine="422"/>
              <w:rPr>
                <w:b/>
              </w:rPr>
            </w:pPr>
            <w:r w:rsidRPr="00BD11DE">
              <w:rPr>
                <w:rFonts w:hint="eastAsia"/>
                <w:b/>
              </w:rPr>
              <w:t>参考信息：</w:t>
            </w:r>
          </w:p>
          <w:p w14:paraId="1451F726" w14:textId="77777777" w:rsidR="003B215B" w:rsidRPr="00BD11DE" w:rsidRDefault="003B215B" w:rsidP="003B215B">
            <w:pPr>
              <w:ind w:firstLine="422"/>
              <w:rPr>
                <w:b/>
              </w:rPr>
            </w:pPr>
          </w:p>
          <w:p w14:paraId="27832860" w14:textId="77777777" w:rsidR="003B215B" w:rsidRPr="00BD11DE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2E0AB999" w14:textId="77777777" w:rsidR="00AF5D50" w:rsidRPr="00BD11DE" w:rsidRDefault="00AF5D50" w:rsidP="003B215B">
      <w:pPr>
        <w:ind w:firstLineChars="0" w:firstLine="0"/>
      </w:pPr>
    </w:p>
    <w:p w14:paraId="6C7EF2FA" w14:textId="77777777" w:rsidR="004D73E3" w:rsidRPr="00BD11DE" w:rsidRDefault="004D73E3" w:rsidP="00F4019C">
      <w:pPr>
        <w:ind w:firstLineChars="0" w:firstLine="0"/>
        <w:rPr>
          <w:b/>
        </w:rPr>
        <w:sectPr w:rsidR="004D73E3" w:rsidRPr="00BD11DE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D3C5D33" w14:textId="77777777" w:rsidR="00BD58FA" w:rsidRPr="00BD11DE" w:rsidRDefault="008E13EC" w:rsidP="00485020">
      <w:pPr>
        <w:ind w:firstLineChars="0" w:firstLine="0"/>
        <w:jc w:val="center"/>
        <w:rPr>
          <w:b/>
          <w:sz w:val="28"/>
        </w:rPr>
      </w:pPr>
      <w:r w:rsidRPr="00BD11DE">
        <w:rPr>
          <w:rFonts w:hint="eastAsia"/>
          <w:b/>
          <w:sz w:val="28"/>
        </w:rPr>
        <w:lastRenderedPageBreak/>
        <w:t>目</w:t>
      </w:r>
      <w:r w:rsidRPr="00BD11DE">
        <w:rPr>
          <w:rFonts w:hint="eastAsia"/>
          <w:b/>
          <w:sz w:val="28"/>
        </w:rPr>
        <w:t xml:space="preserve">  </w:t>
      </w:r>
      <w:r w:rsidRPr="00BD11DE">
        <w:rPr>
          <w:rFonts w:hint="eastAsia"/>
          <w:b/>
          <w:sz w:val="28"/>
        </w:rPr>
        <w:t>录</w:t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181130482"/>
        <w:docPartObj>
          <w:docPartGallery w:val="Table of Contents"/>
          <w:docPartUnique/>
        </w:docPartObj>
      </w:sdtPr>
      <w:sdtEndPr/>
      <w:sdtContent>
        <w:p w14:paraId="2E1741F7" w14:textId="63882FB1" w:rsidR="000179E5" w:rsidRPr="00EF7787" w:rsidRDefault="000179E5">
          <w:pPr>
            <w:pStyle w:val="TOC"/>
            <w:rPr>
              <w:rFonts w:asciiTheme="minorHAnsi" w:hAnsiTheme="minorHAnsi" w:cstheme="minorHAnsi"/>
              <w:b w:val="0"/>
              <w:bCs w:val="0"/>
              <w:color w:val="000000" w:themeColor="text1"/>
              <w:sz w:val="21"/>
              <w:szCs w:val="21"/>
            </w:rPr>
          </w:pPr>
          <w:r w:rsidRPr="00EF7787">
            <w:rPr>
              <w:rFonts w:asciiTheme="minorHAnsi" w:hAnsiTheme="minorHAnsi" w:cstheme="minorHAnsi"/>
              <w:b w:val="0"/>
              <w:bCs w:val="0"/>
              <w:color w:val="000000" w:themeColor="text1"/>
              <w:sz w:val="21"/>
              <w:szCs w:val="21"/>
              <w:lang w:val="zh-CN"/>
            </w:rPr>
            <w:t>目录</w:t>
          </w:r>
        </w:p>
        <w:p w14:paraId="36DF9AB9" w14:textId="32CFEA9C" w:rsidR="00EF7787" w:rsidRDefault="000179E5">
          <w:pPr>
            <w:pStyle w:val="TOC1"/>
            <w:tabs>
              <w:tab w:val="left" w:pos="840"/>
              <w:tab w:val="right" w:leader="dot" w:pos="8987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297278" w:history="1">
            <w:r w:rsidR="00EF7787" w:rsidRPr="00502ED6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EF7787">
              <w:rPr>
                <w:noProof/>
              </w:rPr>
              <w:tab/>
            </w:r>
            <w:r w:rsidR="00EF7787" w:rsidRPr="00502ED6">
              <w:rPr>
                <w:rStyle w:val="a8"/>
                <w:noProof/>
              </w:rPr>
              <w:t>概述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_Toc41297278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3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3B3F6919" w14:textId="51EF0A62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79" w:history="1">
            <w:r w:rsidR="00EF7787" w:rsidRPr="00502ED6">
              <w:rPr>
                <w:rStyle w:val="a8"/>
                <w:noProof/>
              </w:rPr>
              <w:t>2.1.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什么是</w:t>
            </w:r>
            <w:r w:rsidR="00EF7787" w:rsidRPr="00502ED6">
              <w:rPr>
                <w:rStyle w:val="a8"/>
                <w:noProof/>
              </w:rPr>
              <w:t>Git</w:t>
            </w:r>
            <w:r w:rsidR="00EF7787" w:rsidRPr="00502ED6">
              <w:rPr>
                <w:rStyle w:val="a8"/>
                <w:noProof/>
              </w:rPr>
              <w:t>？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_Toc41297279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3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0AAFBF46" w14:textId="50D2D0B8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80" w:history="1">
            <w:r w:rsidR="00EF7787" w:rsidRPr="00502ED6">
              <w:rPr>
                <w:rStyle w:val="a8"/>
                <w:noProof/>
              </w:rPr>
              <w:t>2.2.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 xml:space="preserve">TwinCAT3 + Git </w:t>
            </w:r>
            <w:r w:rsidR="00EF7787" w:rsidRPr="00502ED6">
              <w:rPr>
                <w:rStyle w:val="a8"/>
                <w:noProof/>
              </w:rPr>
              <w:t>能解决什么问题？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_Toc41297280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3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13499615" w14:textId="44FBB454" w:rsidR="00EF7787" w:rsidRDefault="001213FB">
          <w:pPr>
            <w:pStyle w:val="TOC1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41297281" w:history="1">
            <w:r w:rsidR="00EF7787" w:rsidRPr="00502ED6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EF7787">
              <w:rPr>
                <w:noProof/>
              </w:rPr>
              <w:tab/>
            </w:r>
            <w:r w:rsidR="00EF7787" w:rsidRPr="00502ED6">
              <w:rPr>
                <w:rStyle w:val="a8"/>
                <w:noProof/>
              </w:rPr>
              <w:t>使用</w:t>
            </w:r>
            <w:r w:rsidR="00EF7787" w:rsidRPr="00502ED6">
              <w:rPr>
                <w:rStyle w:val="a8"/>
                <w:noProof/>
              </w:rPr>
              <w:t>Git</w:t>
            </w:r>
            <w:r w:rsidR="00EF7787" w:rsidRPr="00502ED6">
              <w:rPr>
                <w:rStyle w:val="a8"/>
                <w:noProof/>
              </w:rPr>
              <w:t>管理</w:t>
            </w:r>
            <w:r w:rsidR="00EF7787" w:rsidRPr="00502ED6">
              <w:rPr>
                <w:rStyle w:val="a8"/>
                <w:noProof/>
              </w:rPr>
              <w:t>TwinCAT3</w:t>
            </w:r>
            <w:r w:rsidR="00EF7787" w:rsidRPr="00502ED6">
              <w:rPr>
                <w:rStyle w:val="a8"/>
                <w:noProof/>
              </w:rPr>
              <w:t>工程（基础）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_Toc41297281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4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090F5935" w14:textId="036579C5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82" w:history="1">
            <w:r w:rsidR="00EF7787" w:rsidRPr="00502ED6">
              <w:rPr>
                <w:rStyle w:val="a8"/>
                <w:noProof/>
              </w:rPr>
              <w:t>3.1.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Git</w:t>
            </w:r>
            <w:r w:rsidR="00EF7787" w:rsidRPr="00502ED6">
              <w:rPr>
                <w:rStyle w:val="a8"/>
                <w:noProof/>
              </w:rPr>
              <w:t>的安装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_Toc41297282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4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2CDDF4DC" w14:textId="18FBF7C2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83" w:history="1">
            <w:r w:rsidR="00EF7787" w:rsidRPr="00502ED6">
              <w:rPr>
                <w:rStyle w:val="a8"/>
                <w:noProof/>
              </w:rPr>
              <w:t>3.2.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使用</w:t>
            </w:r>
            <w:r w:rsidR="00EF7787" w:rsidRPr="00502ED6">
              <w:rPr>
                <w:rStyle w:val="a8"/>
                <w:noProof/>
              </w:rPr>
              <w:t>Git</w:t>
            </w:r>
            <w:r w:rsidR="00EF7787" w:rsidRPr="00502ED6">
              <w:rPr>
                <w:rStyle w:val="a8"/>
                <w:noProof/>
              </w:rPr>
              <w:t>常用命令管理</w:t>
            </w:r>
            <w:r w:rsidR="00EF7787" w:rsidRPr="00502ED6">
              <w:rPr>
                <w:rStyle w:val="a8"/>
                <w:noProof/>
              </w:rPr>
              <w:t>TwinCAT3</w:t>
            </w:r>
            <w:r w:rsidR="00EF7787" w:rsidRPr="00502ED6">
              <w:rPr>
                <w:rStyle w:val="a8"/>
                <w:noProof/>
              </w:rPr>
              <w:t>工程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_Toc41297283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5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5A077503" w14:textId="1AE84A00" w:rsidR="00EF7787" w:rsidRDefault="001213FB">
          <w:pPr>
            <w:pStyle w:val="TOC1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41297284" w:history="1">
            <w:r w:rsidR="00EF7787" w:rsidRPr="00502ED6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EF7787">
              <w:rPr>
                <w:noProof/>
              </w:rPr>
              <w:tab/>
            </w:r>
            <w:r w:rsidR="00EF7787" w:rsidRPr="00502ED6">
              <w:rPr>
                <w:rStyle w:val="a8"/>
                <w:noProof/>
              </w:rPr>
              <w:t>使用</w:t>
            </w:r>
            <w:r w:rsidR="00EF7787" w:rsidRPr="00502ED6">
              <w:rPr>
                <w:rStyle w:val="a8"/>
                <w:noProof/>
              </w:rPr>
              <w:t>Git</w:t>
            </w:r>
            <w:r w:rsidR="00EF7787" w:rsidRPr="00502ED6">
              <w:rPr>
                <w:rStyle w:val="a8"/>
                <w:noProof/>
              </w:rPr>
              <w:t>管理</w:t>
            </w:r>
            <w:r w:rsidR="00EF7787" w:rsidRPr="00502ED6">
              <w:rPr>
                <w:rStyle w:val="a8"/>
                <w:noProof/>
              </w:rPr>
              <w:t>TwinCAT3</w:t>
            </w:r>
            <w:r w:rsidR="00EF7787" w:rsidRPr="00502ED6">
              <w:rPr>
                <w:rStyle w:val="a8"/>
                <w:noProof/>
              </w:rPr>
              <w:t>工程（进阶）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_Toc41297284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12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6B20CCCD" w14:textId="2AE1467D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85" w:history="1">
            <w:r w:rsidR="00EF7787" w:rsidRPr="00502ED6">
              <w:rPr>
                <w:rStyle w:val="a8"/>
                <w:noProof/>
              </w:rPr>
              <w:t>4.1.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.gitignore</w:t>
            </w:r>
            <w:r w:rsidR="00EF7787" w:rsidRPr="00502ED6">
              <w:rPr>
                <w:rStyle w:val="a8"/>
                <w:noProof/>
              </w:rPr>
              <w:t>文件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_Toc41297285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12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645DD712" w14:textId="57A3A94E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86" w:history="1">
            <w:r w:rsidR="00EF7787" w:rsidRPr="00502ED6">
              <w:rPr>
                <w:rStyle w:val="a8"/>
                <w:noProof/>
              </w:rPr>
              <w:t>4.2.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Git</w:t>
            </w:r>
            <w:r w:rsidR="00EF7787" w:rsidRPr="00502ED6">
              <w:rPr>
                <w:rStyle w:val="a8"/>
                <w:noProof/>
              </w:rPr>
              <w:t>分支管理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_Toc41297286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13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7F10BE74" w14:textId="53D50AF7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87" w:history="1">
            <w:r w:rsidR="00EF7787" w:rsidRPr="00502ED6">
              <w:rPr>
                <w:rStyle w:val="a8"/>
                <w:noProof/>
              </w:rPr>
              <w:t>4.3.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使用</w:t>
            </w:r>
            <w:r w:rsidR="00EF7787" w:rsidRPr="00502ED6">
              <w:rPr>
                <w:rStyle w:val="a8"/>
                <w:noProof/>
              </w:rPr>
              <w:t>Git</w:t>
            </w:r>
            <w:r w:rsidR="00EF7787" w:rsidRPr="00502ED6">
              <w:rPr>
                <w:rStyle w:val="a8"/>
                <w:noProof/>
              </w:rPr>
              <w:t>图形化操作工具</w:t>
            </w:r>
            <w:r w:rsidR="00EF7787" w:rsidRPr="00502ED6">
              <w:rPr>
                <w:rStyle w:val="a8"/>
                <w:noProof/>
              </w:rPr>
              <w:t>gitk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_Toc41297287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15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40675E14" w14:textId="73C05531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88" w:history="1">
            <w:r w:rsidR="00EF7787" w:rsidRPr="00502ED6">
              <w:rPr>
                <w:rStyle w:val="a8"/>
                <w:noProof/>
              </w:rPr>
              <w:t>4.4.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在</w:t>
            </w:r>
            <w:r w:rsidR="00EF7787" w:rsidRPr="00502ED6">
              <w:rPr>
                <w:rStyle w:val="a8"/>
                <w:noProof/>
              </w:rPr>
              <w:t>VScode</w:t>
            </w:r>
            <w:r w:rsidR="00EF7787" w:rsidRPr="00502ED6">
              <w:rPr>
                <w:rStyle w:val="a8"/>
                <w:noProof/>
              </w:rPr>
              <w:t>中使用</w:t>
            </w:r>
            <w:r w:rsidR="00EF7787" w:rsidRPr="00502ED6">
              <w:rPr>
                <w:rStyle w:val="a8"/>
                <w:noProof/>
              </w:rPr>
              <w:t>git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_Toc41297288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16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5890FB82" w14:textId="3FBB0A57" w:rsidR="00EF7787" w:rsidRDefault="001213FB">
          <w:pPr>
            <w:pStyle w:val="TOC1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41297289" w:history="1">
            <w:r w:rsidR="00EF7787" w:rsidRPr="00502ED6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EF7787">
              <w:rPr>
                <w:noProof/>
              </w:rPr>
              <w:tab/>
            </w:r>
            <w:r w:rsidR="00EF7787" w:rsidRPr="00502ED6">
              <w:rPr>
                <w:rStyle w:val="a8"/>
                <w:noProof/>
              </w:rPr>
              <w:t>连接远程仓库</w:t>
            </w:r>
            <w:r w:rsidR="00EF7787" w:rsidRPr="00502ED6">
              <w:rPr>
                <w:rStyle w:val="a8"/>
                <w:noProof/>
              </w:rPr>
              <w:t>Github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_Toc41297289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17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4D0D86B0" w14:textId="5E46BCAF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90" w:history="1">
            <w:r w:rsidR="00EF7787" w:rsidRPr="00502ED6">
              <w:rPr>
                <w:rStyle w:val="a8"/>
                <w:noProof/>
              </w:rPr>
              <w:t>5.1.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Github</w:t>
            </w:r>
            <w:r w:rsidR="00EF7787" w:rsidRPr="00502ED6">
              <w:rPr>
                <w:rStyle w:val="a8"/>
                <w:noProof/>
              </w:rPr>
              <w:t>概述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_Toc41297290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17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1AF4ED53" w14:textId="49B23D72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91" w:history="1">
            <w:r w:rsidR="00EF7787" w:rsidRPr="00502ED6">
              <w:rPr>
                <w:rStyle w:val="a8"/>
                <w:noProof/>
              </w:rPr>
              <w:t>5.2.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连接到远程仓库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_Toc41297291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17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41414565" w14:textId="5B2F4105" w:rsidR="00EF7787" w:rsidRDefault="001213FB">
          <w:pPr>
            <w:pStyle w:val="TOC2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41297292" w:history="1">
            <w:r w:rsidR="00EF7787" w:rsidRPr="00502ED6">
              <w:rPr>
                <w:rStyle w:val="a8"/>
                <w:noProof/>
              </w:rPr>
              <w:t>5.3.</w:t>
            </w:r>
            <w:r w:rsidR="00EF7787"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="00EF7787" w:rsidRPr="00502ED6">
              <w:rPr>
                <w:rStyle w:val="a8"/>
                <w:noProof/>
              </w:rPr>
              <w:t>把本地工程上传到</w:t>
            </w:r>
            <w:r w:rsidR="00EF7787" w:rsidRPr="00502ED6">
              <w:rPr>
                <w:rStyle w:val="a8"/>
                <w:noProof/>
              </w:rPr>
              <w:t>Github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_Toc41297292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18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00100F09" w14:textId="6FFD2484" w:rsidR="00EF7787" w:rsidRDefault="001213FB">
          <w:pPr>
            <w:pStyle w:val="TOC1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41297293" w:history="1">
            <w:r w:rsidR="00EF7787" w:rsidRPr="00502ED6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EF7787">
              <w:rPr>
                <w:noProof/>
              </w:rPr>
              <w:tab/>
            </w:r>
            <w:r w:rsidR="00EF7787" w:rsidRPr="00502ED6">
              <w:rPr>
                <w:rStyle w:val="a8"/>
                <w:noProof/>
              </w:rPr>
              <w:t>Git</w:t>
            </w:r>
            <w:r w:rsidR="00EF7787" w:rsidRPr="00502ED6">
              <w:rPr>
                <w:rStyle w:val="a8"/>
                <w:noProof/>
              </w:rPr>
              <w:t>命令速查表</w:t>
            </w:r>
            <w:r w:rsidR="00EF7787">
              <w:rPr>
                <w:noProof/>
                <w:webHidden/>
              </w:rPr>
              <w:tab/>
            </w:r>
            <w:r w:rsidR="00EF7787">
              <w:rPr>
                <w:noProof/>
                <w:webHidden/>
              </w:rPr>
              <w:fldChar w:fldCharType="begin"/>
            </w:r>
            <w:r w:rsidR="00EF7787">
              <w:rPr>
                <w:noProof/>
                <w:webHidden/>
              </w:rPr>
              <w:instrText xml:space="preserve"> PAGEREF _Toc41297293 \h </w:instrText>
            </w:r>
            <w:r w:rsidR="00EF7787">
              <w:rPr>
                <w:noProof/>
                <w:webHidden/>
              </w:rPr>
            </w:r>
            <w:r w:rsidR="00EF7787">
              <w:rPr>
                <w:noProof/>
                <w:webHidden/>
              </w:rPr>
              <w:fldChar w:fldCharType="separate"/>
            </w:r>
            <w:r w:rsidR="00A66924">
              <w:rPr>
                <w:noProof/>
                <w:webHidden/>
              </w:rPr>
              <w:t>23</w:t>
            </w:r>
            <w:r w:rsidR="00EF7787">
              <w:rPr>
                <w:noProof/>
                <w:webHidden/>
              </w:rPr>
              <w:fldChar w:fldCharType="end"/>
            </w:r>
          </w:hyperlink>
        </w:p>
        <w:p w14:paraId="4D4A63B7" w14:textId="031D697F" w:rsidR="000179E5" w:rsidRDefault="000179E5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07277A2E" w14:textId="6A28DF14" w:rsidR="003F7CD5" w:rsidRPr="00BD11DE" w:rsidRDefault="003F7CD5" w:rsidP="008E13EC"/>
    <w:p w14:paraId="229C3E38" w14:textId="07F06110" w:rsidR="00D7601A" w:rsidRDefault="008E13EC" w:rsidP="00D7601A">
      <w:r w:rsidRPr="00BD11DE">
        <w:br w:type="page"/>
      </w:r>
    </w:p>
    <w:p w14:paraId="2930EC0E" w14:textId="3E6F3ABB" w:rsidR="00D7601A" w:rsidRDefault="00D7601A" w:rsidP="00D7601A">
      <w:pPr>
        <w:pStyle w:val="10"/>
      </w:pPr>
      <w:bookmarkStart w:id="1" w:name="_Toc41297278"/>
      <w:r>
        <w:rPr>
          <w:rFonts w:hint="eastAsia"/>
        </w:rPr>
        <w:lastRenderedPageBreak/>
        <w:t>概述</w:t>
      </w:r>
      <w:bookmarkEnd w:id="1"/>
    </w:p>
    <w:p w14:paraId="4C2CFB5D" w14:textId="0D925EC3" w:rsidR="00D7601A" w:rsidRDefault="00D7601A" w:rsidP="00D7601A">
      <w:pPr>
        <w:pStyle w:val="20"/>
      </w:pPr>
      <w:bookmarkStart w:id="2" w:name="_Toc41297279"/>
      <w:r>
        <w:rPr>
          <w:rFonts w:hint="eastAsia"/>
        </w:rPr>
        <w:t>什么是</w:t>
      </w:r>
      <w:r>
        <w:rPr>
          <w:rFonts w:hint="eastAsia"/>
        </w:rPr>
        <w:t>Git</w:t>
      </w:r>
      <w:r>
        <w:rPr>
          <w:rFonts w:hint="eastAsia"/>
        </w:rPr>
        <w:t>？</w:t>
      </w:r>
      <w:bookmarkEnd w:id="2"/>
    </w:p>
    <w:p w14:paraId="434A16D0" w14:textId="4C4AF257" w:rsidR="00D7601A" w:rsidRDefault="00F70517" w:rsidP="00D7601A">
      <w:pPr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Git</w:t>
      </w:r>
      <w:r>
        <w:rPr>
          <w:rFonts w:ascii="Arial" w:hAnsi="Arial" w:cs="Arial"/>
          <w:color w:val="333333"/>
          <w:szCs w:val="21"/>
          <w:shd w:val="clear" w:color="auto" w:fill="FFFFFF"/>
        </w:rPr>
        <w:t>是一个开源的分布式版本控制系统</w:t>
      </w:r>
      <w:r w:rsidR="005C2038">
        <w:rPr>
          <w:rFonts w:ascii="Arial" w:hAnsi="Arial" w:cs="Arial" w:hint="eastAsia"/>
          <w:color w:val="333333"/>
          <w:szCs w:val="21"/>
          <w:shd w:val="clear" w:color="auto" w:fill="FFFFFF"/>
        </w:rPr>
        <w:t>软件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，可以有效、高速地处理从很小到非常大的项目版本管理。</w:t>
      </w:r>
    </w:p>
    <w:p w14:paraId="1C8DCE2D" w14:textId="1DE1D2A6" w:rsidR="00A820AE" w:rsidRPr="005C2038" w:rsidRDefault="00A820AE" w:rsidP="005C2038">
      <w:pPr>
        <w:rPr>
          <w:rFonts w:ascii="Arial" w:hAnsi="Arial" w:cs="Arial"/>
          <w:color w:val="333333"/>
          <w:szCs w:val="21"/>
          <w:shd w:val="clear" w:color="auto" w:fill="FFFFFF"/>
        </w:rPr>
      </w:pPr>
      <w:r w:rsidRPr="00A820AE">
        <w:rPr>
          <w:rFonts w:ascii="Arial" w:hAnsi="Arial" w:cs="Arial"/>
          <w:color w:val="333333"/>
          <w:szCs w:val="21"/>
          <w:shd w:val="clear" w:color="auto" w:fill="FFFFFF"/>
        </w:rPr>
        <w:t>版本控制是一种用于记录一个或多个文件内容变化，方便查阅特定版本修订情况的系统。以前在没有使用版本控制的时候，通常在项目根目录下这样命名项目：</w:t>
      </w:r>
      <w:r w:rsidRPr="00A820AE">
        <w:rPr>
          <w:rFonts w:ascii="Arial" w:hAnsi="Arial" w:cs="Arial"/>
          <w:color w:val="333333"/>
          <w:szCs w:val="21"/>
          <w:shd w:val="clear" w:color="auto" w:fill="FFFFFF"/>
        </w:rPr>
        <w:t>project_v1</w:t>
      </w:r>
      <w:r w:rsidRPr="00A820AE">
        <w:rPr>
          <w:rFonts w:ascii="Arial" w:hAnsi="Arial" w:cs="Arial"/>
          <w:color w:val="333333"/>
          <w:szCs w:val="21"/>
          <w:shd w:val="clear" w:color="auto" w:fill="FFFFFF"/>
        </w:rPr>
        <w:t>、</w:t>
      </w:r>
      <w:r w:rsidRPr="00A820AE">
        <w:rPr>
          <w:rFonts w:ascii="Arial" w:hAnsi="Arial" w:cs="Arial"/>
          <w:color w:val="333333"/>
          <w:szCs w:val="21"/>
          <w:shd w:val="clear" w:color="auto" w:fill="FFFFFF"/>
        </w:rPr>
        <w:t>project_v1.1</w:t>
      </w:r>
      <w:r w:rsidRPr="00A820AE">
        <w:rPr>
          <w:rFonts w:ascii="Arial" w:hAnsi="Arial" w:cs="Arial"/>
          <w:color w:val="333333"/>
          <w:szCs w:val="21"/>
          <w:shd w:val="clear" w:color="auto" w:fill="FFFFFF"/>
        </w:rPr>
        <w:t>、</w:t>
      </w:r>
      <w:r w:rsidRPr="00A820AE">
        <w:rPr>
          <w:rFonts w:ascii="Arial" w:hAnsi="Arial" w:cs="Arial"/>
          <w:color w:val="333333"/>
          <w:szCs w:val="21"/>
          <w:shd w:val="clear" w:color="auto" w:fill="FFFFFF"/>
        </w:rPr>
        <w:t>project_v2</w:t>
      </w:r>
      <w:r w:rsidRPr="00A820AE">
        <w:rPr>
          <w:rFonts w:ascii="Arial" w:hAnsi="Arial" w:cs="Arial"/>
          <w:color w:val="333333"/>
          <w:szCs w:val="21"/>
          <w:shd w:val="clear" w:color="auto" w:fill="FFFFFF"/>
        </w:rPr>
        <w:t>等等，通过这种方式记录项目不同版本的修改，有的时候我们还会在不同版本的文件中写一个说明，记录此版本项目新增、修改，删除等操作。这样的操作是很繁杂的，有的时候还可能因为一些非人为因素导致文件丢失这样的事故。有了版本控制系统，我们就不用再手动进行一些繁杂的操作，并且对于文件丢失这种事故也不用再担心，可以随便回到历史记录的某个时刻。</w:t>
      </w:r>
    </w:p>
    <w:p w14:paraId="62D01F4C" w14:textId="7B5AE4BF" w:rsidR="00F70517" w:rsidRDefault="00F70517" w:rsidP="00D7601A">
      <w:pPr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 w:hint="eastAsia"/>
          <w:color w:val="333333"/>
          <w:szCs w:val="21"/>
          <w:shd w:val="clear" w:color="auto" w:fill="FFFFFF"/>
        </w:rPr>
        <w:t>和集中式版本控制系统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S</w:t>
      </w:r>
      <w:r>
        <w:rPr>
          <w:rFonts w:ascii="Arial" w:hAnsi="Arial" w:cs="Arial"/>
          <w:color w:val="333333"/>
          <w:szCs w:val="21"/>
          <w:shd w:val="clear" w:color="auto" w:fill="FFFFFF"/>
        </w:rPr>
        <w:t>VN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相比，</w:t>
      </w:r>
      <w:r w:rsidR="00A820AE">
        <w:rPr>
          <w:rFonts w:ascii="Arial" w:hAnsi="Arial" w:cs="Arial" w:hint="eastAsia"/>
          <w:color w:val="333333"/>
          <w:szCs w:val="21"/>
          <w:shd w:val="clear" w:color="auto" w:fill="FFFFFF"/>
        </w:rPr>
        <w:t>由于</w:t>
      </w:r>
      <w:r w:rsidR="00A820AE">
        <w:rPr>
          <w:rFonts w:ascii="Arial" w:hAnsi="Arial" w:cs="Arial" w:hint="eastAsia"/>
          <w:color w:val="333333"/>
          <w:szCs w:val="21"/>
          <w:shd w:val="clear" w:color="auto" w:fill="FFFFFF"/>
        </w:rPr>
        <w:t>Git</w:t>
      </w:r>
      <w:r w:rsidR="00A820AE">
        <w:rPr>
          <w:rFonts w:ascii="Arial" w:hAnsi="Arial" w:cs="Arial" w:hint="eastAsia"/>
          <w:color w:val="333333"/>
          <w:szCs w:val="21"/>
          <w:shd w:val="clear" w:color="auto" w:fill="FFFFFF"/>
        </w:rPr>
        <w:t>是分布式的系统，服务端和客户端都有完整的版本库，脱离服务端，客户端照样可以管理版本，比集中式版本控制系统更能提高版本管理效率。</w:t>
      </w:r>
    </w:p>
    <w:p w14:paraId="14AC548C" w14:textId="3A5115D5" w:rsidR="005C2038" w:rsidRPr="005C2038" w:rsidRDefault="005C2038" w:rsidP="005C2038">
      <w:pPr>
        <w:rPr>
          <w:rFonts w:ascii="Arial" w:hAnsi="Arial" w:cs="Arial"/>
          <w:color w:val="333333"/>
          <w:szCs w:val="21"/>
          <w:shd w:val="clear" w:color="auto" w:fill="FFFFFF"/>
        </w:rPr>
      </w:pPr>
      <w:r w:rsidRPr="005C2038">
        <w:rPr>
          <w:rFonts w:ascii="Arial" w:hAnsi="Arial" w:cs="Arial"/>
          <w:color w:val="333333"/>
          <w:szCs w:val="21"/>
          <w:shd w:val="clear" w:color="auto" w:fill="FFFFFF"/>
        </w:rPr>
        <w:t>GitHub</w:t>
      </w:r>
      <w:r w:rsidRPr="005C2038">
        <w:rPr>
          <w:rFonts w:ascii="Arial" w:hAnsi="Arial" w:cs="Arial"/>
          <w:color w:val="333333"/>
          <w:szCs w:val="21"/>
          <w:shd w:val="clear" w:color="auto" w:fill="FFFFFF"/>
        </w:rPr>
        <w:t>是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一个基于</w:t>
      </w:r>
      <w:r w:rsidRPr="005C2038">
        <w:rPr>
          <w:rFonts w:ascii="Arial" w:hAnsi="Arial" w:cs="Arial"/>
          <w:color w:val="333333"/>
          <w:szCs w:val="21"/>
          <w:shd w:val="clear" w:color="auto" w:fill="FFFFFF"/>
        </w:rPr>
        <w:t xml:space="preserve"> Git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的用于远程代码存储和版本管理的网站</w:t>
      </w:r>
      <w:r w:rsidRPr="005C2038">
        <w:rPr>
          <w:rFonts w:ascii="Arial" w:hAnsi="Arial" w:cs="Arial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既</w:t>
      </w:r>
      <w:r w:rsidRPr="005C2038">
        <w:rPr>
          <w:rFonts w:ascii="Arial" w:hAnsi="Arial" w:cs="Arial"/>
          <w:color w:val="333333"/>
          <w:szCs w:val="21"/>
          <w:shd w:val="clear" w:color="auto" w:fill="FFFFFF"/>
        </w:rPr>
        <w:t>为开发团队提供了存储、分享、发布和合作开发项目的</w:t>
      </w:r>
      <w:proofErr w:type="gramStart"/>
      <w:r w:rsidRPr="005C2038">
        <w:rPr>
          <w:rFonts w:ascii="Arial" w:hAnsi="Arial" w:cs="Arial"/>
          <w:color w:val="333333"/>
          <w:szCs w:val="21"/>
          <w:shd w:val="clear" w:color="auto" w:fill="FFFFFF"/>
        </w:rPr>
        <w:t>中心化云</w:t>
      </w:r>
      <w:proofErr w:type="gramEnd"/>
      <w:r w:rsidRPr="005C2038">
        <w:rPr>
          <w:rFonts w:ascii="Arial" w:hAnsi="Arial" w:cs="Arial"/>
          <w:color w:val="333333"/>
          <w:szCs w:val="21"/>
          <w:shd w:val="clear" w:color="auto" w:fill="FFFFFF"/>
        </w:rPr>
        <w:t>存储的场所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，也</w:t>
      </w:r>
      <w:r w:rsidRPr="005C2038">
        <w:rPr>
          <w:rFonts w:ascii="Arial" w:hAnsi="Arial" w:cs="Arial"/>
          <w:color w:val="333333"/>
          <w:szCs w:val="21"/>
          <w:shd w:val="clear" w:color="auto" w:fill="FFFFFF"/>
        </w:rPr>
        <w:t>提供了分享开源项目的平台。</w:t>
      </w:r>
    </w:p>
    <w:p w14:paraId="6906674C" w14:textId="77777777" w:rsidR="005C2038" w:rsidRPr="005C2038" w:rsidRDefault="005C2038" w:rsidP="00D7601A"/>
    <w:p w14:paraId="1F4071BC" w14:textId="44DAFC98" w:rsidR="00D7601A" w:rsidRPr="00D7601A" w:rsidRDefault="00D7601A" w:rsidP="00D7601A">
      <w:pPr>
        <w:pStyle w:val="20"/>
      </w:pPr>
      <w:bookmarkStart w:id="3" w:name="_Toc41297280"/>
      <w:r>
        <w:t>T</w:t>
      </w:r>
      <w:r>
        <w:rPr>
          <w:rFonts w:hint="eastAsia"/>
        </w:rPr>
        <w:t>win</w:t>
      </w:r>
      <w:r>
        <w:t>CAT3</w:t>
      </w:r>
      <w:r w:rsidR="004128D5">
        <w:t xml:space="preserve"> +</w:t>
      </w:r>
      <w:r w:rsidR="004128D5" w:rsidRPr="004128D5">
        <w:rPr>
          <w:rFonts w:hint="eastAsia"/>
        </w:rPr>
        <w:t xml:space="preserve"> </w:t>
      </w:r>
      <w:r w:rsidR="004128D5">
        <w:rPr>
          <w:rFonts w:hint="eastAsia"/>
        </w:rPr>
        <w:t>Git</w:t>
      </w:r>
      <w:r w:rsidR="004128D5">
        <w:t xml:space="preserve"> </w:t>
      </w:r>
      <w:r>
        <w:rPr>
          <w:rFonts w:hint="eastAsia"/>
        </w:rPr>
        <w:t>能解决什么问题？</w:t>
      </w:r>
      <w:bookmarkEnd w:id="3"/>
    </w:p>
    <w:p w14:paraId="588A62C8" w14:textId="44D85E1E" w:rsidR="00D7601A" w:rsidRDefault="00A820AE" w:rsidP="00D7601A">
      <w:pPr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hint="eastAsia"/>
        </w:rPr>
        <w:t>当使用</w:t>
      </w:r>
      <w:r>
        <w:rPr>
          <w:rFonts w:hint="eastAsia"/>
        </w:rPr>
        <w:t>TwinCAT</w:t>
      </w:r>
      <w:r>
        <w:t>3</w:t>
      </w:r>
      <w:r>
        <w:rPr>
          <w:rFonts w:hint="eastAsia"/>
        </w:rPr>
        <w:t>进行软件开发时，通过使用</w:t>
      </w:r>
      <w:r>
        <w:rPr>
          <w:rFonts w:hint="eastAsia"/>
        </w:rPr>
        <w:t>Git</w:t>
      </w:r>
      <w:r w:rsidR="005C2038">
        <w:rPr>
          <w:rFonts w:hint="eastAsia"/>
        </w:rPr>
        <w:t>可以实现多人之间的协作开发，包括版本管理</w:t>
      </w:r>
      <w:r w:rsidR="004128D5" w:rsidRPr="005C2038">
        <w:rPr>
          <w:rFonts w:ascii="Arial" w:hAnsi="Arial" w:cs="Arial"/>
          <w:color w:val="333333"/>
          <w:szCs w:val="21"/>
          <w:shd w:val="clear" w:color="auto" w:fill="FFFFFF"/>
        </w:rPr>
        <w:t>、</w:t>
      </w:r>
      <w:r w:rsidR="005C2038">
        <w:rPr>
          <w:rFonts w:hint="eastAsia"/>
        </w:rPr>
        <w:t>分支合并</w:t>
      </w:r>
      <w:r w:rsidR="004128D5" w:rsidRPr="005C2038">
        <w:rPr>
          <w:rFonts w:ascii="Arial" w:hAnsi="Arial" w:cs="Arial"/>
          <w:color w:val="333333"/>
          <w:szCs w:val="21"/>
          <w:shd w:val="clear" w:color="auto" w:fill="FFFFFF"/>
        </w:rPr>
        <w:t>、</w:t>
      </w:r>
      <w:r w:rsidR="004128D5">
        <w:rPr>
          <w:rFonts w:ascii="Arial" w:hAnsi="Arial" w:cs="Arial" w:hint="eastAsia"/>
          <w:color w:val="333333"/>
          <w:szCs w:val="21"/>
          <w:shd w:val="clear" w:color="auto" w:fill="FFFFFF"/>
        </w:rPr>
        <w:t>版本回退等功能，提高开发效率。</w:t>
      </w:r>
    </w:p>
    <w:p w14:paraId="3B9F717A" w14:textId="0CC1EA29" w:rsidR="004128D5" w:rsidRDefault="004128D5" w:rsidP="00D7601A">
      <w:r>
        <w:rPr>
          <w:rFonts w:hint="eastAsia"/>
        </w:rPr>
        <w:t>当使用</w:t>
      </w:r>
      <w:r>
        <w:rPr>
          <w:rFonts w:hint="eastAsia"/>
        </w:rPr>
        <w:t>TwinCAT</w:t>
      </w:r>
      <w:r>
        <w:t>3</w:t>
      </w:r>
      <w:r>
        <w:rPr>
          <w:rFonts w:hint="eastAsia"/>
        </w:rPr>
        <w:t>进行现场调试时，通过使用</w:t>
      </w:r>
      <w:r>
        <w:rPr>
          <w:rFonts w:hint="eastAsia"/>
        </w:rPr>
        <w:t>Git</w:t>
      </w:r>
      <w:r>
        <w:rPr>
          <w:rFonts w:hint="eastAsia"/>
        </w:rPr>
        <w:t>可以保存并记录每个调试阶段的代码内容，可以随时回退版本，查看之前调试的代码情况。</w:t>
      </w:r>
    </w:p>
    <w:p w14:paraId="362E7D49" w14:textId="6F4FB0FB" w:rsidR="004128D5" w:rsidRDefault="004128D5" w:rsidP="004128D5">
      <w:r>
        <w:rPr>
          <w:rFonts w:hint="eastAsia"/>
        </w:rPr>
        <w:t>甚至，在</w:t>
      </w:r>
      <w:r>
        <w:t>TwinCAT3/Git</w:t>
      </w:r>
      <w:r>
        <w:rPr>
          <w:rFonts w:hint="eastAsia"/>
        </w:rPr>
        <w:t>/</w:t>
      </w:r>
      <w:proofErr w:type="spellStart"/>
      <w:r>
        <w:t>Github</w:t>
      </w:r>
      <w:proofErr w:type="spellEnd"/>
      <w:r>
        <w:rPr>
          <w:rFonts w:hint="eastAsia"/>
        </w:rPr>
        <w:t>的基础上，</w:t>
      </w:r>
      <w:r w:rsidR="00717D9B">
        <w:rPr>
          <w:rFonts w:hint="eastAsia"/>
        </w:rPr>
        <w:t>结合</w:t>
      </w:r>
      <w:r w:rsidR="00BA1E92">
        <w:rPr>
          <w:rFonts w:hint="eastAsia"/>
        </w:rPr>
        <w:t>Jenkins</w:t>
      </w:r>
      <w:r w:rsidR="00BA1E92">
        <w:rPr>
          <w:rFonts w:hint="eastAsia"/>
        </w:rPr>
        <w:t>和</w:t>
      </w:r>
      <w:r w:rsidR="00BA1E92">
        <w:rPr>
          <w:rFonts w:hint="eastAsia"/>
        </w:rPr>
        <w:t>automation</w:t>
      </w:r>
      <w:r w:rsidR="00BA1E92">
        <w:t xml:space="preserve"> </w:t>
      </w:r>
      <w:r w:rsidR="00BA1E92">
        <w:rPr>
          <w:rFonts w:hint="eastAsia"/>
        </w:rPr>
        <w:t>interface</w:t>
      </w:r>
      <w:r w:rsidR="00717D9B">
        <w:rPr>
          <w:rFonts w:hint="eastAsia"/>
        </w:rPr>
        <w:t>的使用</w:t>
      </w:r>
      <w:r w:rsidR="00BA1E92">
        <w:rPr>
          <w:rFonts w:hint="eastAsia"/>
        </w:rPr>
        <w:t>，实现代码的持续集成和持续发布（</w:t>
      </w:r>
      <w:r w:rsidR="00BA1E92">
        <w:rPr>
          <w:rFonts w:hint="eastAsia"/>
        </w:rPr>
        <w:t>C</w:t>
      </w:r>
      <w:r w:rsidR="00BA1E92">
        <w:t>ICD</w:t>
      </w:r>
      <w:r w:rsidR="00BA1E92">
        <w:rPr>
          <w:rFonts w:hint="eastAsia"/>
        </w:rPr>
        <w:t>），以及整个开发运维（</w:t>
      </w:r>
      <w:r w:rsidR="00BA1E92">
        <w:rPr>
          <w:rFonts w:hint="eastAsia"/>
        </w:rPr>
        <w:t>Dev</w:t>
      </w:r>
      <w:r w:rsidR="00BA1E92">
        <w:t>O</w:t>
      </w:r>
      <w:r w:rsidR="00BA1E92">
        <w:rPr>
          <w:rFonts w:hint="eastAsia"/>
        </w:rPr>
        <w:t>ps</w:t>
      </w:r>
      <w:r w:rsidR="00BA1E92">
        <w:rPr>
          <w:rFonts w:hint="eastAsia"/>
        </w:rPr>
        <w:t>）的全自动化流程。这样当开发工程师更新了</w:t>
      </w:r>
      <w:r w:rsidR="00BA1E92">
        <w:rPr>
          <w:rFonts w:hint="eastAsia"/>
        </w:rPr>
        <w:t>Twin</w:t>
      </w:r>
      <w:r w:rsidR="00BA1E92">
        <w:t>CAT3</w:t>
      </w:r>
      <w:r w:rsidR="00BA1E92">
        <w:rPr>
          <w:rFonts w:hint="eastAsia"/>
        </w:rPr>
        <w:t>程序内容后，只需要一键上传到</w:t>
      </w:r>
      <w:proofErr w:type="spellStart"/>
      <w:r w:rsidR="00BA1E92">
        <w:rPr>
          <w:rFonts w:hint="eastAsia"/>
        </w:rPr>
        <w:t>Github</w:t>
      </w:r>
      <w:proofErr w:type="spellEnd"/>
      <w:r w:rsidR="00BA1E92">
        <w:rPr>
          <w:rFonts w:hint="eastAsia"/>
        </w:rPr>
        <w:t>仓库，即可通过</w:t>
      </w:r>
      <w:r w:rsidR="00BA1E92">
        <w:rPr>
          <w:rFonts w:hint="eastAsia"/>
        </w:rPr>
        <w:t>Jenkins</w:t>
      </w:r>
      <w:r w:rsidR="00BA1E92">
        <w:rPr>
          <w:rFonts w:hint="eastAsia"/>
        </w:rPr>
        <w:t>和</w:t>
      </w:r>
      <w:r w:rsidR="00BA1E92">
        <w:rPr>
          <w:rFonts w:hint="eastAsia"/>
        </w:rPr>
        <w:t>automation</w:t>
      </w:r>
      <w:r w:rsidR="00BA1E92">
        <w:t xml:space="preserve"> </w:t>
      </w:r>
      <w:r w:rsidR="00BA1E92">
        <w:rPr>
          <w:rFonts w:hint="eastAsia"/>
        </w:rPr>
        <w:t>interface</w:t>
      </w:r>
      <w:r w:rsidR="00BA1E92">
        <w:rPr>
          <w:rFonts w:hint="eastAsia"/>
        </w:rPr>
        <w:t>，自动</w:t>
      </w:r>
      <w:r w:rsidR="00717D9B">
        <w:rPr>
          <w:rFonts w:hint="eastAsia"/>
        </w:rPr>
        <w:t>完成程序的编译，激活以及下载到目标控制器，可以快速的完成工业现场</w:t>
      </w:r>
      <w:r w:rsidR="00BA1E92">
        <w:rPr>
          <w:rFonts w:hint="eastAsia"/>
        </w:rPr>
        <w:t>几十甚至上百台</w:t>
      </w:r>
      <w:proofErr w:type="gramStart"/>
      <w:r w:rsidR="00717D9B">
        <w:rPr>
          <w:rFonts w:hint="eastAsia"/>
        </w:rPr>
        <w:t>倍</w:t>
      </w:r>
      <w:proofErr w:type="gramEnd"/>
      <w:r w:rsidR="00717D9B">
        <w:rPr>
          <w:rFonts w:hint="eastAsia"/>
        </w:rPr>
        <w:t>福控制器的程序批量下载更新，提高现场运维的效率</w:t>
      </w:r>
      <w:r w:rsidR="00BA1E92">
        <w:rPr>
          <w:rFonts w:hint="eastAsia"/>
        </w:rPr>
        <w:t>。</w:t>
      </w:r>
    </w:p>
    <w:p w14:paraId="5F591AB1" w14:textId="085A53FF" w:rsidR="004128D5" w:rsidRDefault="004128D5" w:rsidP="004128D5">
      <w:pPr>
        <w:ind w:firstLineChars="0" w:firstLine="0"/>
      </w:pPr>
      <w:r>
        <w:rPr>
          <w:noProof/>
        </w:rPr>
        <w:drawing>
          <wp:inline distT="0" distB="0" distL="0" distR="0" wp14:anchorId="7D9DED5D" wp14:editId="338558E3">
            <wp:extent cx="5713095" cy="276352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1862" w14:textId="37952AAA" w:rsidR="00430847" w:rsidRDefault="00430847" w:rsidP="004128D5">
      <w:pPr>
        <w:ind w:firstLineChars="0" w:firstLine="0"/>
      </w:pPr>
    </w:p>
    <w:p w14:paraId="70928509" w14:textId="77777777" w:rsidR="00430847" w:rsidRPr="00D7601A" w:rsidRDefault="00430847" w:rsidP="004128D5">
      <w:pPr>
        <w:ind w:firstLineChars="0" w:firstLine="0"/>
      </w:pPr>
    </w:p>
    <w:p w14:paraId="1F5E3899" w14:textId="6FEB8808" w:rsidR="00D7601A" w:rsidRDefault="00263ED7" w:rsidP="00D7601A">
      <w:pPr>
        <w:pStyle w:val="10"/>
      </w:pPr>
      <w:bookmarkStart w:id="4" w:name="_Toc41297281"/>
      <w:r>
        <w:rPr>
          <w:rFonts w:hint="eastAsia"/>
        </w:rPr>
        <w:lastRenderedPageBreak/>
        <w:t>使用</w:t>
      </w:r>
      <w:r>
        <w:t>G</w:t>
      </w:r>
      <w:r>
        <w:rPr>
          <w:rFonts w:hint="eastAsia"/>
        </w:rPr>
        <w:t>it</w:t>
      </w:r>
      <w:r>
        <w:rPr>
          <w:rFonts w:hint="eastAsia"/>
        </w:rPr>
        <w:t>管理</w:t>
      </w:r>
      <w:r>
        <w:rPr>
          <w:rFonts w:hint="eastAsia"/>
        </w:rPr>
        <w:t>Twin</w:t>
      </w:r>
      <w:r>
        <w:t>CAT3</w:t>
      </w:r>
      <w:r>
        <w:rPr>
          <w:rFonts w:hint="eastAsia"/>
        </w:rPr>
        <w:t>工程（基础）</w:t>
      </w:r>
      <w:bookmarkEnd w:id="4"/>
    </w:p>
    <w:p w14:paraId="4AA072A0" w14:textId="7F89B421" w:rsidR="00430847" w:rsidRDefault="00430847" w:rsidP="00430847">
      <w:pPr>
        <w:pStyle w:val="20"/>
      </w:pPr>
      <w:bookmarkStart w:id="5" w:name="_Toc41297282"/>
      <w:r>
        <w:rPr>
          <w:rFonts w:hint="eastAsia"/>
        </w:rPr>
        <w:t>Git</w:t>
      </w:r>
      <w:r>
        <w:rPr>
          <w:rFonts w:hint="eastAsia"/>
        </w:rPr>
        <w:t>的安装</w:t>
      </w:r>
      <w:bookmarkEnd w:id="5"/>
    </w:p>
    <w:p w14:paraId="60D04362" w14:textId="7C31CE38" w:rsidR="00430847" w:rsidRDefault="00D95E49" w:rsidP="00430847">
      <w:r>
        <w:rPr>
          <w:rFonts w:hint="eastAsia"/>
        </w:rPr>
        <w:t>在网站</w:t>
      </w:r>
      <w:hyperlink r:id="rId21" w:history="1">
        <w:r w:rsidRPr="00536AEF">
          <w:rPr>
            <w:rStyle w:val="a8"/>
          </w:rPr>
          <w:t>https://git-scm.com/download/win</w:t>
        </w:r>
      </w:hyperlink>
      <w:r>
        <w:rPr>
          <w:rFonts w:hint="eastAsia"/>
        </w:rPr>
        <w:t>下载</w:t>
      </w:r>
      <w:r>
        <w:rPr>
          <w:rFonts w:hint="eastAsia"/>
        </w:rPr>
        <w:t>windows</w:t>
      </w:r>
      <w:r>
        <w:rPr>
          <w:rFonts w:hint="eastAsia"/>
        </w:rPr>
        <w:t>版</w:t>
      </w:r>
      <w:r>
        <w:t>G</w:t>
      </w:r>
      <w:r>
        <w:rPr>
          <w:rFonts w:hint="eastAsia"/>
        </w:rPr>
        <w:t>it</w:t>
      </w:r>
      <w:r>
        <w:rPr>
          <w:rFonts w:hint="eastAsia"/>
        </w:rPr>
        <w:t>软件安装包，当前版本为</w:t>
      </w:r>
      <w:r w:rsidRPr="00D95E49">
        <w:t>Git-2.26.2-64-bit</w:t>
      </w:r>
      <w:r>
        <w:rPr>
          <w:rFonts w:hint="eastAsia"/>
        </w:rPr>
        <w:t>.</w:t>
      </w:r>
      <w:r>
        <w:t>exe</w:t>
      </w:r>
      <w:r>
        <w:rPr>
          <w:rFonts w:hint="eastAsia"/>
        </w:rPr>
        <w:t>。</w:t>
      </w:r>
    </w:p>
    <w:p w14:paraId="1DC12F3C" w14:textId="0F210FC6" w:rsidR="00D95E49" w:rsidRDefault="00D95E49" w:rsidP="00430847">
      <w:r>
        <w:rPr>
          <w:rFonts w:hint="eastAsia"/>
        </w:rPr>
        <w:t>双击安装包进行安装，以下选项全部选择默认即可。</w:t>
      </w:r>
    </w:p>
    <w:p w14:paraId="50B60D05" w14:textId="651D39E3" w:rsidR="00D95E49" w:rsidRDefault="00D95E49" w:rsidP="00D95E49">
      <w:pPr>
        <w:ind w:firstLineChars="0" w:firstLine="0"/>
      </w:pPr>
      <w:r>
        <w:rPr>
          <w:noProof/>
        </w:rPr>
        <w:drawing>
          <wp:inline distT="0" distB="0" distL="0" distR="0" wp14:anchorId="5546CAE6" wp14:editId="613D31F0">
            <wp:extent cx="2811662" cy="217932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1940" cy="228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F8821" wp14:editId="5C9A0F67">
            <wp:extent cx="2827020" cy="219179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4077" cy="229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03B32" wp14:editId="63AA6E80">
            <wp:extent cx="2796918" cy="2164080"/>
            <wp:effectExtent l="0" t="0" r="381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8351" cy="218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95357" wp14:editId="6DB57382">
            <wp:extent cx="2811780" cy="2165985"/>
            <wp:effectExtent l="0" t="0" r="762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1043" cy="222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9674" w14:textId="26C6D037" w:rsidR="00D95E49" w:rsidRDefault="00D95E49" w:rsidP="00D95E49">
      <w:pPr>
        <w:ind w:firstLineChars="0" w:firstLine="0"/>
      </w:pPr>
      <w:r>
        <w:rPr>
          <w:noProof/>
        </w:rPr>
        <w:drawing>
          <wp:inline distT="0" distB="0" distL="0" distR="0" wp14:anchorId="342E8474" wp14:editId="2A96F495">
            <wp:extent cx="2796540" cy="2166893"/>
            <wp:effectExtent l="0" t="0" r="381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17622" cy="226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D5E9" w14:textId="745F6985" w:rsidR="00D95E49" w:rsidRDefault="00DC0D87" w:rsidP="00430847">
      <w:r>
        <w:rPr>
          <w:rFonts w:hint="eastAsia"/>
        </w:rPr>
        <w:t>安装完成后，通过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，</w:t>
      </w:r>
      <w:proofErr w:type="spellStart"/>
      <w:r w:rsidR="000179E5">
        <w:t>P</w:t>
      </w:r>
      <w:r>
        <w:rPr>
          <w:rFonts w:hint="eastAsia"/>
        </w:rPr>
        <w:t>owershell</w:t>
      </w:r>
      <w:proofErr w:type="spellEnd"/>
      <w:r>
        <w:rPr>
          <w:rFonts w:hint="eastAsia"/>
        </w:rPr>
        <w:t>以及开始菜单中的</w:t>
      </w:r>
      <w:r>
        <w:t>G</w:t>
      </w:r>
      <w:r>
        <w:rPr>
          <w:rFonts w:hint="eastAsia"/>
        </w:rPr>
        <w:t>it</w:t>
      </w:r>
      <w:r>
        <w:t xml:space="preserve"> </w:t>
      </w:r>
      <w:r>
        <w:rPr>
          <w:rFonts w:hint="eastAsia"/>
        </w:rPr>
        <w:t>bash</w:t>
      </w:r>
      <w:r>
        <w:rPr>
          <w:rFonts w:hint="eastAsia"/>
        </w:rPr>
        <w:t>，都可以用命令行的方式使用</w:t>
      </w:r>
      <w:r>
        <w:rPr>
          <w:rFonts w:hint="eastAsia"/>
        </w:rPr>
        <w:t>Git</w:t>
      </w:r>
      <w:r>
        <w:rPr>
          <w:rFonts w:hint="eastAsia"/>
        </w:rPr>
        <w:t>。在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bash</w:t>
      </w:r>
      <w:r>
        <w:rPr>
          <w:rFonts w:hint="eastAsia"/>
        </w:rPr>
        <w:t>中输入</w:t>
      </w:r>
      <w:r>
        <w:rPr>
          <w:rFonts w:hint="eastAsia"/>
        </w:rPr>
        <w:t>git</w:t>
      </w:r>
      <w:r>
        <w:rPr>
          <w:rFonts w:hint="eastAsia"/>
        </w:rPr>
        <w:t>，可以看到弹出了</w:t>
      </w:r>
      <w:r>
        <w:rPr>
          <w:rFonts w:hint="eastAsia"/>
        </w:rPr>
        <w:t>Git</w:t>
      </w:r>
      <w:r>
        <w:rPr>
          <w:rFonts w:hint="eastAsia"/>
        </w:rPr>
        <w:t>的帮助信息，证明</w:t>
      </w:r>
      <w:r>
        <w:rPr>
          <w:rFonts w:hint="eastAsia"/>
        </w:rPr>
        <w:t>Git</w:t>
      </w:r>
      <w:r>
        <w:rPr>
          <w:rFonts w:hint="eastAsia"/>
        </w:rPr>
        <w:t>安装成功了。</w:t>
      </w:r>
    </w:p>
    <w:p w14:paraId="00FCE689" w14:textId="1D5E1047" w:rsidR="00DC0D87" w:rsidRDefault="00DC0D87" w:rsidP="00DC0D8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75ED007" wp14:editId="051BFA4D">
            <wp:extent cx="5713095" cy="1137920"/>
            <wp:effectExtent l="0" t="0" r="190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9D2E9" w14:textId="16586F08" w:rsidR="00DC0D87" w:rsidRDefault="00E20D87" w:rsidP="00DC0D87">
      <w:pPr>
        <w:pStyle w:val="20"/>
      </w:pPr>
      <w:bookmarkStart w:id="6" w:name="_Toc41297283"/>
      <w:r>
        <w:rPr>
          <w:rFonts w:hint="eastAsia"/>
        </w:rPr>
        <w:t>使用</w:t>
      </w:r>
      <w:r>
        <w:rPr>
          <w:rFonts w:hint="eastAsia"/>
        </w:rPr>
        <w:t>Git</w:t>
      </w:r>
      <w:r w:rsidR="00DC0D87">
        <w:rPr>
          <w:rFonts w:hint="eastAsia"/>
        </w:rPr>
        <w:t>常用命令</w:t>
      </w:r>
      <w:r>
        <w:rPr>
          <w:rFonts w:hint="eastAsia"/>
        </w:rPr>
        <w:t>管理</w:t>
      </w:r>
      <w:r>
        <w:rPr>
          <w:rFonts w:hint="eastAsia"/>
        </w:rPr>
        <w:t>Twin</w:t>
      </w:r>
      <w:r>
        <w:t>CAT3</w:t>
      </w:r>
      <w:r>
        <w:rPr>
          <w:rFonts w:hint="eastAsia"/>
        </w:rPr>
        <w:t>工程</w:t>
      </w:r>
      <w:bookmarkEnd w:id="6"/>
    </w:p>
    <w:p w14:paraId="1180D08B" w14:textId="5D323649" w:rsidR="0001600D" w:rsidRDefault="0001600D" w:rsidP="0001600D">
      <w:pPr>
        <w:ind w:firstLineChars="0"/>
      </w:pPr>
      <w:r>
        <w:rPr>
          <w:rFonts w:hint="eastAsia"/>
        </w:rPr>
        <w:t>当电脑安装完</w:t>
      </w:r>
      <w:r>
        <w:t>G</w:t>
      </w:r>
      <w:r>
        <w:rPr>
          <w:rFonts w:hint="eastAsia"/>
        </w:rPr>
        <w:t>it</w:t>
      </w:r>
      <w:r>
        <w:rPr>
          <w:rFonts w:hint="eastAsia"/>
        </w:rPr>
        <w:t>软件后，就可以在电脑中创建版本库。</w:t>
      </w:r>
    </w:p>
    <w:p w14:paraId="51E5C688" w14:textId="23201C2A" w:rsidR="0001600D" w:rsidRDefault="0001600D" w:rsidP="0001600D">
      <w:pPr>
        <w:ind w:firstLineChars="0"/>
      </w:pPr>
      <w:r w:rsidRPr="0001600D">
        <w:t>什么是版本库呢？版本库又名仓库，英文名</w:t>
      </w:r>
      <w:r w:rsidRPr="0001600D">
        <w:t>repository</w:t>
      </w:r>
      <w:r w:rsidRPr="0001600D">
        <w:t>，可以简单理解成一个目录，这个目录里面的所有文件都可以被</w:t>
      </w:r>
      <w:r w:rsidRPr="0001600D">
        <w:t>Git</w:t>
      </w:r>
      <w:r w:rsidRPr="0001600D">
        <w:t>管理起来，每个文件的修改、删除，</w:t>
      </w:r>
      <w:r w:rsidRPr="0001600D">
        <w:t>Git</w:t>
      </w:r>
      <w:r w:rsidRPr="0001600D">
        <w:t>都能跟踪，以便任何时刻都可以追踪历史，或者在将来某个时刻可以</w:t>
      </w:r>
      <w:r w:rsidRPr="0001600D">
        <w:t>“</w:t>
      </w:r>
      <w:r w:rsidRPr="0001600D">
        <w:t>还原</w:t>
      </w:r>
      <w:r w:rsidRPr="0001600D">
        <w:t>”</w:t>
      </w:r>
      <w:r w:rsidRPr="0001600D">
        <w:t>。</w:t>
      </w:r>
    </w:p>
    <w:p w14:paraId="029BD7CA" w14:textId="16BBF5F8" w:rsidR="0001600D" w:rsidRDefault="0001600D" w:rsidP="0001600D">
      <w:pPr>
        <w:ind w:firstLineChars="0"/>
      </w:pPr>
      <w:r>
        <w:rPr>
          <w:rFonts w:hint="eastAsia"/>
        </w:rPr>
        <w:t>也就是说，在一台电脑上可以有多个版本库，一个版本库对应一个文件路径，一个版本库可以管理一个工程项目。</w:t>
      </w:r>
      <w:r w:rsidR="00604596">
        <w:rPr>
          <w:rFonts w:hint="eastAsia"/>
        </w:rPr>
        <w:t>后面内容</w:t>
      </w:r>
      <w:r w:rsidR="00833863">
        <w:rPr>
          <w:rFonts w:hint="eastAsia"/>
        </w:rPr>
        <w:t>中</w:t>
      </w:r>
      <w:r w:rsidR="00604596">
        <w:rPr>
          <w:rFonts w:hint="eastAsia"/>
        </w:rPr>
        <w:t>使用仓库</w:t>
      </w:r>
      <w:r w:rsidR="00833863">
        <w:rPr>
          <w:rFonts w:hint="eastAsia"/>
        </w:rPr>
        <w:t>或者</w:t>
      </w:r>
      <w:r w:rsidR="00604596">
        <w:rPr>
          <w:rFonts w:hint="eastAsia"/>
        </w:rPr>
        <w:t>版本库</w:t>
      </w:r>
      <w:r w:rsidR="00833863">
        <w:rPr>
          <w:rFonts w:hint="eastAsia"/>
        </w:rPr>
        <w:t>，都是</w:t>
      </w:r>
      <w:r w:rsidR="00350796">
        <w:rPr>
          <w:rFonts w:hint="eastAsia"/>
        </w:rPr>
        <w:t>指的</w:t>
      </w:r>
      <w:r w:rsidR="00833863">
        <w:rPr>
          <w:rFonts w:hint="eastAsia"/>
        </w:rPr>
        <w:t>一个概念</w:t>
      </w:r>
      <w:r w:rsidR="00604596">
        <w:rPr>
          <w:rFonts w:hint="eastAsia"/>
        </w:rPr>
        <w:t>。</w:t>
      </w:r>
    </w:p>
    <w:p w14:paraId="095B402B" w14:textId="3A53EAD3" w:rsidR="0001600D" w:rsidRPr="0001600D" w:rsidRDefault="0001600D" w:rsidP="0001600D">
      <w:pPr>
        <w:ind w:firstLineChars="0"/>
      </w:pPr>
      <w:r>
        <w:rPr>
          <w:rFonts w:hint="eastAsia"/>
        </w:rPr>
        <w:t>了解了这些内容后，我们通过命令</w:t>
      </w:r>
      <w:r>
        <w:rPr>
          <w:rFonts w:hint="eastAsia"/>
        </w:rPr>
        <w:t>git</w:t>
      </w:r>
      <w:r>
        <w:t xml:space="preserve"> </w:t>
      </w:r>
      <w:proofErr w:type="spellStart"/>
      <w:r>
        <w:rPr>
          <w:rFonts w:hint="eastAsia"/>
        </w:rPr>
        <w:t>init</w:t>
      </w:r>
      <w:proofErr w:type="spellEnd"/>
      <w:r>
        <w:rPr>
          <w:rFonts w:hint="eastAsia"/>
        </w:rPr>
        <w:t>创建</w:t>
      </w:r>
      <w:r w:rsidR="00604596">
        <w:rPr>
          <w:rFonts w:hint="eastAsia"/>
        </w:rPr>
        <w:t>仓库</w:t>
      </w:r>
      <w:r>
        <w:rPr>
          <w:rFonts w:hint="eastAsia"/>
        </w:rPr>
        <w:t>。</w:t>
      </w:r>
    </w:p>
    <w:p w14:paraId="2E2AC6BF" w14:textId="47191AB5" w:rsidR="00717D9B" w:rsidRDefault="0001600D" w:rsidP="0001600D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git</w:t>
      </w:r>
      <w:r>
        <w:t xml:space="preserve"> </w:t>
      </w:r>
      <w:proofErr w:type="spellStart"/>
      <w:r>
        <w:rPr>
          <w:rFonts w:hint="eastAsia"/>
        </w:rPr>
        <w:t>init</w:t>
      </w:r>
      <w:proofErr w:type="spellEnd"/>
    </w:p>
    <w:p w14:paraId="29225F9B" w14:textId="3012AFE0" w:rsidR="0001600D" w:rsidRDefault="0001600D" w:rsidP="0001600D">
      <w:pPr>
        <w:pStyle w:val="ab"/>
        <w:ind w:left="840" w:firstLineChars="0" w:firstLine="0"/>
      </w:pPr>
      <w:r>
        <w:rPr>
          <w:rFonts w:hint="eastAsia"/>
        </w:rPr>
        <w:t>先在</w:t>
      </w:r>
      <w:r w:rsidR="00267B4E">
        <w:rPr>
          <w:rFonts w:hint="eastAsia"/>
        </w:rPr>
        <w:t>桌面新建一个文件夹</w:t>
      </w:r>
      <w:proofErr w:type="spellStart"/>
      <w:r w:rsidR="00267B4E">
        <w:rPr>
          <w:rFonts w:hint="eastAsia"/>
        </w:rPr>
        <w:t>myproject</w:t>
      </w:r>
      <w:proofErr w:type="spellEnd"/>
      <w:r w:rsidR="00267B4E">
        <w:rPr>
          <w:rFonts w:hint="eastAsia"/>
        </w:rPr>
        <w:t>，打开</w:t>
      </w:r>
      <w:r w:rsidR="00267B4E">
        <w:rPr>
          <w:rFonts w:hint="eastAsia"/>
        </w:rPr>
        <w:t>vs</w:t>
      </w:r>
      <w:r w:rsidR="00267B4E">
        <w:rPr>
          <w:rFonts w:hint="eastAsia"/>
        </w:rPr>
        <w:t>创建一个新的</w:t>
      </w:r>
      <w:proofErr w:type="spellStart"/>
      <w:r w:rsidR="00267B4E" w:rsidRPr="00267B4E">
        <w:t>TwinCAT</w:t>
      </w:r>
      <w:proofErr w:type="spellEnd"/>
      <w:r w:rsidR="00267B4E" w:rsidRPr="00267B4E">
        <w:t xml:space="preserve"> Project1</w:t>
      </w:r>
      <w:r w:rsidR="00267B4E">
        <w:rPr>
          <w:rFonts w:hint="eastAsia"/>
        </w:rPr>
        <w:t>存放在</w:t>
      </w:r>
      <w:proofErr w:type="spellStart"/>
      <w:r w:rsidR="00267B4E">
        <w:rPr>
          <w:rFonts w:hint="eastAsia"/>
        </w:rPr>
        <w:t>myproject</w:t>
      </w:r>
      <w:proofErr w:type="spellEnd"/>
      <w:r w:rsidR="00267B4E">
        <w:rPr>
          <w:rFonts w:hint="eastAsia"/>
        </w:rPr>
        <w:t>文件夹中。在</w:t>
      </w:r>
      <w:r w:rsidR="00267B4E">
        <w:rPr>
          <w:rFonts w:hint="eastAsia"/>
        </w:rPr>
        <w:t>.</w:t>
      </w:r>
      <w:r w:rsidR="00267B4E">
        <w:t>.</w:t>
      </w:r>
      <w:r w:rsidR="00267B4E" w:rsidRPr="00267B4E">
        <w:t>\Desktop\</w:t>
      </w:r>
      <w:proofErr w:type="spellStart"/>
      <w:r w:rsidR="00267B4E" w:rsidRPr="00267B4E">
        <w:t>myproject</w:t>
      </w:r>
      <w:proofErr w:type="spellEnd"/>
      <w:r w:rsidR="00267B4E" w:rsidRPr="00267B4E">
        <w:t>\</w:t>
      </w:r>
      <w:proofErr w:type="spellStart"/>
      <w:r w:rsidR="00267B4E" w:rsidRPr="00267B4E">
        <w:t>TwinCAT</w:t>
      </w:r>
      <w:proofErr w:type="spellEnd"/>
      <w:r w:rsidR="00267B4E" w:rsidRPr="00267B4E">
        <w:t xml:space="preserve"> Project1</w:t>
      </w:r>
      <w:r w:rsidR="00267B4E">
        <w:t>\</w:t>
      </w:r>
      <w:r w:rsidR="00267B4E">
        <w:rPr>
          <w:rFonts w:hint="eastAsia"/>
        </w:rPr>
        <w:t>目录下，鼠标右键空白处，点击</w:t>
      </w:r>
      <w:r w:rsidR="00267B4E">
        <w:rPr>
          <w:rFonts w:hint="eastAsia"/>
        </w:rPr>
        <w:t>Git</w:t>
      </w:r>
      <w:r w:rsidR="00267B4E">
        <w:t xml:space="preserve"> </w:t>
      </w:r>
      <w:r w:rsidR="00267B4E">
        <w:rPr>
          <w:rFonts w:hint="eastAsia"/>
        </w:rPr>
        <w:t>bash</w:t>
      </w:r>
      <w:r w:rsidR="00267B4E">
        <w:t xml:space="preserve"> </w:t>
      </w:r>
      <w:r w:rsidR="00267B4E">
        <w:rPr>
          <w:rFonts w:hint="eastAsia"/>
        </w:rPr>
        <w:t>here</w:t>
      </w:r>
      <w:r w:rsidR="00267B4E">
        <w:rPr>
          <w:rFonts w:hint="eastAsia"/>
        </w:rPr>
        <w:t>，弹出下图</w:t>
      </w:r>
      <w:r w:rsidR="00267B4E">
        <w:rPr>
          <w:rFonts w:hint="eastAsia"/>
        </w:rPr>
        <w:t>git</w:t>
      </w:r>
      <w:r w:rsidR="00267B4E">
        <w:t xml:space="preserve"> </w:t>
      </w:r>
      <w:r w:rsidR="00267B4E">
        <w:rPr>
          <w:rFonts w:hint="eastAsia"/>
        </w:rPr>
        <w:t>bash</w:t>
      </w:r>
      <w:r w:rsidR="00267B4E">
        <w:rPr>
          <w:rFonts w:hint="eastAsia"/>
        </w:rPr>
        <w:t>黑色对话框。在对话框中输入</w:t>
      </w:r>
      <w:r w:rsidR="00350796"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="00350796"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proofErr w:type="spellStart"/>
      <w:r w:rsidR="003507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init</w:t>
      </w:r>
      <w:proofErr w:type="spellEnd"/>
      <w:r w:rsidR="00350796">
        <w:rPr>
          <w:rFonts w:hint="eastAsia"/>
        </w:rPr>
        <w:t>命令</w:t>
      </w:r>
      <w:r w:rsidR="00267B4E">
        <w:rPr>
          <w:rFonts w:hint="eastAsia"/>
        </w:rPr>
        <w:t>，即可把当前文件目录变成一个</w:t>
      </w:r>
      <w:r w:rsidR="00267B4E">
        <w:rPr>
          <w:rFonts w:hint="eastAsia"/>
        </w:rPr>
        <w:t>git</w:t>
      </w:r>
      <w:r w:rsidR="00604596">
        <w:rPr>
          <w:rFonts w:hint="eastAsia"/>
        </w:rPr>
        <w:t>仓库</w:t>
      </w:r>
      <w:r w:rsidR="00267B4E">
        <w:rPr>
          <w:rFonts w:hint="eastAsia"/>
        </w:rPr>
        <w:t>。</w:t>
      </w:r>
    </w:p>
    <w:p w14:paraId="4805B327" w14:textId="056E40BA" w:rsidR="00267B4E" w:rsidRDefault="00267B4E" w:rsidP="00267B4E">
      <w:pPr>
        <w:ind w:firstLineChars="0"/>
      </w:pPr>
      <w:r>
        <w:rPr>
          <w:noProof/>
        </w:rPr>
        <w:drawing>
          <wp:inline distT="0" distB="0" distL="0" distR="0" wp14:anchorId="79189F03" wp14:editId="7FDC479D">
            <wp:extent cx="5713095" cy="2816860"/>
            <wp:effectExtent l="0" t="0" r="19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D152" w14:textId="3A645CC5" w:rsidR="00267B4E" w:rsidRDefault="00267B4E" w:rsidP="00267B4E">
      <w:pPr>
        <w:ind w:firstLineChars="0"/>
      </w:pPr>
      <w:r>
        <w:tab/>
      </w:r>
      <w:r>
        <w:rPr>
          <w:rFonts w:hint="eastAsia"/>
        </w:rPr>
        <w:t>完成上述步骤后，</w:t>
      </w:r>
      <w:r w:rsidR="00350796">
        <w:rPr>
          <w:rFonts w:hint="eastAsia"/>
        </w:rPr>
        <w:t>可以</w:t>
      </w:r>
      <w:r>
        <w:rPr>
          <w:rFonts w:hint="eastAsia"/>
        </w:rPr>
        <w:t>看到在文件夹中多了一个</w:t>
      </w:r>
      <w:r>
        <w:t>.git/</w:t>
      </w:r>
      <w:r>
        <w:rPr>
          <w:rFonts w:hint="eastAsia"/>
        </w:rPr>
        <w:t>文件夹，该文件夹就用来存放</w:t>
      </w:r>
      <w:r w:rsidR="00604596">
        <w:rPr>
          <w:rFonts w:hint="eastAsia"/>
        </w:rPr>
        <w:t>仓库</w:t>
      </w:r>
      <w:r w:rsidR="005E24D8">
        <w:rPr>
          <w:rFonts w:hint="eastAsia"/>
        </w:rPr>
        <w:t>的信息。请不要删除或更改里面的内容。</w:t>
      </w:r>
    </w:p>
    <w:p w14:paraId="48901498" w14:textId="23DBA9E4" w:rsidR="005E24D8" w:rsidRDefault="005E24D8" w:rsidP="00267B4E">
      <w:pPr>
        <w:ind w:firstLineChars="0"/>
      </w:pPr>
      <w:r>
        <w:rPr>
          <w:noProof/>
        </w:rPr>
        <w:drawing>
          <wp:inline distT="0" distB="0" distL="0" distR="0" wp14:anchorId="3D1159A2" wp14:editId="6BF19BBE">
            <wp:extent cx="4692451" cy="16611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1094" cy="16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8D8FB" w14:textId="131A0E36" w:rsidR="0001600D" w:rsidRDefault="005E24D8" w:rsidP="0001600D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lastRenderedPageBreak/>
        <w:t>git</w:t>
      </w:r>
      <w:r>
        <w:t xml:space="preserve"> </w:t>
      </w:r>
      <w:r>
        <w:rPr>
          <w:rFonts w:hint="eastAsia"/>
        </w:rPr>
        <w:t>status</w:t>
      </w:r>
      <w:r w:rsidR="00FB4520">
        <w:t xml:space="preserve"> </w:t>
      </w:r>
      <w:r w:rsidR="00FB4520">
        <w:rPr>
          <w:rFonts w:hint="eastAsia"/>
        </w:rPr>
        <w:t>/</w:t>
      </w:r>
      <w:r w:rsidR="00FB4520">
        <w:t xml:space="preserve"> </w:t>
      </w:r>
      <w:r w:rsidR="00FB4520">
        <w:rPr>
          <w:rFonts w:hint="eastAsia"/>
        </w:rPr>
        <w:t>git</w:t>
      </w:r>
      <w:r w:rsidR="00FB4520">
        <w:t xml:space="preserve"> </w:t>
      </w:r>
      <w:r w:rsidR="00FB4520">
        <w:rPr>
          <w:rFonts w:hint="eastAsia"/>
        </w:rPr>
        <w:t>add</w:t>
      </w:r>
      <w:r w:rsidR="00FB4520">
        <w:t xml:space="preserve"> </w:t>
      </w:r>
      <w:r w:rsidR="00FB4520">
        <w:rPr>
          <w:rFonts w:hint="eastAsia"/>
        </w:rPr>
        <w:t>/</w:t>
      </w:r>
      <w:r w:rsidR="00FB4520">
        <w:t xml:space="preserve"> </w:t>
      </w:r>
      <w:r w:rsidR="00FB4520">
        <w:rPr>
          <w:rFonts w:hint="eastAsia"/>
        </w:rPr>
        <w:t>git</w:t>
      </w:r>
      <w:r w:rsidR="00FB4520">
        <w:t xml:space="preserve"> </w:t>
      </w:r>
      <w:r w:rsidR="002969FC">
        <w:t>commit</w:t>
      </w:r>
    </w:p>
    <w:p w14:paraId="7BB3E3AA" w14:textId="264EF283" w:rsidR="005E24D8" w:rsidRPr="00604596" w:rsidRDefault="005E24D8" w:rsidP="00604596">
      <w:pPr>
        <w:pStyle w:val="ab"/>
        <w:ind w:left="840" w:firstLineChars="0" w:firstLine="0"/>
      </w:pP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status</w:t>
      </w:r>
      <w:r w:rsidRPr="00604596">
        <w:t>可以让我们时刻掌握仓库当前的状态，</w:t>
      </w:r>
      <w:r w:rsidR="00604596">
        <w:rPr>
          <w:rFonts w:hint="eastAsia"/>
        </w:rPr>
        <w:t>使用</w:t>
      </w:r>
      <w:r w:rsidR="00604596"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="00604596"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 w:rsid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status</w:t>
      </w:r>
      <w:r w:rsidR="00604596">
        <w:rPr>
          <w:rFonts w:hint="eastAsia"/>
        </w:rPr>
        <w:t>命令，</w:t>
      </w:r>
      <w:r w:rsidR="00350796">
        <w:rPr>
          <w:rFonts w:hint="eastAsia"/>
        </w:rPr>
        <w:t>git</w:t>
      </w:r>
      <w:r w:rsidR="00350796">
        <w:rPr>
          <w:rFonts w:hint="eastAsia"/>
        </w:rPr>
        <w:t>会</w:t>
      </w:r>
      <w:r w:rsidRPr="00604596">
        <w:t>输出</w:t>
      </w:r>
      <w:r w:rsidR="00350796" w:rsidRPr="00604596">
        <w:rPr>
          <w:rFonts w:hint="eastAsia"/>
        </w:rPr>
        <w:t>当前</w:t>
      </w:r>
      <w:r w:rsidR="00350796">
        <w:rPr>
          <w:rFonts w:hint="eastAsia"/>
        </w:rPr>
        <w:t>版本库的状态信息，下图</w:t>
      </w:r>
      <w:r w:rsidR="00350796">
        <w:rPr>
          <w:rFonts w:hint="eastAsia"/>
        </w:rPr>
        <w:t>git</w:t>
      </w:r>
      <w:r w:rsidR="00350796">
        <w:rPr>
          <w:rFonts w:hint="eastAsia"/>
        </w:rPr>
        <w:t>告诉我们版本库</w:t>
      </w:r>
      <w:r w:rsidRPr="00604596">
        <w:rPr>
          <w:rFonts w:hint="eastAsia"/>
        </w:rPr>
        <w:t>里有几个文件没有被追踪（</w:t>
      </w:r>
      <w:r w:rsidRPr="00604596">
        <w:rPr>
          <w:rFonts w:hint="eastAsia"/>
        </w:rPr>
        <w:t>untracked</w:t>
      </w:r>
      <w:r w:rsidRPr="00604596">
        <w:rPr>
          <w:rFonts w:hint="eastAsia"/>
        </w:rPr>
        <w:t>）。</w:t>
      </w:r>
      <w:r w:rsidR="00604596">
        <w:rPr>
          <w:rFonts w:hint="eastAsia"/>
        </w:rPr>
        <w:t>这也是新建了</w:t>
      </w:r>
      <w:r w:rsidR="00604596">
        <w:rPr>
          <w:rFonts w:hint="eastAsia"/>
        </w:rPr>
        <w:t>T</w:t>
      </w:r>
      <w:r w:rsidR="00604596">
        <w:t>C3</w:t>
      </w:r>
      <w:r w:rsidR="00604596">
        <w:rPr>
          <w:rFonts w:hint="eastAsia"/>
        </w:rPr>
        <w:t>工程后的初始文件内容。</w:t>
      </w:r>
    </w:p>
    <w:p w14:paraId="02A9B785" w14:textId="6C63BD69" w:rsidR="005E24D8" w:rsidRDefault="005E24D8" w:rsidP="005E24D8">
      <w:pPr>
        <w:ind w:firstLineChars="0"/>
      </w:pPr>
      <w:r>
        <w:rPr>
          <w:noProof/>
        </w:rPr>
        <w:drawing>
          <wp:inline distT="0" distB="0" distL="0" distR="0" wp14:anchorId="6E06C49E" wp14:editId="36069916">
            <wp:extent cx="5713095" cy="1938655"/>
            <wp:effectExtent l="0" t="0" r="190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6E164C2E" w14:textId="755450C6" w:rsidR="00604596" w:rsidRDefault="00604596" w:rsidP="00604596">
      <w:pPr>
        <w:pStyle w:val="ab"/>
        <w:ind w:left="840" w:firstLineChars="0" w:firstLine="0"/>
        <w:rPr>
          <w:rFonts w:ascii="Helvetica" w:hAnsi="Helvetica" w:cs="Helvetica"/>
          <w:color w:val="666666"/>
          <w:szCs w:val="21"/>
          <w:shd w:val="clear" w:color="auto" w:fill="FFFFFF"/>
        </w:rPr>
      </w:pPr>
      <w:r>
        <w:rPr>
          <w:rFonts w:hint="eastAsia"/>
        </w:rPr>
        <w:t>按照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status</w:t>
      </w:r>
      <w:r>
        <w:rPr>
          <w:rFonts w:hint="eastAsia"/>
        </w:rPr>
        <w:t>的提示，</w:t>
      </w:r>
      <w:r w:rsidRPr="00604596">
        <w:rPr>
          <w:rFonts w:hint="eastAsia"/>
        </w:rPr>
        <w:t>通过</w:t>
      </w:r>
      <w:r w:rsidRPr="00604596">
        <w:rPr>
          <w:rFonts w:hint="eastAsia"/>
        </w:rPr>
        <w:t>git</w:t>
      </w:r>
      <w:r w:rsidRPr="00604596">
        <w:t xml:space="preserve"> </w:t>
      </w:r>
      <w:r w:rsidRPr="00604596">
        <w:rPr>
          <w:rFonts w:hint="eastAsia"/>
        </w:rPr>
        <w:t>add</w:t>
      </w:r>
      <w:r w:rsidRPr="00604596">
        <w:rPr>
          <w:rFonts w:hint="eastAsia"/>
        </w:rPr>
        <w:t>可以把文件添加到</w:t>
      </w:r>
      <w:r>
        <w:rPr>
          <w:rFonts w:hint="eastAsia"/>
        </w:rPr>
        <w:t>仓库。使用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it add .</w:t>
      </w:r>
      <w:r>
        <w:rPr>
          <w:rFonts w:hint="eastAsia"/>
        </w:rPr>
        <w:t>命令，把当前目录下的所有文件全部添加进仓库。然后使用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status</w:t>
      </w:r>
      <w:r>
        <w:rPr>
          <w:rFonts w:hint="eastAsia"/>
        </w:rPr>
        <w:t>命令查看当前仓库的状态，可以看到</w:t>
      </w:r>
      <w:r w:rsidR="008260DD">
        <w:rPr>
          <w:rFonts w:hint="eastAsia"/>
        </w:rPr>
        <w:t>git</w:t>
      </w:r>
      <w:r w:rsidR="008260DD">
        <w:rPr>
          <w:rFonts w:hint="eastAsia"/>
        </w:rPr>
        <w:t>告诉我们，有</w:t>
      </w:r>
      <w:r w:rsidR="008260DD">
        <w:rPr>
          <w:rFonts w:hint="eastAsia"/>
        </w:rPr>
        <w:t>new</w:t>
      </w:r>
      <w:r w:rsidR="008260DD">
        <w:t xml:space="preserve"> </w:t>
      </w:r>
      <w:r w:rsidR="008260DD">
        <w:rPr>
          <w:rFonts w:hint="eastAsia"/>
        </w:rPr>
        <w:t>file</w:t>
      </w:r>
      <w:r w:rsidR="008260DD">
        <w:rPr>
          <w:rFonts w:hint="eastAsia"/>
        </w:rPr>
        <w:t>被追踪了，还没有提交到仓库。</w:t>
      </w:r>
    </w:p>
    <w:p w14:paraId="49664607" w14:textId="6E18D334" w:rsidR="00604596" w:rsidRDefault="00604596" w:rsidP="00604596">
      <w:pPr>
        <w:ind w:firstLineChars="0"/>
      </w:pPr>
      <w:r>
        <w:rPr>
          <w:noProof/>
        </w:rPr>
        <w:drawing>
          <wp:inline distT="0" distB="0" distL="0" distR="0" wp14:anchorId="0C89E29A" wp14:editId="59A598FB">
            <wp:extent cx="5713095" cy="240919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70D505DA" w14:textId="5ACDD395" w:rsidR="008260DD" w:rsidRDefault="008260DD" w:rsidP="008260DD">
      <w:pPr>
        <w:autoSpaceDE w:val="0"/>
        <w:autoSpaceDN w:val="0"/>
        <w:adjustRightInd w:val="0"/>
        <w:ind w:left="840" w:firstLineChars="0" w:firstLine="0"/>
        <w:jc w:val="left"/>
        <w:rPr>
          <w:rFonts w:ascii="Lucida Console" w:hAnsi="Lucida Console" w:cs="Lucida Console"/>
          <w:kern w:val="0"/>
          <w:sz w:val="18"/>
          <w:szCs w:val="18"/>
        </w:rPr>
      </w:pPr>
      <w:r>
        <w:rPr>
          <w:rFonts w:hint="eastAsia"/>
        </w:rPr>
        <w:t>按照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status</w:t>
      </w:r>
      <w:r>
        <w:rPr>
          <w:rFonts w:hint="eastAsia"/>
        </w:rPr>
        <w:t>的提示，使用</w:t>
      </w:r>
      <w:r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git commit -m 'TC3 PRO </w:t>
      </w:r>
      <w:proofErr w:type="spellStart"/>
      <w:r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init</w:t>
      </w:r>
      <w:proofErr w:type="spellEnd"/>
      <w:r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'</w:t>
      </w:r>
      <w:r>
        <w:rPr>
          <w:rFonts w:hint="eastAsia"/>
        </w:rPr>
        <w:t>命令，</w:t>
      </w:r>
      <w:r w:rsidRPr="00604596">
        <w:rPr>
          <w:rFonts w:hint="eastAsia"/>
        </w:rPr>
        <w:t>把文件</w:t>
      </w:r>
      <w:r>
        <w:rPr>
          <w:rFonts w:hint="eastAsia"/>
        </w:rPr>
        <w:t>提交</w:t>
      </w:r>
      <w:r w:rsidRPr="00604596">
        <w:rPr>
          <w:rFonts w:hint="eastAsia"/>
        </w:rPr>
        <w:t>到</w:t>
      </w:r>
      <w:r>
        <w:rPr>
          <w:rFonts w:hint="eastAsia"/>
        </w:rPr>
        <w:t>仓库。</w:t>
      </w:r>
      <w:r>
        <w:rPr>
          <w:rFonts w:hint="eastAsia"/>
        </w:rPr>
        <w:t>-m</w:t>
      </w:r>
      <w:r>
        <w:t xml:space="preserve"> ‘TC3 PRO </w:t>
      </w:r>
      <w:proofErr w:type="spellStart"/>
      <w:r>
        <w:t>init</w:t>
      </w:r>
      <w:proofErr w:type="spellEnd"/>
      <w:r>
        <w:t>’</w:t>
      </w:r>
      <w:r>
        <w:rPr>
          <w:rFonts w:hint="eastAsia"/>
        </w:rPr>
        <w:t>是指给这次提交添加的</w:t>
      </w:r>
      <w:r w:rsidR="00350796">
        <w:rPr>
          <w:rFonts w:hint="eastAsia"/>
        </w:rPr>
        <w:t>版本提交描述信息</w:t>
      </w:r>
      <w:r>
        <w:rPr>
          <w:rFonts w:hint="eastAsia"/>
        </w:rPr>
        <w:t>。显示如下：</w:t>
      </w:r>
    </w:p>
    <w:p w14:paraId="1CA90782" w14:textId="7B5DF618" w:rsidR="008260DD" w:rsidRDefault="008260DD" w:rsidP="00604596">
      <w:pPr>
        <w:ind w:firstLineChars="0"/>
      </w:pPr>
      <w:r>
        <w:rPr>
          <w:noProof/>
        </w:rPr>
        <w:drawing>
          <wp:inline distT="0" distB="0" distL="0" distR="0" wp14:anchorId="3B9530C0" wp14:editId="6397B6D3">
            <wp:extent cx="5713095" cy="126619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FF4" w14:textId="51F0B61B" w:rsidR="008260DD" w:rsidRDefault="008260DD" w:rsidP="00FB4520">
      <w:pPr>
        <w:ind w:left="840" w:firstLineChars="0" w:firstLine="0"/>
      </w:pPr>
      <w:r>
        <w:rPr>
          <w:rFonts w:hint="eastAsia"/>
        </w:rPr>
        <w:t>使用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status</w:t>
      </w:r>
      <w:r>
        <w:rPr>
          <w:rFonts w:hint="eastAsia"/>
        </w:rPr>
        <w:t>命令查看当前仓库的状态，我们可以看到</w:t>
      </w:r>
      <w:r w:rsidR="00FB4520">
        <w:rPr>
          <w:rFonts w:hint="eastAsia"/>
        </w:rPr>
        <w:t>，</w:t>
      </w:r>
      <w:r w:rsidR="00FB4520" w:rsidRPr="00FB4520">
        <w:t>Git</w:t>
      </w:r>
      <w:r w:rsidR="00FB4520" w:rsidRPr="00FB4520">
        <w:t>告诉我们当前没有需要提交的修改，而且，工作目录是干净（</w:t>
      </w:r>
      <w:r w:rsidR="00FB4520" w:rsidRPr="00FB4520">
        <w:t>working tree clean</w:t>
      </w:r>
      <w:r w:rsidR="00FB4520" w:rsidRPr="00FB4520">
        <w:t>）的</w:t>
      </w:r>
      <w:r w:rsidR="00FB4520">
        <w:rPr>
          <w:rFonts w:hint="eastAsia"/>
        </w:rPr>
        <w:t>。</w:t>
      </w:r>
    </w:p>
    <w:p w14:paraId="546986C2" w14:textId="1EA02E95" w:rsidR="008260DD" w:rsidRDefault="008260DD" w:rsidP="00604596">
      <w:pPr>
        <w:ind w:firstLineChars="0"/>
      </w:pPr>
      <w:r>
        <w:rPr>
          <w:noProof/>
        </w:rPr>
        <w:drawing>
          <wp:inline distT="0" distB="0" distL="0" distR="0" wp14:anchorId="68E56C0C" wp14:editId="11623997">
            <wp:extent cx="5713095" cy="735965"/>
            <wp:effectExtent l="0" t="0" r="190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C64D" w14:textId="77BA01E5" w:rsidR="00FB4520" w:rsidRDefault="00FB4520" w:rsidP="00604596">
      <w:pPr>
        <w:ind w:firstLineChars="0"/>
      </w:pPr>
      <w:r>
        <w:tab/>
      </w:r>
      <w:r>
        <w:rPr>
          <w:rFonts w:hint="eastAsia"/>
        </w:rPr>
        <w:t>通过以上步骤，我们就完成了一次版本</w:t>
      </w:r>
      <w:r w:rsidR="002969FC">
        <w:rPr>
          <w:rFonts w:hint="eastAsia"/>
        </w:rPr>
        <w:t>提交</w:t>
      </w:r>
      <w:r>
        <w:rPr>
          <w:rFonts w:hint="eastAsia"/>
        </w:rPr>
        <w:t>。</w:t>
      </w:r>
    </w:p>
    <w:p w14:paraId="441E8B31" w14:textId="2C63F790" w:rsidR="005E24D8" w:rsidRDefault="00FB4520" w:rsidP="0001600D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lastRenderedPageBreak/>
        <w:t>工作区和暂存区的概念</w:t>
      </w:r>
    </w:p>
    <w:p w14:paraId="121D0843" w14:textId="7BA8438A" w:rsidR="00FB4520" w:rsidRDefault="00FB4520" w:rsidP="00FB4520">
      <w:pPr>
        <w:ind w:left="420" w:firstLineChars="0"/>
      </w:pPr>
      <w:r w:rsidRPr="00FB4520">
        <w:t>Git</w:t>
      </w:r>
      <w:r w:rsidRPr="00FB4520">
        <w:t>和其他版本控制系统如</w:t>
      </w:r>
      <w:r w:rsidRPr="00FB4520">
        <w:t>SVN</w:t>
      </w:r>
      <w:r w:rsidRPr="00FB4520">
        <w:t>的一个不同之处就是有暂存区的概念。</w:t>
      </w:r>
    </w:p>
    <w:p w14:paraId="700C55B5" w14:textId="63543FAB" w:rsidR="00FB4520" w:rsidRDefault="00FB4520" w:rsidP="00FB4520">
      <w:pPr>
        <w:ind w:left="840" w:firstLineChars="0" w:firstLine="0"/>
      </w:pPr>
      <w:r>
        <w:rPr>
          <w:rFonts w:hint="eastAsia"/>
        </w:rPr>
        <w:t>工作区就</w:t>
      </w:r>
      <w:r w:rsidRPr="00FB4520">
        <w:t>是你在电脑里能看到的目录，比如</w:t>
      </w:r>
      <w:r w:rsidRPr="00FB4520">
        <w:rPr>
          <w:rFonts w:hint="eastAsia"/>
        </w:rPr>
        <w:t>我们桌面的</w:t>
      </w:r>
      <w:proofErr w:type="spellStart"/>
      <w:r w:rsidRPr="00FB4520">
        <w:t>myproject</w:t>
      </w:r>
      <w:proofErr w:type="spellEnd"/>
      <w:r w:rsidRPr="00FB4520">
        <w:t>\</w:t>
      </w:r>
      <w:proofErr w:type="spellStart"/>
      <w:r w:rsidRPr="00FB4520">
        <w:t>TwinCAT</w:t>
      </w:r>
      <w:proofErr w:type="spellEnd"/>
      <w:r w:rsidRPr="00FB4520">
        <w:t xml:space="preserve"> Project1</w:t>
      </w:r>
      <w:r w:rsidRPr="00FB4520">
        <w:rPr>
          <w:rFonts w:hint="eastAsia"/>
        </w:rPr>
        <w:t>\</w:t>
      </w:r>
      <w:r w:rsidRPr="00FB4520">
        <w:t>文件夹就是一个工作区</w:t>
      </w:r>
      <w:r>
        <w:rPr>
          <w:rFonts w:hint="eastAsia"/>
        </w:rPr>
        <w:t>。</w:t>
      </w:r>
    </w:p>
    <w:p w14:paraId="021E75B1" w14:textId="77777777" w:rsidR="00833863" w:rsidRPr="00833863" w:rsidRDefault="00833863" w:rsidP="00833863">
      <w:pPr>
        <w:ind w:left="840" w:firstLineChars="0" w:firstLine="0"/>
      </w:pPr>
      <w:r w:rsidRPr="00833863">
        <w:t>工作区有一个隐藏目录</w:t>
      </w:r>
      <w:r w:rsidRPr="00833863">
        <w:t>.git</w:t>
      </w:r>
      <w:r w:rsidRPr="00833863">
        <w:t>，这个不算工作区，而是</w:t>
      </w:r>
      <w:r w:rsidRPr="00833863">
        <w:t>Git</w:t>
      </w:r>
      <w:r w:rsidRPr="00833863">
        <w:t>的版本库。</w:t>
      </w:r>
    </w:p>
    <w:p w14:paraId="6595C5F0" w14:textId="77777777" w:rsidR="00833863" w:rsidRPr="00833863" w:rsidRDefault="00833863" w:rsidP="00833863">
      <w:pPr>
        <w:ind w:left="840" w:firstLineChars="0" w:firstLine="0"/>
      </w:pPr>
      <w:r w:rsidRPr="00833863">
        <w:t>Git</w:t>
      </w:r>
      <w:r w:rsidRPr="00833863">
        <w:t>的版本库里存了很多东西，其中最重要的就是称为</w:t>
      </w:r>
      <w:r w:rsidRPr="00833863">
        <w:t>stage</w:t>
      </w:r>
      <w:r w:rsidRPr="00833863">
        <w:t>（或者叫</w:t>
      </w:r>
      <w:r w:rsidRPr="00833863">
        <w:t>index</w:t>
      </w:r>
      <w:r w:rsidRPr="00833863">
        <w:t>）的暂存区，还有</w:t>
      </w:r>
      <w:r w:rsidRPr="00833863">
        <w:t>Git</w:t>
      </w:r>
      <w:r w:rsidRPr="00833863">
        <w:t>为我们自动创建的第一个分支</w:t>
      </w:r>
      <w:r w:rsidRPr="00833863">
        <w:t>master</w:t>
      </w:r>
      <w:r w:rsidRPr="00833863">
        <w:t>，以及指向</w:t>
      </w:r>
      <w:r w:rsidRPr="00833863">
        <w:t>master</w:t>
      </w:r>
      <w:r w:rsidRPr="00833863">
        <w:t>的一个指针叫</w:t>
      </w:r>
      <w:r w:rsidRPr="00833863">
        <w:t>HEAD</w:t>
      </w:r>
      <w:r w:rsidRPr="00833863">
        <w:t>。</w:t>
      </w:r>
    </w:p>
    <w:p w14:paraId="321B8114" w14:textId="4666160A" w:rsidR="00833863" w:rsidRPr="00833863" w:rsidRDefault="00833863" w:rsidP="00FB4520">
      <w:pPr>
        <w:ind w:left="840" w:firstLineChars="0" w:firstLine="0"/>
      </w:pPr>
      <w:r>
        <w:rPr>
          <w:noProof/>
        </w:rPr>
        <w:drawing>
          <wp:inline distT="0" distB="0" distL="0" distR="0" wp14:anchorId="3CFEEF68" wp14:editId="09F5A7CA">
            <wp:extent cx="4867877" cy="25527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1981" cy="25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59A3" w14:textId="50F841DB" w:rsidR="00FB4520" w:rsidRPr="00FB4520" w:rsidRDefault="00833863" w:rsidP="00FB4520">
      <w:pPr>
        <w:ind w:left="420" w:firstLineChars="0"/>
      </w:pPr>
      <w:r>
        <w:rPr>
          <w:rFonts w:hint="eastAsia"/>
        </w:rPr>
        <w:t>在</w:t>
      </w:r>
      <w:r>
        <w:rPr>
          <w:rFonts w:hint="eastAsia"/>
        </w:rPr>
        <w:t>b</w:t>
      </w:r>
      <w:r w:rsidR="00350796">
        <w:rPr>
          <w:rFonts w:hint="eastAsia"/>
        </w:rPr>
        <w:t>小</w:t>
      </w:r>
      <w:r>
        <w:rPr>
          <w:rFonts w:hint="eastAsia"/>
        </w:rPr>
        <w:t>节讲了</w:t>
      </w:r>
      <w:r w:rsidR="00FB4520" w:rsidRPr="00FB4520">
        <w:t>把文件往</w:t>
      </w:r>
      <w:r w:rsidR="00FB4520" w:rsidRPr="00FB4520">
        <w:t>Git</w:t>
      </w:r>
      <w:r w:rsidR="00FB4520" w:rsidRPr="00FB4520">
        <w:t>版本库里添加的时候，是分两步执行的：</w:t>
      </w:r>
    </w:p>
    <w:p w14:paraId="3976B4DB" w14:textId="77777777" w:rsidR="00FB4520" w:rsidRPr="00FB4520" w:rsidRDefault="00FB4520" w:rsidP="00FB4520">
      <w:pPr>
        <w:ind w:left="420" w:firstLineChars="0"/>
      </w:pPr>
      <w:r w:rsidRPr="00FB4520">
        <w:t>第一步是用</w:t>
      </w:r>
      <w:r w:rsidRPr="00FB4520">
        <w:t>git add</w:t>
      </w:r>
      <w:r w:rsidRPr="00FB4520">
        <w:t>把文件添加进去，实际上就是把文件修改添加到暂存区；</w:t>
      </w:r>
    </w:p>
    <w:p w14:paraId="1A050C1A" w14:textId="5F0356EF" w:rsidR="00FB4520" w:rsidRDefault="00FB4520" w:rsidP="00FB4520">
      <w:pPr>
        <w:ind w:left="420" w:firstLineChars="0"/>
      </w:pPr>
      <w:r w:rsidRPr="00FB4520">
        <w:t>第二步是用</w:t>
      </w:r>
      <w:r w:rsidRPr="00FB4520">
        <w:t>git commit</w:t>
      </w:r>
      <w:r w:rsidRPr="00FB4520">
        <w:t>提交更改，实际上就是把暂存区的所有内容提交到当前分支。</w:t>
      </w:r>
    </w:p>
    <w:p w14:paraId="1E2AE9A4" w14:textId="3173E116" w:rsidR="00350796" w:rsidRDefault="00350796" w:rsidP="00FB4520">
      <w:pPr>
        <w:ind w:left="420" w:firstLineChars="0"/>
      </w:pPr>
      <w:r>
        <w:rPr>
          <w:rFonts w:hint="eastAsia"/>
        </w:rPr>
        <w:t>有了暂存区，可以多次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add</w:t>
      </w:r>
      <w:r>
        <w:rPr>
          <w:rFonts w:hint="eastAsia"/>
        </w:rPr>
        <w:t>，然后再执行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commit</w:t>
      </w:r>
      <w:r>
        <w:rPr>
          <w:rFonts w:hint="eastAsia"/>
        </w:rPr>
        <w:t>。</w:t>
      </w:r>
    </w:p>
    <w:p w14:paraId="2329708F" w14:textId="6636B157" w:rsidR="00833863" w:rsidRPr="00FB4520" w:rsidRDefault="00833863" w:rsidP="00833863">
      <w:pPr>
        <w:ind w:left="840" w:firstLineChars="0" w:firstLine="0"/>
      </w:pPr>
      <w:r>
        <w:rPr>
          <w:rFonts w:hint="eastAsia"/>
        </w:rPr>
        <w:t>简单来说，当我们修改了程序后，想把当前的程序提交到仓库，就先后执行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add</w:t>
      </w:r>
      <w:r>
        <w:rPr>
          <w:rFonts w:hint="eastAsia"/>
        </w:rPr>
        <w:t>和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commit</w:t>
      </w:r>
      <w:r>
        <w:rPr>
          <w:rFonts w:hint="eastAsia"/>
        </w:rPr>
        <w:t>两个命令即可。</w:t>
      </w:r>
    </w:p>
    <w:p w14:paraId="6B728D79" w14:textId="315C8128" w:rsidR="00891605" w:rsidRDefault="00747BDB" w:rsidP="0001600D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添加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</w:t>
      </w:r>
    </w:p>
    <w:p w14:paraId="0D5071AF" w14:textId="77777777" w:rsidR="00747BDB" w:rsidRDefault="00747BDB" w:rsidP="00747BDB">
      <w:pPr>
        <w:pStyle w:val="ab"/>
        <w:ind w:left="840" w:firstLineChars="0" w:firstLine="0"/>
      </w:pPr>
      <w:r>
        <w:rPr>
          <w:rFonts w:hint="eastAsia"/>
        </w:rPr>
        <w:t>接下来我们打开</w:t>
      </w:r>
      <w:r>
        <w:t>TC3</w:t>
      </w:r>
      <w:r>
        <w:rPr>
          <w:rFonts w:hint="eastAsia"/>
        </w:rPr>
        <w:t>工程，如下图：</w:t>
      </w:r>
    </w:p>
    <w:p w14:paraId="62261087" w14:textId="2ABA4C68" w:rsidR="00747BDB" w:rsidRDefault="00747BDB" w:rsidP="00747BDB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4D8D1102" wp14:editId="37D2670C">
            <wp:extent cx="5713095" cy="297878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EC73" w14:textId="5ABF204B" w:rsidR="00747BDB" w:rsidRDefault="00747BDB" w:rsidP="00747BDB">
      <w:pPr>
        <w:pStyle w:val="ab"/>
        <w:ind w:left="84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d1</w:t>
      </w:r>
    </w:p>
    <w:p w14:paraId="6954EF98" w14:textId="13846F5E" w:rsidR="00747BDB" w:rsidRDefault="00747BDB" w:rsidP="00747BDB">
      <w:pPr>
        <w:pStyle w:val="ab"/>
        <w:ind w:left="840" w:firstLineChars="0" w:firstLine="0"/>
      </w:pPr>
      <w:r>
        <w:rPr>
          <w:rFonts w:hint="eastAsia"/>
        </w:rPr>
        <w:t>可以看到是一个全新的工程，没有添加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和</w:t>
      </w:r>
      <w:r>
        <w:rPr>
          <w:rFonts w:hint="eastAsia"/>
        </w:rPr>
        <w:t>I</w:t>
      </w:r>
      <w:r>
        <w:t>/O</w:t>
      </w:r>
      <w:r>
        <w:rPr>
          <w:rFonts w:hint="eastAsia"/>
        </w:rPr>
        <w:t>。这也是在版本库中第一次提交的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状</w:t>
      </w:r>
      <w:r>
        <w:rPr>
          <w:rFonts w:hint="eastAsia"/>
        </w:rPr>
        <w:lastRenderedPageBreak/>
        <w:t>态。</w:t>
      </w:r>
    </w:p>
    <w:p w14:paraId="7A789147" w14:textId="11335222" w:rsidR="00747BDB" w:rsidRDefault="00747BDB" w:rsidP="00747BDB">
      <w:pPr>
        <w:pStyle w:val="ab"/>
        <w:ind w:left="840" w:firstLineChars="0" w:firstLine="0"/>
      </w:pPr>
      <w:r>
        <w:rPr>
          <w:rFonts w:hint="eastAsia"/>
        </w:rPr>
        <w:t>接下来我们新添加一个</w:t>
      </w:r>
      <w:r>
        <w:rPr>
          <w:rFonts w:hint="eastAsia"/>
        </w:rPr>
        <w:t>P</w:t>
      </w:r>
      <w:r>
        <w:t>LC</w:t>
      </w:r>
      <w:r w:rsidR="00350796">
        <w:rPr>
          <w:rFonts w:hint="eastAsia"/>
        </w:rPr>
        <w:t>工程</w:t>
      </w:r>
      <w:r>
        <w:rPr>
          <w:rFonts w:hint="eastAsia"/>
        </w:rPr>
        <w:t>，并在</w:t>
      </w:r>
      <w:r>
        <w:rPr>
          <w:rFonts w:hint="eastAsia"/>
        </w:rPr>
        <w:t>main</w:t>
      </w:r>
      <w:r>
        <w:rPr>
          <w:rFonts w:hint="eastAsia"/>
        </w:rPr>
        <w:t>中添加如下代码</w:t>
      </w:r>
      <w:r w:rsidR="00E2085F">
        <w:rPr>
          <w:rFonts w:hint="eastAsia"/>
        </w:rPr>
        <w:t>，并保存程序</w:t>
      </w:r>
      <w:r>
        <w:rPr>
          <w:rFonts w:hint="eastAsia"/>
        </w:rPr>
        <w:t>：</w:t>
      </w:r>
    </w:p>
    <w:p w14:paraId="7E6A42AE" w14:textId="7146BE33" w:rsidR="00747BDB" w:rsidRDefault="00747BDB" w:rsidP="00747BDB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733081F2" wp14:editId="0CF93765">
            <wp:extent cx="5713095" cy="2923540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AC61" w14:textId="1C42F472" w:rsidR="00747BDB" w:rsidRDefault="00747BDB" w:rsidP="00747BDB">
      <w:pPr>
        <w:pStyle w:val="ab"/>
        <w:ind w:left="84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d2</w:t>
      </w:r>
    </w:p>
    <w:p w14:paraId="185AB362" w14:textId="78E2AD5A" w:rsidR="00747BDB" w:rsidRDefault="00747BDB" w:rsidP="00747BDB">
      <w:pPr>
        <w:pStyle w:val="ab"/>
        <w:ind w:left="840" w:firstLineChars="0" w:firstLine="0"/>
      </w:pPr>
      <w:r>
        <w:rPr>
          <w:rFonts w:hint="eastAsia"/>
        </w:rPr>
        <w:t>执行下图中红框的三个命令，完成第二次版本的提交，提交的</w:t>
      </w:r>
      <w:r w:rsidR="00350796">
        <w:rPr>
          <w:rFonts w:hint="eastAsia"/>
        </w:rPr>
        <w:t>版本描述信息</w:t>
      </w:r>
      <w:r>
        <w:rPr>
          <w:rFonts w:hint="eastAsia"/>
        </w:rPr>
        <w:t>为</w:t>
      </w:r>
      <w:r>
        <w:rPr>
          <w:rFonts w:hint="eastAsia"/>
        </w:rPr>
        <w:t>p</w:t>
      </w:r>
      <w:r>
        <w:t>lc v1.0</w:t>
      </w:r>
      <w:r>
        <w:rPr>
          <w:rFonts w:hint="eastAsia"/>
        </w:rPr>
        <w:t>。</w:t>
      </w:r>
    </w:p>
    <w:p w14:paraId="19F4885B" w14:textId="52479A73" w:rsidR="00747BDB" w:rsidRDefault="002E72EE" w:rsidP="00747BDB">
      <w:pPr>
        <w:pStyle w:val="ab"/>
        <w:ind w:left="840" w:firstLineChars="0" w:firstLine="0"/>
      </w:pPr>
      <w:r>
        <w:rPr>
          <w:rFonts w:hint="eastAsia"/>
        </w:rPr>
        <w:t>这次我们执行完</w:t>
      </w:r>
      <w:r>
        <w:rPr>
          <w:rFonts w:hint="eastAsia"/>
        </w:rPr>
        <w:t>add</w:t>
      </w:r>
      <w:r>
        <w:rPr>
          <w:rFonts w:hint="eastAsia"/>
        </w:rPr>
        <w:t>和</w:t>
      </w:r>
      <w:r>
        <w:rPr>
          <w:rFonts w:hint="eastAsia"/>
        </w:rPr>
        <w:t>commit</w:t>
      </w:r>
      <w:r>
        <w:rPr>
          <w:rFonts w:hint="eastAsia"/>
        </w:rPr>
        <w:t>后，并没有显示工</w:t>
      </w:r>
      <w:r w:rsidRPr="00FB4520">
        <w:t>作目录是干净（</w:t>
      </w:r>
      <w:r w:rsidRPr="00FB4520">
        <w:t>working tree clean</w:t>
      </w:r>
      <w:r w:rsidRPr="00FB4520">
        <w:t>）的</w:t>
      </w:r>
      <w:r>
        <w:rPr>
          <w:rFonts w:hint="eastAsia"/>
        </w:rPr>
        <w:t>。这是因为</w:t>
      </w:r>
      <w:proofErr w:type="spellStart"/>
      <w:r w:rsidRPr="002E72EE">
        <w:t>TwinCAT</w:t>
      </w:r>
      <w:proofErr w:type="spellEnd"/>
      <w:r w:rsidRPr="002E72EE">
        <w:t xml:space="preserve"> Project1.</w:t>
      </w:r>
      <w:proofErr w:type="gramStart"/>
      <w:r w:rsidRPr="002E72EE">
        <w:t>project.~</w:t>
      </w:r>
      <w:proofErr w:type="gramEnd"/>
      <w:r w:rsidRPr="002E72EE">
        <w:t>u</w:t>
      </w:r>
      <w:r>
        <w:rPr>
          <w:rFonts w:hint="eastAsia"/>
        </w:rPr>
        <w:t>文件一直在自动更新的缘故。暂时先不用管他，后面会通过</w:t>
      </w:r>
      <w:r>
        <w:rPr>
          <w:rFonts w:hint="eastAsia"/>
        </w:rPr>
        <w:t>.</w:t>
      </w:r>
      <w:proofErr w:type="spellStart"/>
      <w:r>
        <w:t>gitignore</w:t>
      </w:r>
      <w:proofErr w:type="spellEnd"/>
      <w:r>
        <w:rPr>
          <w:rFonts w:hint="eastAsia"/>
        </w:rPr>
        <w:t>文件把不需要进行版本管理的文件剔除掉。</w:t>
      </w:r>
    </w:p>
    <w:p w14:paraId="4EF5B0DE" w14:textId="2E8619D0" w:rsidR="00747BDB" w:rsidRDefault="00747BDB" w:rsidP="00747BDB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7DB39D91" wp14:editId="499C8D77">
            <wp:extent cx="5713095" cy="4616450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CB61" w14:textId="479BBB45" w:rsidR="002969FC" w:rsidRDefault="002969FC" w:rsidP="002969FC">
      <w:pPr>
        <w:pStyle w:val="ab"/>
        <w:ind w:left="840" w:firstLineChars="0" w:firstLine="0"/>
      </w:pPr>
      <w:r>
        <w:rPr>
          <w:rFonts w:hint="eastAsia"/>
        </w:rPr>
        <w:lastRenderedPageBreak/>
        <w:t>接下来创建一个</w:t>
      </w:r>
      <w:r>
        <w:rPr>
          <w:rFonts w:hint="eastAsia"/>
        </w:rPr>
        <w:t>F</w:t>
      </w:r>
      <w:r>
        <w:t>B_ADD</w:t>
      </w:r>
      <w:r>
        <w:rPr>
          <w:rFonts w:hint="eastAsia"/>
        </w:rPr>
        <w:t>，并修改</w:t>
      </w:r>
      <w:r>
        <w:rPr>
          <w:rFonts w:hint="eastAsia"/>
        </w:rPr>
        <w:t>main</w:t>
      </w:r>
      <w:r>
        <w:rPr>
          <w:rFonts w:hint="eastAsia"/>
        </w:rPr>
        <w:t>中的内容，然后保存。内容如下：</w:t>
      </w:r>
    </w:p>
    <w:p w14:paraId="32C71364" w14:textId="597206AE" w:rsidR="002969FC" w:rsidRDefault="002969FC" w:rsidP="002969FC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1A3FC44A" wp14:editId="1B5A0002">
            <wp:extent cx="5713095" cy="3881120"/>
            <wp:effectExtent l="0" t="0" r="1905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71642" w14:textId="77777777" w:rsidR="00787790" w:rsidRDefault="00787790" w:rsidP="002969FC">
      <w:pPr>
        <w:pStyle w:val="ab"/>
        <w:ind w:left="840" w:firstLineChars="0" w:firstLine="0"/>
      </w:pPr>
    </w:p>
    <w:p w14:paraId="7576008A" w14:textId="216116A5" w:rsidR="002969FC" w:rsidRDefault="002969FC" w:rsidP="00747BDB">
      <w:pPr>
        <w:pStyle w:val="ab"/>
        <w:ind w:left="840" w:firstLineChars="0" w:firstLine="0"/>
      </w:pPr>
      <w:r>
        <w:rPr>
          <w:rFonts w:hint="eastAsia"/>
        </w:rPr>
        <w:t>此时进行第三次提交，执行的命令分别为</w:t>
      </w:r>
    </w:p>
    <w:p w14:paraId="44D39AC5" w14:textId="0CE5C5B2" w:rsidR="00747BDB" w:rsidRPr="002969FC" w:rsidRDefault="002969FC" w:rsidP="00D02B92">
      <w:pPr>
        <w:pStyle w:val="ab"/>
        <w:ind w:left="840" w:firstLineChars="0" w:firstLine="0"/>
      </w:pPr>
      <w:r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git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ad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d .</w:t>
      </w:r>
      <w:r>
        <w:rPr>
          <w:rFonts w:hint="eastAsia"/>
        </w:rPr>
        <w:t>和</w:t>
      </w:r>
      <w:r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git commit -m '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plc v1.1</w:t>
      </w:r>
      <w:r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'</w:t>
      </w:r>
    </w:p>
    <w:p w14:paraId="43FBA789" w14:textId="35E79957" w:rsidR="002969FC" w:rsidRDefault="002969FC" w:rsidP="0001600D">
      <w:pPr>
        <w:pStyle w:val="ab"/>
        <w:numPr>
          <w:ilvl w:val="0"/>
          <w:numId w:val="15"/>
        </w:numPr>
        <w:ind w:firstLineChars="0"/>
      </w:pPr>
      <w:r>
        <w:t xml:space="preserve">git log / git </w:t>
      </w:r>
      <w:proofErr w:type="spellStart"/>
      <w:r>
        <w:t>reflog</w:t>
      </w:r>
      <w:proofErr w:type="spellEnd"/>
    </w:p>
    <w:p w14:paraId="10F26EDB" w14:textId="2D28349D" w:rsidR="002969FC" w:rsidRDefault="00D02B92" w:rsidP="002969FC">
      <w:pPr>
        <w:pStyle w:val="ab"/>
        <w:ind w:left="840" w:firstLineChars="0" w:firstLine="0"/>
      </w:pPr>
      <w:r>
        <w:rPr>
          <w:rFonts w:hint="eastAsia"/>
        </w:rPr>
        <w:t>目前</w:t>
      </w:r>
      <w:r>
        <w:rPr>
          <w:rFonts w:hint="eastAsia"/>
        </w:rPr>
        <w:t>git</w:t>
      </w:r>
      <w:r>
        <w:rPr>
          <w:rFonts w:hint="eastAsia"/>
        </w:rPr>
        <w:t>仓库里有了</w:t>
      </w:r>
      <w:r>
        <w:rPr>
          <w:rFonts w:hint="eastAsia"/>
        </w:rPr>
        <w:t>3</w:t>
      </w:r>
      <w:r>
        <w:rPr>
          <w:rFonts w:hint="eastAsia"/>
        </w:rPr>
        <w:t>次</w:t>
      </w:r>
      <w:r>
        <w:rPr>
          <w:rFonts w:hint="eastAsia"/>
        </w:rPr>
        <w:t>commit</w:t>
      </w:r>
      <w:r>
        <w:rPr>
          <w:rFonts w:hint="eastAsia"/>
        </w:rPr>
        <w:t>的版本，可以通过</w:t>
      </w:r>
      <w:r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git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log</w:t>
      </w:r>
      <w:r>
        <w:rPr>
          <w:rFonts w:hint="eastAsia"/>
        </w:rPr>
        <w:t>命令，查看</w:t>
      </w:r>
      <w:r w:rsidRPr="00D02B92">
        <w:rPr>
          <w:rFonts w:hint="eastAsia"/>
        </w:rPr>
        <w:t>所有提交过的版本信息</w:t>
      </w:r>
      <w:r>
        <w:rPr>
          <w:rFonts w:hint="eastAsia"/>
        </w:rPr>
        <w:t>。</w:t>
      </w:r>
    </w:p>
    <w:p w14:paraId="731C2872" w14:textId="1B3D6B07" w:rsidR="00D02B92" w:rsidRDefault="00617C96" w:rsidP="002969FC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1E3FB74C" wp14:editId="3119D1C7">
            <wp:extent cx="5713095" cy="2539365"/>
            <wp:effectExtent l="0" t="0" r="190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055C" w14:textId="6507A632" w:rsidR="00D02B92" w:rsidRPr="00D02B92" w:rsidRDefault="00D02B92" w:rsidP="00D02B92">
      <w:pPr>
        <w:pStyle w:val="ab"/>
        <w:ind w:left="840" w:firstLineChars="0" w:firstLine="0"/>
      </w:pPr>
      <w:r w:rsidRPr="00D02B92">
        <w:rPr>
          <w:rFonts w:hint="eastAsia"/>
        </w:rPr>
        <w:t>git log</w:t>
      </w:r>
      <w:r w:rsidRPr="00D02B92">
        <w:rPr>
          <w:rFonts w:hint="eastAsia"/>
        </w:rPr>
        <w:t>可以显示所有提交过的版本信息，不包括已经被删除的</w:t>
      </w:r>
      <w:r w:rsidRPr="00D02B92">
        <w:rPr>
          <w:rFonts w:hint="eastAsia"/>
        </w:rPr>
        <w:t xml:space="preserve"> commit </w:t>
      </w:r>
      <w:r w:rsidRPr="00D02B92">
        <w:rPr>
          <w:rFonts w:hint="eastAsia"/>
        </w:rPr>
        <w:t>记录和</w:t>
      </w:r>
      <w:r w:rsidRPr="00D02B92">
        <w:rPr>
          <w:rFonts w:hint="eastAsia"/>
        </w:rPr>
        <w:t xml:space="preserve"> reset </w:t>
      </w:r>
      <w:r w:rsidRPr="00D02B92">
        <w:rPr>
          <w:rFonts w:hint="eastAsia"/>
        </w:rPr>
        <w:t>的操作</w:t>
      </w:r>
      <w:r>
        <w:rPr>
          <w:rFonts w:hint="eastAsia"/>
        </w:rPr>
        <w:t>。</w:t>
      </w:r>
    </w:p>
    <w:p w14:paraId="4DDE636A" w14:textId="4019AC8C" w:rsidR="00D02B92" w:rsidRDefault="00D02B92" w:rsidP="00D02B92">
      <w:pPr>
        <w:pStyle w:val="ab"/>
        <w:ind w:left="840" w:firstLineChars="0" w:firstLine="0"/>
      </w:pPr>
      <w:r w:rsidRPr="00D02B92">
        <w:rPr>
          <w:rFonts w:hint="eastAsia"/>
        </w:rPr>
        <w:t>git </w:t>
      </w:r>
      <w:proofErr w:type="spellStart"/>
      <w:r w:rsidRPr="00D02B92">
        <w:rPr>
          <w:rFonts w:hint="eastAsia"/>
        </w:rPr>
        <w:t>reflog</w:t>
      </w:r>
      <w:proofErr w:type="spellEnd"/>
      <w:r w:rsidRPr="00D02B92">
        <w:rPr>
          <w:rFonts w:hint="eastAsia"/>
        </w:rPr>
        <w:t>是显示所有的操作记录，包括提交，回退的操作。一般用来找出操作记录中的版本号，进行回退。</w:t>
      </w:r>
      <w:r w:rsidRPr="00D02B92">
        <w:rPr>
          <w:rFonts w:hint="eastAsia"/>
        </w:rPr>
        <w:t>git </w:t>
      </w:r>
      <w:proofErr w:type="spellStart"/>
      <w:r w:rsidRPr="00D02B92">
        <w:rPr>
          <w:rFonts w:hint="eastAsia"/>
        </w:rPr>
        <w:t>reflog</w:t>
      </w:r>
      <w:proofErr w:type="spellEnd"/>
      <w:r w:rsidRPr="00D02B92">
        <w:rPr>
          <w:rFonts w:hint="eastAsia"/>
        </w:rPr>
        <w:t>常用于恢复本地的错误操作。</w:t>
      </w:r>
    </w:p>
    <w:p w14:paraId="086694B9" w14:textId="35B3CD79" w:rsidR="00D02B92" w:rsidRDefault="00D02B92" w:rsidP="002969FC">
      <w:pPr>
        <w:pStyle w:val="ab"/>
        <w:ind w:left="840" w:firstLineChars="0" w:firstLine="0"/>
      </w:pPr>
      <w:r>
        <w:rPr>
          <w:rFonts w:hint="eastAsia"/>
        </w:rPr>
        <w:t>git</w:t>
      </w:r>
      <w:r>
        <w:t xml:space="preserve"> </w:t>
      </w:r>
      <w:proofErr w:type="spellStart"/>
      <w:r>
        <w:rPr>
          <w:rFonts w:hint="eastAsia"/>
        </w:rPr>
        <w:t>reflog</w:t>
      </w:r>
      <w:proofErr w:type="spellEnd"/>
      <w:r>
        <w:rPr>
          <w:rFonts w:hint="eastAsia"/>
        </w:rPr>
        <w:t>显示的内容如下：</w:t>
      </w:r>
    </w:p>
    <w:p w14:paraId="0D50B113" w14:textId="5F34CAE2" w:rsidR="00D02B92" w:rsidRDefault="00617C96" w:rsidP="002969FC">
      <w:pPr>
        <w:pStyle w:val="ab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07582542" wp14:editId="17F977D9">
            <wp:extent cx="5713095" cy="687705"/>
            <wp:effectExtent l="0" t="0" r="190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409A" w14:textId="58295DD8" w:rsidR="00D02B92" w:rsidRDefault="00D02B92" w:rsidP="0001600D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版本回退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reset</w:t>
      </w:r>
      <w:r>
        <w:t xml:space="preserve"> --</w:t>
      </w:r>
      <w:r>
        <w:rPr>
          <w:rFonts w:hint="eastAsia"/>
        </w:rPr>
        <w:t>hard</w:t>
      </w:r>
      <w:r>
        <w:t xml:space="preserve"> </w:t>
      </w:r>
      <w:r>
        <w:rPr>
          <w:rFonts w:hint="eastAsia"/>
        </w:rPr>
        <w:t>head^</w:t>
      </w:r>
      <w:r>
        <w:t xml:space="preserve">  /  git reset </w:t>
      </w:r>
      <w:r w:rsidR="000F1ED3">
        <w:rPr>
          <w:rFonts w:hint="eastAsia"/>
        </w:rPr>
        <w:t>--</w:t>
      </w:r>
      <w:r>
        <w:t xml:space="preserve">hard </w:t>
      </w:r>
      <w:r w:rsidR="00787790">
        <w:t>&lt;id&gt;</w:t>
      </w:r>
    </w:p>
    <w:p w14:paraId="484F2600" w14:textId="43C926D3" w:rsidR="00D02B92" w:rsidRDefault="00D02B92" w:rsidP="00617C96">
      <w:pPr>
        <w:ind w:left="420" w:firstLineChars="0"/>
      </w:pPr>
      <w:r>
        <w:rPr>
          <w:rFonts w:hint="eastAsia"/>
        </w:rPr>
        <w:t>如果此时，想把程序回退到</w:t>
      </w:r>
      <w:r>
        <w:rPr>
          <w:rFonts w:hint="eastAsia"/>
        </w:rPr>
        <w:t>plc</w:t>
      </w:r>
      <w:r>
        <w:t xml:space="preserve"> </w:t>
      </w:r>
      <w:r>
        <w:rPr>
          <w:rFonts w:hint="eastAsia"/>
        </w:rPr>
        <w:t>v1.0</w:t>
      </w:r>
      <w:r>
        <w:rPr>
          <w:rFonts w:hint="eastAsia"/>
        </w:rPr>
        <w:t>。</w:t>
      </w:r>
    </w:p>
    <w:p w14:paraId="2E8ACF05" w14:textId="0B13F4C7" w:rsidR="00D02B92" w:rsidRDefault="00D02B92" w:rsidP="00D02B92">
      <w:pPr>
        <w:pStyle w:val="ab"/>
        <w:ind w:left="840" w:firstLineChars="0" w:firstLine="0"/>
      </w:pPr>
      <w:r>
        <w:rPr>
          <w:rFonts w:hint="eastAsia"/>
        </w:rPr>
        <w:t>方法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，可以执行</w:t>
      </w:r>
      <w:r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git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reset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–</w:t>
      </w:r>
      <w:r w:rsidR="009838F8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hard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head^</w:t>
      </w:r>
      <w:r>
        <w:rPr>
          <w:rFonts w:hint="eastAsia"/>
        </w:rPr>
        <w:t>命令。</w:t>
      </w:r>
    </w:p>
    <w:p w14:paraId="66496C7E" w14:textId="20E98B69" w:rsidR="00D02B92" w:rsidRDefault="00617C96" w:rsidP="00D02B92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3A95FB82" wp14:editId="14E78037">
            <wp:extent cx="5713095" cy="532130"/>
            <wp:effectExtent l="0" t="0" r="1905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3448" w14:textId="548531BE" w:rsidR="00D02B92" w:rsidRDefault="00D02B92" w:rsidP="00D02B92">
      <w:pPr>
        <w:pStyle w:val="ab"/>
        <w:ind w:left="840" w:firstLineChars="0" w:firstLine="0"/>
      </w:pPr>
      <w:r w:rsidRPr="00D02B92">
        <w:t>在</w:t>
      </w:r>
      <w:r w:rsidRPr="00D02B92">
        <w:t>Git</w:t>
      </w:r>
      <w:r w:rsidRPr="00D02B92">
        <w:t>中，用</w:t>
      </w:r>
      <w:r w:rsidRPr="00D02B92">
        <w:t>HEAD</w:t>
      </w:r>
      <w:r w:rsidRPr="00D02B92">
        <w:t>表示当前版本，也就是最新的提交</w:t>
      </w:r>
      <w:r w:rsidR="007F7C90">
        <w:rPr>
          <w:rFonts w:hint="eastAsia"/>
        </w:rPr>
        <w:t>0</w:t>
      </w:r>
      <w:r w:rsidR="007F7C90">
        <w:t>afa1c4</w:t>
      </w:r>
      <w:r w:rsidRPr="00D02B92">
        <w:t>，上一个版本就是</w:t>
      </w:r>
      <w:r w:rsidRPr="00D02B92">
        <w:t>HEAD^</w:t>
      </w:r>
      <w:r w:rsidRPr="00D02B92">
        <w:t>，上上一个版本就是</w:t>
      </w:r>
      <w:r w:rsidRPr="00D02B92">
        <w:t>HEAD^^</w:t>
      </w:r>
      <w:r w:rsidRPr="00D02B92">
        <w:t>，当然往上</w:t>
      </w:r>
      <w:r w:rsidRPr="00D02B92">
        <w:t>100</w:t>
      </w:r>
      <w:r w:rsidRPr="00D02B92">
        <w:t>个版本写</w:t>
      </w:r>
      <w:r w:rsidRPr="00D02B92">
        <w:t>100</w:t>
      </w:r>
      <w:r w:rsidRPr="00D02B92">
        <w:t>个</w:t>
      </w:r>
      <w:r w:rsidRPr="00D02B92">
        <w:t>^</w:t>
      </w:r>
      <w:r w:rsidRPr="00D02B92">
        <w:t>比较容易数不过来，所以写成</w:t>
      </w:r>
      <w:r w:rsidRPr="00D02B92">
        <w:t>HEAD~100</w:t>
      </w:r>
      <w:r w:rsidR="007F7C90">
        <w:rPr>
          <w:rFonts w:hint="eastAsia"/>
        </w:rPr>
        <w:t>。</w:t>
      </w:r>
    </w:p>
    <w:p w14:paraId="14D22B8E" w14:textId="17A22DF8" w:rsidR="007F7C90" w:rsidRDefault="007F7C90" w:rsidP="00D02B92">
      <w:pPr>
        <w:pStyle w:val="ab"/>
        <w:ind w:left="840" w:firstLineChars="0" w:firstLine="0"/>
      </w:pPr>
      <w:r>
        <w:rPr>
          <w:rFonts w:hint="eastAsia"/>
        </w:rPr>
        <w:t>方法二，可以执行</w:t>
      </w:r>
      <w:r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git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reset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 w:rsidR="009838F8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–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hard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 w:rsidR="00617C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5b</w:t>
      </w:r>
      <w:r w:rsidR="00617C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2f210</w:t>
      </w:r>
      <w:r>
        <w:rPr>
          <w:rFonts w:hint="eastAsia"/>
        </w:rPr>
        <w:t>命令。</w:t>
      </w:r>
      <w:r w:rsidRPr="007F7C90">
        <w:t>版本号没必要写全，前几位就可以了，</w:t>
      </w:r>
      <w:r w:rsidRPr="007F7C90">
        <w:t>Git</w:t>
      </w:r>
      <w:r w:rsidRPr="007F7C90">
        <w:t>会自动去找。当然也不能只写前一两位，因为</w:t>
      </w:r>
      <w:r w:rsidRPr="007F7C90">
        <w:t>Git</w:t>
      </w:r>
      <w:r w:rsidRPr="007F7C90">
        <w:t>可能会找到多个版本号，就无法确定是哪一个了。</w:t>
      </w:r>
    </w:p>
    <w:p w14:paraId="4B214C2D" w14:textId="4E436A6A" w:rsidR="007F7C90" w:rsidRDefault="007F7C90" w:rsidP="00D02B92">
      <w:pPr>
        <w:pStyle w:val="ab"/>
        <w:ind w:left="840" w:firstLineChars="0" w:firstLine="0"/>
      </w:pPr>
      <w:r>
        <w:rPr>
          <w:rFonts w:hint="eastAsia"/>
        </w:rPr>
        <w:t>执行以上任意命令后，</w:t>
      </w:r>
      <w:r>
        <w:rPr>
          <w:rFonts w:hint="eastAsia"/>
        </w:rPr>
        <w:t>V</w:t>
      </w:r>
      <w:r>
        <w:t>S</w:t>
      </w:r>
      <w:r>
        <w:rPr>
          <w:rFonts w:hint="eastAsia"/>
        </w:rPr>
        <w:t>会弹出对话框，点击</w:t>
      </w:r>
      <w:r w:rsidR="00787790">
        <w:rPr>
          <w:rFonts w:hint="eastAsia"/>
        </w:rPr>
        <w:t>是</w:t>
      </w:r>
    </w:p>
    <w:p w14:paraId="06601DAF" w14:textId="79E013CF" w:rsidR="007F7C90" w:rsidRDefault="00787790" w:rsidP="00D02B92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61114C8A" wp14:editId="57F49546">
            <wp:extent cx="3897143" cy="1912620"/>
            <wp:effectExtent l="0" t="0" r="825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01665" cy="19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F7CB" w14:textId="73A6D01D" w:rsidR="00787790" w:rsidRDefault="00787790" w:rsidP="00D02B92">
      <w:pPr>
        <w:pStyle w:val="ab"/>
        <w:ind w:left="840" w:firstLineChars="0" w:firstLine="0"/>
      </w:pPr>
      <w:r>
        <w:rPr>
          <w:rFonts w:hint="eastAsia"/>
        </w:rPr>
        <w:t>当点击</w:t>
      </w:r>
      <w:r>
        <w:rPr>
          <w:rFonts w:hint="eastAsia"/>
        </w:rPr>
        <w:t>F</w:t>
      </w:r>
      <w:r>
        <w:t>B_ADD</w:t>
      </w:r>
      <w:r>
        <w:rPr>
          <w:rFonts w:hint="eastAsia"/>
        </w:rPr>
        <w:t>功能块时，会弹出提示框，文件已被删除。</w:t>
      </w:r>
    </w:p>
    <w:p w14:paraId="06B6CD1A" w14:textId="559978C8" w:rsidR="00787790" w:rsidRDefault="00787790" w:rsidP="00D02B92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3D342E21" wp14:editId="21CE13F3">
            <wp:extent cx="5713095" cy="2994025"/>
            <wp:effectExtent l="0" t="0" r="190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B294" w14:textId="26B5AB07" w:rsidR="00787790" w:rsidRDefault="00787790" w:rsidP="00787790">
      <w:pPr>
        <w:pStyle w:val="ab"/>
        <w:ind w:left="840" w:firstLineChars="0" w:firstLine="0"/>
      </w:pPr>
      <w:r>
        <w:rPr>
          <w:rFonts w:hint="eastAsia"/>
        </w:rPr>
        <w:t>如果此时，又想把程序恢复到</w:t>
      </w:r>
      <w:r>
        <w:rPr>
          <w:rFonts w:hint="eastAsia"/>
        </w:rPr>
        <w:t>plc</w:t>
      </w:r>
      <w:r>
        <w:t xml:space="preserve"> </w:t>
      </w:r>
      <w:r>
        <w:rPr>
          <w:rFonts w:hint="eastAsia"/>
        </w:rPr>
        <w:t>v1.1</w:t>
      </w:r>
      <w:r>
        <w:rPr>
          <w:rFonts w:hint="eastAsia"/>
        </w:rPr>
        <w:t>。</w:t>
      </w:r>
    </w:p>
    <w:p w14:paraId="26E99099" w14:textId="78FDF98A" w:rsidR="00787790" w:rsidRDefault="00787790" w:rsidP="00787790">
      <w:pPr>
        <w:pStyle w:val="ab"/>
        <w:ind w:left="840" w:firstLineChars="0" w:firstLine="0"/>
      </w:pPr>
      <w:r>
        <w:rPr>
          <w:rFonts w:hint="eastAsia"/>
        </w:rPr>
        <w:t>通过命令</w:t>
      </w:r>
      <w:r w:rsidR="00617C96"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git </w:t>
      </w:r>
      <w:proofErr w:type="spellStart"/>
      <w:r w:rsidR="00617C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reflog</w:t>
      </w:r>
      <w:proofErr w:type="spellEnd"/>
      <w:r>
        <w:rPr>
          <w:rFonts w:hint="eastAsia"/>
        </w:rPr>
        <w:t>找到</w:t>
      </w:r>
      <w:r>
        <w:rPr>
          <w:rFonts w:hint="eastAsia"/>
        </w:rPr>
        <w:t>plc</w:t>
      </w:r>
      <w:r>
        <w:t xml:space="preserve"> </w:t>
      </w:r>
      <w:r>
        <w:rPr>
          <w:rFonts w:hint="eastAsia"/>
        </w:rPr>
        <w:t>v1.1</w:t>
      </w:r>
      <w:r>
        <w:rPr>
          <w:rFonts w:hint="eastAsia"/>
        </w:rPr>
        <w:t>的</w:t>
      </w:r>
      <w:r>
        <w:rPr>
          <w:rFonts w:hint="eastAsia"/>
        </w:rPr>
        <w:t>commit</w:t>
      </w:r>
      <w:r>
        <w:t xml:space="preserve"> </w:t>
      </w:r>
      <w:r>
        <w:rPr>
          <w:rFonts w:hint="eastAsia"/>
        </w:rPr>
        <w:t>id</w:t>
      </w:r>
      <w:r>
        <w:rPr>
          <w:rFonts w:hint="eastAsia"/>
        </w:rPr>
        <w:t>，执行</w:t>
      </w:r>
      <w:r w:rsidR="00617C96"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git </w:t>
      </w:r>
      <w:r w:rsidR="00617C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reset –</w:t>
      </w:r>
      <w:r w:rsidR="00966BEF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r w:rsidR="00617C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hard 2b55a3d</w:t>
      </w:r>
      <w:r>
        <w:rPr>
          <w:rFonts w:hint="eastAsia"/>
        </w:rPr>
        <w:lastRenderedPageBreak/>
        <w:t>命令即可。</w:t>
      </w:r>
    </w:p>
    <w:p w14:paraId="247FA867" w14:textId="1431D03A" w:rsidR="00617C96" w:rsidRDefault="00617C96" w:rsidP="00787790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69F9FF03" wp14:editId="480418DA">
            <wp:extent cx="5713095" cy="887095"/>
            <wp:effectExtent l="0" t="0" r="1905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F73E" w14:textId="5118EAFC" w:rsidR="00617C96" w:rsidRDefault="00617C96" w:rsidP="00787790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43FB9B1D" wp14:editId="0BB6401D">
            <wp:extent cx="5713095" cy="521970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6206" w14:textId="73AA5298" w:rsidR="00787790" w:rsidRPr="00787790" w:rsidRDefault="00617C96" w:rsidP="00D02B92">
      <w:pPr>
        <w:pStyle w:val="ab"/>
        <w:ind w:left="840" w:firstLineChars="0" w:firstLine="0"/>
      </w:pPr>
      <w:r>
        <w:rPr>
          <w:rFonts w:hint="eastAsia"/>
        </w:rPr>
        <w:t>可以看到</w:t>
      </w:r>
      <w:r>
        <w:t>TC3</w:t>
      </w:r>
      <w:r>
        <w:rPr>
          <w:rFonts w:hint="eastAsia"/>
        </w:rPr>
        <w:t>中，</w:t>
      </w:r>
      <w:r>
        <w:rPr>
          <w:rFonts w:hint="eastAsia"/>
        </w:rPr>
        <w:t>F</w:t>
      </w:r>
      <w:r>
        <w:t>B_ADD</w:t>
      </w:r>
      <w:proofErr w:type="gramStart"/>
      <w:r>
        <w:rPr>
          <w:rFonts w:hint="eastAsia"/>
        </w:rPr>
        <w:t>功能块又恢复</w:t>
      </w:r>
      <w:proofErr w:type="gramEnd"/>
      <w:r>
        <w:rPr>
          <w:rFonts w:hint="eastAsia"/>
        </w:rPr>
        <w:t>回来了。</w:t>
      </w:r>
    </w:p>
    <w:p w14:paraId="50A9CA40" w14:textId="3E0D8D4A" w:rsidR="002E72EE" w:rsidRDefault="008B6181" w:rsidP="0001600D">
      <w:pPr>
        <w:pStyle w:val="ab"/>
        <w:numPr>
          <w:ilvl w:val="0"/>
          <w:numId w:val="15"/>
        </w:numPr>
        <w:ind w:firstLineChars="0"/>
      </w:pPr>
      <w:r>
        <w:rPr>
          <w:rFonts w:hint="eastAsia"/>
        </w:rPr>
        <w:t>丢弃工作区中的修改</w:t>
      </w:r>
      <w:r w:rsidR="002E72EE">
        <w:t>g</w:t>
      </w:r>
      <w:r w:rsidR="002E72EE">
        <w:rPr>
          <w:rFonts w:hint="eastAsia"/>
        </w:rPr>
        <w:t>it</w:t>
      </w:r>
      <w:r w:rsidR="002E72EE">
        <w:t xml:space="preserve"> </w:t>
      </w:r>
      <w:r w:rsidR="002E72EE">
        <w:rPr>
          <w:rFonts w:hint="eastAsia"/>
        </w:rPr>
        <w:t>restore</w:t>
      </w:r>
      <w:r w:rsidR="002E72EE">
        <w:t xml:space="preserve"> .</w:t>
      </w:r>
    </w:p>
    <w:p w14:paraId="724C9B91" w14:textId="284D9EDC" w:rsidR="00333A8D" w:rsidRDefault="00333A8D" w:rsidP="00333A8D">
      <w:pPr>
        <w:pStyle w:val="ab"/>
        <w:ind w:left="840" w:firstLineChars="0" w:firstLine="0"/>
      </w:pPr>
      <w:r>
        <w:rPr>
          <w:rFonts w:hint="eastAsia"/>
        </w:rPr>
        <w:t>接下来</w:t>
      </w:r>
      <w:r w:rsidR="008B6181">
        <w:rPr>
          <w:rFonts w:hint="eastAsia"/>
        </w:rPr>
        <w:t>在</w:t>
      </w:r>
      <w:r w:rsidR="008B6181">
        <w:rPr>
          <w:rFonts w:hint="eastAsia"/>
        </w:rPr>
        <w:t>main</w:t>
      </w:r>
      <w:r w:rsidR="008B6181">
        <w:rPr>
          <w:rFonts w:hint="eastAsia"/>
        </w:rPr>
        <w:t>中添加一部分内容</w:t>
      </w:r>
      <w:r>
        <w:rPr>
          <w:rFonts w:hint="eastAsia"/>
        </w:rPr>
        <w:t>。内容如下：</w:t>
      </w:r>
    </w:p>
    <w:p w14:paraId="0297C3AE" w14:textId="2A4DE15C" w:rsidR="00333A8D" w:rsidRDefault="008B6181" w:rsidP="00333A8D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08CB52C7" wp14:editId="13B07D15">
            <wp:extent cx="5713095" cy="3319780"/>
            <wp:effectExtent l="0" t="0" r="190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594B" w14:textId="36E6C257" w:rsidR="00333A8D" w:rsidRDefault="008B6181" w:rsidP="00333A8D">
      <w:pPr>
        <w:pStyle w:val="ab"/>
        <w:ind w:left="840" w:firstLineChars="0" w:firstLine="0"/>
      </w:pPr>
      <w:r>
        <w:rPr>
          <w:rFonts w:hint="eastAsia"/>
        </w:rPr>
        <w:t>此时，如果我想丢弃</w:t>
      </w:r>
      <w:r>
        <w:rPr>
          <w:rFonts w:hint="eastAsia"/>
        </w:rPr>
        <w:t>main</w:t>
      </w:r>
      <w:r>
        <w:rPr>
          <w:rFonts w:hint="eastAsia"/>
        </w:rPr>
        <w:t>中新添加的这部分代码，则执行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restore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.</w:t>
      </w:r>
      <w:r>
        <w:rPr>
          <w:rFonts w:hint="eastAsia"/>
        </w:rPr>
        <w:t>命令。</w:t>
      </w:r>
    </w:p>
    <w:p w14:paraId="0414A87A" w14:textId="78B7EBB4" w:rsidR="00333A8D" w:rsidRDefault="008B6181" w:rsidP="00333A8D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28159516" wp14:editId="7CEBAF7B">
            <wp:extent cx="5713095" cy="415925"/>
            <wp:effectExtent l="0" t="0" r="1905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A0C2" w14:textId="2693A65D" w:rsidR="00333A8D" w:rsidRDefault="00333A8D" w:rsidP="00333A8D">
      <w:pPr>
        <w:pStyle w:val="ab"/>
        <w:ind w:left="840" w:firstLineChars="0" w:firstLine="0"/>
      </w:pPr>
      <w:r>
        <w:rPr>
          <w:rFonts w:hint="eastAsia"/>
        </w:rPr>
        <w:t>执行命令后，</w:t>
      </w:r>
      <w:r>
        <w:rPr>
          <w:rFonts w:hint="eastAsia"/>
        </w:rPr>
        <w:t>vs</w:t>
      </w:r>
      <w:r>
        <w:rPr>
          <w:rFonts w:hint="eastAsia"/>
        </w:rPr>
        <w:t>弹框如下，点击是。</w:t>
      </w:r>
    </w:p>
    <w:p w14:paraId="35D907F4" w14:textId="35C7C02D" w:rsidR="00333A8D" w:rsidRDefault="00333A8D" w:rsidP="00333A8D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150CF57D" wp14:editId="26321B33">
            <wp:extent cx="4069080" cy="2041993"/>
            <wp:effectExtent l="0" t="0" r="762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6244" cy="20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BEEC" w14:textId="1B80501E" w:rsidR="00BD2749" w:rsidRPr="00DC0D87" w:rsidRDefault="00E369C2" w:rsidP="00E20D87">
      <w:pPr>
        <w:pStyle w:val="ab"/>
        <w:ind w:left="840" w:firstLineChars="0" w:firstLine="0"/>
      </w:pPr>
      <w:r>
        <w:rPr>
          <w:rFonts w:hint="eastAsia"/>
        </w:rPr>
        <w:t>可以看到</w:t>
      </w:r>
      <w:r>
        <w:rPr>
          <w:rFonts w:hint="eastAsia"/>
        </w:rPr>
        <w:t>main</w:t>
      </w:r>
      <w:r>
        <w:rPr>
          <w:rFonts w:hint="eastAsia"/>
        </w:rPr>
        <w:t>里面修改的内容回退到版本库里的内容了。</w:t>
      </w:r>
    </w:p>
    <w:p w14:paraId="4676700F" w14:textId="66FCBCDB" w:rsidR="00D7601A" w:rsidRDefault="00D7601A" w:rsidP="00D7601A">
      <w:pPr>
        <w:pStyle w:val="10"/>
      </w:pPr>
      <w:bookmarkStart w:id="7" w:name="_Toc41297284"/>
      <w:r w:rsidRPr="00D7601A">
        <w:lastRenderedPageBreak/>
        <w:t>使用</w:t>
      </w:r>
      <w:r w:rsidRPr="00D7601A">
        <w:rPr>
          <w:rFonts w:hint="eastAsia"/>
        </w:rPr>
        <w:t>G</w:t>
      </w:r>
      <w:r w:rsidRPr="00D7601A">
        <w:t>it</w:t>
      </w:r>
      <w:r w:rsidRPr="00D7601A">
        <w:t>管理</w:t>
      </w:r>
      <w:r w:rsidRPr="00D7601A">
        <w:rPr>
          <w:rFonts w:hint="eastAsia"/>
        </w:rPr>
        <w:t>T</w:t>
      </w:r>
      <w:r w:rsidRPr="00D7601A">
        <w:t>winCAT3</w:t>
      </w:r>
      <w:r w:rsidRPr="00D7601A">
        <w:t>工程</w:t>
      </w:r>
      <w:r w:rsidRPr="00D7601A">
        <w:rPr>
          <w:rFonts w:hint="eastAsia"/>
        </w:rPr>
        <w:t>（</w:t>
      </w:r>
      <w:r w:rsidR="00E20D87" w:rsidRPr="00D7601A">
        <w:rPr>
          <w:rFonts w:hint="eastAsia"/>
        </w:rPr>
        <w:t>进阶</w:t>
      </w:r>
      <w:r w:rsidRPr="00D7601A">
        <w:rPr>
          <w:rFonts w:hint="eastAsia"/>
        </w:rPr>
        <w:t>）</w:t>
      </w:r>
      <w:bookmarkEnd w:id="7"/>
    </w:p>
    <w:p w14:paraId="08E60976" w14:textId="1010EDEA" w:rsidR="00E20D87" w:rsidRPr="00E20D87" w:rsidRDefault="00E20D87" w:rsidP="00E20D87">
      <w:pPr>
        <w:pStyle w:val="20"/>
      </w:pPr>
      <w:bookmarkStart w:id="8" w:name="_Toc41297285"/>
      <w:r>
        <w:rPr>
          <w:rFonts w:hint="eastAsia"/>
        </w:rPr>
        <w:t>.</w:t>
      </w:r>
      <w:proofErr w:type="spellStart"/>
      <w:r>
        <w:t>gitignore</w:t>
      </w:r>
      <w:proofErr w:type="spellEnd"/>
      <w:r>
        <w:rPr>
          <w:rFonts w:hint="eastAsia"/>
        </w:rPr>
        <w:t>文件</w:t>
      </w:r>
      <w:bookmarkEnd w:id="8"/>
    </w:p>
    <w:p w14:paraId="296A1D8F" w14:textId="42B13E78" w:rsidR="00E20D87" w:rsidRDefault="00E20D87" w:rsidP="00433C8C">
      <w:pPr>
        <w:ind w:firstLineChars="0"/>
      </w:pPr>
      <w:r w:rsidRPr="00AF2DAF">
        <w:t>每个</w:t>
      </w:r>
      <w:r w:rsidRPr="00AF2DAF">
        <w:t>Git</w:t>
      </w:r>
      <w:r w:rsidR="00AF2DAF">
        <w:rPr>
          <w:rFonts w:hint="eastAsia"/>
        </w:rPr>
        <w:t>仓库</w:t>
      </w:r>
      <w:r w:rsidRPr="00AF2DAF">
        <w:t>中都需要一个</w:t>
      </w:r>
      <w:r w:rsidRPr="00AF2DAF">
        <w:t>“.</w:t>
      </w:r>
      <w:proofErr w:type="spellStart"/>
      <w:r w:rsidRPr="00AF2DAF">
        <w:t>gitignore</w:t>
      </w:r>
      <w:proofErr w:type="spellEnd"/>
      <w:r w:rsidRPr="00AF2DAF">
        <w:t>”</w:t>
      </w:r>
      <w:r w:rsidRPr="00AF2DAF">
        <w:t>文件，这个文件的作用就是告诉</w:t>
      </w:r>
      <w:r w:rsidRPr="00AF2DAF">
        <w:t>Git</w:t>
      </w:r>
      <w:r w:rsidRPr="00AF2DAF">
        <w:t>哪些文件不需要添加到版本管理中。</w:t>
      </w:r>
      <w:r w:rsidR="00AF2DAF">
        <w:rPr>
          <w:rFonts w:hint="eastAsia"/>
        </w:rPr>
        <w:t>在</w:t>
      </w:r>
      <w:r w:rsidR="00AF2DAF">
        <w:rPr>
          <w:rFonts w:hint="eastAsia"/>
        </w:rPr>
        <w:t>Twin</w:t>
      </w:r>
      <w:r w:rsidR="00AF2DAF">
        <w:t>CAT3</w:t>
      </w:r>
      <w:r w:rsidR="00AF2DAF">
        <w:rPr>
          <w:rFonts w:hint="eastAsia"/>
        </w:rPr>
        <w:t>工程中有很多在编译和激活过程中自动生成的文件，以及一些备份文件。我们通过</w:t>
      </w:r>
      <w:r w:rsidR="00AF2DAF" w:rsidRPr="00AF2DAF">
        <w:t>“.</w:t>
      </w:r>
      <w:proofErr w:type="spellStart"/>
      <w:r w:rsidR="00AF2DAF" w:rsidRPr="00AF2DAF">
        <w:t>gitignore</w:t>
      </w:r>
      <w:proofErr w:type="spellEnd"/>
      <w:r w:rsidR="00AF2DAF" w:rsidRPr="00AF2DAF">
        <w:t>”</w:t>
      </w:r>
      <w:r w:rsidR="00AF2DAF" w:rsidRPr="00AF2DAF">
        <w:t>文件</w:t>
      </w:r>
      <w:r w:rsidR="00AF2DAF">
        <w:rPr>
          <w:rFonts w:hint="eastAsia"/>
        </w:rPr>
        <w:t>把这些文件都忽略掉。</w:t>
      </w:r>
    </w:p>
    <w:p w14:paraId="24B65E35" w14:textId="1D91D591" w:rsidR="00210D9F" w:rsidRDefault="00210D9F" w:rsidP="00210D9F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使用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福官方提供的</w:t>
      </w:r>
      <w:r w:rsidRPr="00AF2DAF">
        <w:t>“.</w:t>
      </w:r>
      <w:proofErr w:type="spellStart"/>
      <w:r w:rsidRPr="00AF2DAF">
        <w:t>gitignore</w:t>
      </w:r>
      <w:proofErr w:type="spellEnd"/>
      <w:r w:rsidRPr="00AF2DAF">
        <w:t>”</w:t>
      </w:r>
      <w:r w:rsidRPr="00AF2DAF">
        <w:t>文件</w:t>
      </w:r>
    </w:p>
    <w:p w14:paraId="66D754FC" w14:textId="6CC357E2" w:rsidR="00AF6103" w:rsidRDefault="00AF6103" w:rsidP="00433C8C">
      <w:pPr>
        <w:ind w:firstLineChars="0"/>
      </w:pPr>
      <w:r>
        <w:rPr>
          <w:rFonts w:hint="eastAsia"/>
        </w:rPr>
        <w:t>T</w:t>
      </w:r>
      <w:r>
        <w:t xml:space="preserve">C3 </w:t>
      </w:r>
      <w:r>
        <w:rPr>
          <w:rFonts w:hint="eastAsia"/>
        </w:rPr>
        <w:t>4024</w:t>
      </w:r>
      <w:r>
        <w:rPr>
          <w:rFonts w:hint="eastAsia"/>
        </w:rPr>
        <w:t>版本的</w:t>
      </w:r>
      <w:r>
        <w:rPr>
          <w:rFonts w:hint="eastAsia"/>
        </w:rPr>
        <w:t>multi</w:t>
      </w:r>
      <w:r>
        <w:t>-user</w:t>
      </w:r>
      <w:r>
        <w:rPr>
          <w:rFonts w:hint="eastAsia"/>
        </w:rPr>
        <w:t>提供了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福官方的</w:t>
      </w:r>
      <w:r w:rsidR="00E2085F">
        <w:rPr>
          <w:rFonts w:hint="eastAsia"/>
        </w:rPr>
        <w:t>P</w:t>
      </w:r>
      <w:r w:rsidR="00E2085F">
        <w:t>LC</w:t>
      </w:r>
      <w:r w:rsidR="00E2085F">
        <w:rPr>
          <w:rFonts w:hint="eastAsia"/>
        </w:rPr>
        <w:t>工程的</w:t>
      </w:r>
      <w:r w:rsidRPr="00AF2DAF">
        <w:t>“.</w:t>
      </w:r>
      <w:proofErr w:type="spellStart"/>
      <w:r w:rsidRPr="00AF2DAF">
        <w:t>gitignore</w:t>
      </w:r>
      <w:proofErr w:type="spellEnd"/>
      <w:r w:rsidRPr="00AF2DAF">
        <w:t>”</w:t>
      </w:r>
      <w:r w:rsidRPr="00AF2DAF">
        <w:t>文件</w:t>
      </w:r>
      <w:r>
        <w:rPr>
          <w:rFonts w:hint="eastAsia"/>
        </w:rPr>
        <w:t>，可以直接使用</w:t>
      </w:r>
      <w:r w:rsidR="00562ABA">
        <w:rPr>
          <w:rFonts w:hint="eastAsia"/>
        </w:rPr>
        <w:t>它来管理</w:t>
      </w:r>
      <w:r w:rsidR="00562ABA">
        <w:rPr>
          <w:rFonts w:hint="eastAsia"/>
        </w:rPr>
        <w:t>P</w:t>
      </w:r>
      <w:r w:rsidR="00562ABA">
        <w:t xml:space="preserve">LC </w:t>
      </w:r>
      <w:r w:rsidR="00562ABA">
        <w:rPr>
          <w:rFonts w:hint="eastAsia"/>
        </w:rPr>
        <w:t>project</w:t>
      </w:r>
      <w:r w:rsidR="00562ABA">
        <w:rPr>
          <w:rFonts w:hint="eastAsia"/>
        </w:rPr>
        <w:t>的版本</w:t>
      </w:r>
      <w:r>
        <w:rPr>
          <w:rFonts w:hint="eastAsia"/>
        </w:rPr>
        <w:t>。</w:t>
      </w:r>
    </w:p>
    <w:p w14:paraId="6E324EBD" w14:textId="1849D36E" w:rsidR="00AF6103" w:rsidRDefault="00AF6103" w:rsidP="00433C8C">
      <w:pPr>
        <w:ind w:firstLineChars="0"/>
      </w:pPr>
      <w:r>
        <w:rPr>
          <w:rFonts w:hint="eastAsia"/>
        </w:rPr>
        <w:t>新建一个</w:t>
      </w:r>
      <w:r>
        <w:t>TC3</w:t>
      </w:r>
      <w:r>
        <w:rPr>
          <w:rFonts w:hint="eastAsia"/>
        </w:rPr>
        <w:t>工程，创建</w:t>
      </w:r>
      <w:r>
        <w:rPr>
          <w:rFonts w:hint="eastAsia"/>
        </w:rPr>
        <w:t>P</w:t>
      </w:r>
      <w:r>
        <w:t xml:space="preserve">LC </w:t>
      </w:r>
      <w:r>
        <w:rPr>
          <w:rFonts w:hint="eastAsia"/>
        </w:rPr>
        <w:t>project</w:t>
      </w:r>
      <w:r>
        <w:rPr>
          <w:rFonts w:hint="eastAsia"/>
        </w:rPr>
        <w:t>，按照下图，选中</w:t>
      </w:r>
      <w:r>
        <w:rPr>
          <w:rFonts w:hint="eastAsia"/>
        </w:rPr>
        <w:t>user</w:t>
      </w:r>
      <w:r>
        <w:t xml:space="preserve"> M</w:t>
      </w:r>
      <w:r>
        <w:rPr>
          <w:rFonts w:hint="eastAsia"/>
        </w:rPr>
        <w:t>ultiuser</w:t>
      </w:r>
      <w:r>
        <w:rPr>
          <w:rFonts w:hint="eastAsia"/>
        </w:rPr>
        <w:t>，在</w:t>
      </w:r>
      <w:r>
        <w:rPr>
          <w:rFonts w:hint="eastAsia"/>
        </w:rPr>
        <w:t>multiuser</w:t>
      </w:r>
      <w:r>
        <w:t xml:space="preserve"> </w:t>
      </w:r>
      <w:r>
        <w:rPr>
          <w:rFonts w:hint="eastAsia"/>
        </w:rPr>
        <w:t>explorer</w:t>
      </w:r>
      <w:r>
        <w:rPr>
          <w:rFonts w:hint="eastAsia"/>
        </w:rPr>
        <w:t>窗口填写相关内容，点击</w:t>
      </w:r>
      <w:proofErr w:type="spellStart"/>
      <w:r>
        <w:rPr>
          <w:rFonts w:hint="eastAsia"/>
        </w:rPr>
        <w:t>init</w:t>
      </w:r>
      <w:proofErr w:type="spellEnd"/>
      <w:r>
        <w:t xml:space="preserve"> </w:t>
      </w:r>
      <w:r>
        <w:rPr>
          <w:rFonts w:hint="eastAsia"/>
        </w:rPr>
        <w:t>local</w:t>
      </w:r>
      <w:r>
        <w:t xml:space="preserve"> </w:t>
      </w:r>
      <w:r>
        <w:rPr>
          <w:rFonts w:hint="eastAsia"/>
        </w:rPr>
        <w:t>and</w:t>
      </w:r>
      <w:r>
        <w:t xml:space="preserve"> remote</w:t>
      </w:r>
      <w:r>
        <w:rPr>
          <w:rFonts w:hint="eastAsia"/>
        </w:rPr>
        <w:t>。</w:t>
      </w:r>
    </w:p>
    <w:p w14:paraId="2836D01B" w14:textId="6340E5CC" w:rsidR="00AF6103" w:rsidRDefault="00AF6103" w:rsidP="00433C8C">
      <w:pPr>
        <w:ind w:firstLineChars="0"/>
      </w:pPr>
      <w:r>
        <w:rPr>
          <w:noProof/>
        </w:rPr>
        <w:drawing>
          <wp:inline distT="0" distB="0" distL="0" distR="0" wp14:anchorId="176D52A0" wp14:editId="07CD1450">
            <wp:extent cx="5095548" cy="30861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34923" cy="31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C21F" w14:textId="0F19EC11" w:rsidR="007043F6" w:rsidRDefault="00AF6103" w:rsidP="00966BEF">
      <w:pPr>
        <w:ind w:firstLineChars="0"/>
      </w:pPr>
      <w:r>
        <w:rPr>
          <w:rFonts w:hint="eastAsia"/>
        </w:rPr>
        <w:t>成功后，在文件夹中出现了</w:t>
      </w:r>
      <w:r w:rsidRPr="00AF2DAF">
        <w:t>“.</w:t>
      </w:r>
      <w:proofErr w:type="spellStart"/>
      <w:r w:rsidRPr="00AF2DAF">
        <w:t>gitignore</w:t>
      </w:r>
      <w:proofErr w:type="spellEnd"/>
      <w:r w:rsidRPr="00AF2DAF">
        <w:t>”</w:t>
      </w:r>
      <w:r w:rsidRPr="00AF2DAF">
        <w:t>文件</w:t>
      </w:r>
      <w:r>
        <w:rPr>
          <w:rFonts w:hint="eastAsia"/>
        </w:rPr>
        <w:t>。</w:t>
      </w:r>
    </w:p>
    <w:p w14:paraId="7082029E" w14:textId="3D8A34B8" w:rsidR="007043F6" w:rsidRDefault="007043F6" w:rsidP="00966BEF">
      <w:pPr>
        <w:ind w:firstLineChars="0"/>
      </w:pPr>
      <w:r>
        <w:rPr>
          <w:rFonts w:hint="eastAsia"/>
        </w:rPr>
        <w:t>注意，我们通过此步骤仅为获取</w:t>
      </w:r>
      <w:r w:rsidRPr="00AF2DAF">
        <w:t>“.</w:t>
      </w:r>
      <w:proofErr w:type="spellStart"/>
      <w:r w:rsidRPr="00AF2DAF">
        <w:t>gitignore</w:t>
      </w:r>
      <w:proofErr w:type="spellEnd"/>
      <w:r w:rsidRPr="00AF2DAF">
        <w:t>”</w:t>
      </w:r>
      <w:r w:rsidRPr="00AF2DAF">
        <w:t>文件</w:t>
      </w:r>
      <w:r>
        <w:rPr>
          <w:rFonts w:hint="eastAsia"/>
        </w:rPr>
        <w:t>，使用</w:t>
      </w:r>
      <w:r>
        <w:rPr>
          <w:rFonts w:hint="eastAsia"/>
        </w:rPr>
        <w:t>Git</w:t>
      </w:r>
      <w:r>
        <w:rPr>
          <w:rFonts w:hint="eastAsia"/>
        </w:rPr>
        <w:t>管理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3</w:t>
      </w:r>
      <w:r>
        <w:rPr>
          <w:rFonts w:hint="eastAsia"/>
        </w:rPr>
        <w:t>项目时，不要在</w:t>
      </w:r>
      <w:r>
        <w:rPr>
          <w:rFonts w:hint="eastAsia"/>
        </w:rPr>
        <w:t>T</w:t>
      </w:r>
      <w:r>
        <w:t>C3</w:t>
      </w:r>
      <w:r>
        <w:rPr>
          <w:rFonts w:hint="eastAsia"/>
        </w:rPr>
        <w:t>中开启</w:t>
      </w:r>
      <w:proofErr w:type="spellStart"/>
      <w:r>
        <w:rPr>
          <w:rFonts w:hint="eastAsia"/>
        </w:rPr>
        <w:t>mutliuser</w:t>
      </w:r>
      <w:proofErr w:type="spellEnd"/>
      <w:r>
        <w:rPr>
          <w:rFonts w:hint="eastAsia"/>
        </w:rPr>
        <w:t>，两者会产生冲突。</w:t>
      </w:r>
    </w:p>
    <w:p w14:paraId="6B9B9800" w14:textId="54A8049F" w:rsidR="007043F6" w:rsidRDefault="00AF6103" w:rsidP="007043F6">
      <w:pPr>
        <w:ind w:firstLineChars="0"/>
      </w:pPr>
      <w:r>
        <w:rPr>
          <w:rFonts w:hint="eastAsia"/>
        </w:rPr>
        <w:t>以后新建</w:t>
      </w:r>
      <w:r>
        <w:rPr>
          <w:rFonts w:hint="eastAsia"/>
        </w:rPr>
        <w:t>git</w:t>
      </w:r>
      <w:r>
        <w:rPr>
          <w:rFonts w:hint="eastAsia"/>
        </w:rPr>
        <w:t>仓库后，把该文件拷贝到仓库根目录下即可。</w:t>
      </w:r>
      <w:r w:rsidR="007043F6">
        <w:rPr>
          <w:rFonts w:hint="eastAsia"/>
        </w:rPr>
        <w:t>然后通过执行</w:t>
      </w:r>
      <w:r w:rsidR="007043F6"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git </w:t>
      </w:r>
      <w:r w:rsidR="007043F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add</w:t>
      </w:r>
      <w:r w:rsidR="007043F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 w:rsidR="007043F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.</w:t>
      </w:r>
      <w:r w:rsidR="007043F6">
        <w:rPr>
          <w:rFonts w:hint="eastAsia"/>
        </w:rPr>
        <w:t>和</w:t>
      </w:r>
      <w:r w:rsidR="007043F6" w:rsidRPr="008260DD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git </w:t>
      </w:r>
      <w:r w:rsidR="007043F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commit</w:t>
      </w:r>
      <w:r w:rsidR="007043F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 w:rsidR="007043F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-m</w:t>
      </w:r>
      <w:r w:rsidR="007043F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‘add </w:t>
      </w:r>
      <w:proofErr w:type="spellStart"/>
      <w:r w:rsidR="007043F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gitignore</w:t>
      </w:r>
      <w:proofErr w:type="spellEnd"/>
      <w:r w:rsidR="007043F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’</w:t>
      </w:r>
      <w:r w:rsidR="007043F6" w:rsidRPr="007043F6">
        <w:rPr>
          <w:rFonts w:hint="eastAsia"/>
        </w:rPr>
        <w:t xml:space="preserve"> </w:t>
      </w:r>
      <w:r w:rsidR="007043F6">
        <w:rPr>
          <w:rFonts w:hint="eastAsia"/>
        </w:rPr>
        <w:t>，把</w:t>
      </w:r>
      <w:r w:rsidR="007043F6" w:rsidRPr="00AF2DAF">
        <w:t>“.</w:t>
      </w:r>
      <w:proofErr w:type="spellStart"/>
      <w:r w:rsidR="007043F6" w:rsidRPr="00AF2DAF">
        <w:t>gitignore</w:t>
      </w:r>
      <w:proofErr w:type="spellEnd"/>
      <w:r w:rsidR="007043F6" w:rsidRPr="00AF2DAF">
        <w:t>”</w:t>
      </w:r>
      <w:r w:rsidR="007043F6" w:rsidRPr="00AF2DAF">
        <w:t>文件</w:t>
      </w:r>
      <w:r w:rsidR="007043F6">
        <w:rPr>
          <w:rFonts w:hint="eastAsia"/>
        </w:rPr>
        <w:t>添加到版本管理中即可。</w:t>
      </w:r>
    </w:p>
    <w:p w14:paraId="4CC61D2E" w14:textId="272A2241" w:rsidR="007043F6" w:rsidRPr="007043F6" w:rsidRDefault="00C83290" w:rsidP="00C83290">
      <w:pPr>
        <w:ind w:firstLineChars="0" w:firstLine="0"/>
      </w:pPr>
      <w:r>
        <w:rPr>
          <w:noProof/>
        </w:rPr>
        <w:drawing>
          <wp:inline distT="0" distB="0" distL="0" distR="0" wp14:anchorId="1670ED2F" wp14:editId="1AAE13C6">
            <wp:extent cx="5713095" cy="2143125"/>
            <wp:effectExtent l="0" t="0" r="190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72C4" w14:textId="4DDB0625" w:rsidR="00562ABA" w:rsidRDefault="00562ABA" w:rsidP="00433C8C">
      <w:pPr>
        <w:ind w:firstLineChars="0"/>
      </w:pPr>
      <w:r>
        <w:rPr>
          <w:rFonts w:hint="eastAsia"/>
        </w:rPr>
        <w:t>如果想用</w:t>
      </w:r>
      <w:r>
        <w:rPr>
          <w:rFonts w:hint="eastAsia"/>
        </w:rPr>
        <w:t>Git</w:t>
      </w:r>
      <w:r>
        <w:rPr>
          <w:rFonts w:hint="eastAsia"/>
        </w:rPr>
        <w:t>管理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t xml:space="preserve"> HMI</w:t>
      </w:r>
      <w:r>
        <w:rPr>
          <w:rFonts w:hint="eastAsia"/>
        </w:rPr>
        <w:t>工程，不需要拷贝该文件。新创建的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t xml:space="preserve"> HMI</w:t>
      </w:r>
      <w:r>
        <w:rPr>
          <w:rFonts w:hint="eastAsia"/>
        </w:rPr>
        <w:t>工程中</w:t>
      </w:r>
      <w:r w:rsidR="000F1ED3">
        <w:rPr>
          <w:rFonts w:hint="eastAsia"/>
        </w:rPr>
        <w:t>会</w:t>
      </w:r>
      <w:r w:rsidR="000F1ED3">
        <w:rPr>
          <w:rFonts w:hint="eastAsia"/>
        </w:rPr>
        <w:lastRenderedPageBreak/>
        <w:t>自动生成</w:t>
      </w:r>
      <w:r w:rsidRPr="00AF2DAF">
        <w:t>“.</w:t>
      </w:r>
      <w:proofErr w:type="spellStart"/>
      <w:r w:rsidRPr="00AF2DAF">
        <w:t>gitignore</w:t>
      </w:r>
      <w:proofErr w:type="spellEnd"/>
      <w:r w:rsidRPr="00AF2DAF">
        <w:t>”</w:t>
      </w:r>
      <w:r w:rsidRPr="00AF2DAF">
        <w:t>文件</w:t>
      </w:r>
      <w:r>
        <w:rPr>
          <w:rFonts w:hint="eastAsia"/>
        </w:rPr>
        <w:t>。</w:t>
      </w:r>
    </w:p>
    <w:p w14:paraId="07ECF9A7" w14:textId="338C3933" w:rsidR="00AF6103" w:rsidRPr="00E20D87" w:rsidRDefault="00AF6103" w:rsidP="00433C8C">
      <w:pPr>
        <w:ind w:firstLineChars="0"/>
      </w:pPr>
      <w:r>
        <w:rPr>
          <w:noProof/>
        </w:rPr>
        <w:drawing>
          <wp:inline distT="0" distB="0" distL="0" distR="0" wp14:anchorId="257B2176" wp14:editId="13E4C643">
            <wp:extent cx="4998720" cy="2568532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49904" cy="25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EE7C" w14:textId="7495E669" w:rsidR="00210D9F" w:rsidRDefault="00210D9F" w:rsidP="00210D9F">
      <w:pPr>
        <w:pStyle w:val="ab"/>
        <w:numPr>
          <w:ilvl w:val="0"/>
          <w:numId w:val="26"/>
        </w:numPr>
        <w:ind w:firstLineChars="0"/>
      </w:pPr>
      <w:r>
        <w:rPr>
          <w:rFonts w:hint="eastAsia"/>
        </w:rPr>
        <w:t>手动修改</w:t>
      </w:r>
      <w:r w:rsidRPr="00AF2DAF">
        <w:t>“.</w:t>
      </w:r>
      <w:proofErr w:type="spellStart"/>
      <w:r w:rsidRPr="00AF2DAF">
        <w:t>gitignore</w:t>
      </w:r>
      <w:proofErr w:type="spellEnd"/>
      <w:r w:rsidRPr="00AF2DAF">
        <w:t>”</w:t>
      </w:r>
      <w:r w:rsidRPr="00AF2DAF">
        <w:t>文件</w:t>
      </w:r>
    </w:p>
    <w:p w14:paraId="41CAA76A" w14:textId="35B5409B" w:rsidR="00E20D87" w:rsidRDefault="000F1ED3" w:rsidP="00433C8C">
      <w:pPr>
        <w:ind w:left="420" w:firstLineChars="0" w:firstLine="0"/>
      </w:pPr>
      <w:r>
        <w:rPr>
          <w:rFonts w:hint="eastAsia"/>
        </w:rPr>
        <w:t>还</w:t>
      </w:r>
      <w:r w:rsidR="00AF6103">
        <w:rPr>
          <w:rFonts w:hint="eastAsia"/>
        </w:rPr>
        <w:t>可以通过</w:t>
      </w:r>
      <w:r w:rsidR="00AF6103">
        <w:rPr>
          <w:rFonts w:hint="eastAsia"/>
        </w:rPr>
        <w:t>notepad++</w:t>
      </w:r>
      <w:r w:rsidR="00AF6103">
        <w:rPr>
          <w:rFonts w:hint="eastAsia"/>
        </w:rPr>
        <w:t>等工具打开</w:t>
      </w:r>
      <w:r w:rsidR="00AF6103" w:rsidRPr="00AF2DAF">
        <w:t>“.</w:t>
      </w:r>
      <w:proofErr w:type="spellStart"/>
      <w:r w:rsidR="00AF6103" w:rsidRPr="00AF2DAF">
        <w:t>gitignore</w:t>
      </w:r>
      <w:proofErr w:type="spellEnd"/>
      <w:r w:rsidR="00AF6103" w:rsidRPr="00AF2DAF">
        <w:t>”</w:t>
      </w:r>
      <w:r w:rsidR="00AF6103" w:rsidRPr="00AF2DAF">
        <w:t>文件</w:t>
      </w:r>
      <w:r w:rsidR="00AF6103">
        <w:rPr>
          <w:rFonts w:hint="eastAsia"/>
        </w:rPr>
        <w:t>，</w:t>
      </w:r>
      <w:r>
        <w:rPr>
          <w:rFonts w:hint="eastAsia"/>
        </w:rPr>
        <w:t>把</w:t>
      </w:r>
      <w:proofErr w:type="spellStart"/>
      <w:r>
        <w:rPr>
          <w:rFonts w:hint="eastAsia"/>
        </w:rPr>
        <w:t>Twin</w:t>
      </w:r>
      <w:r>
        <w:t>CAT</w:t>
      </w:r>
      <w:proofErr w:type="spellEnd"/>
      <w:r>
        <w:rPr>
          <w:rFonts w:hint="eastAsia"/>
        </w:rPr>
        <w:t>编译及备份自动生成的文件手动添加到</w:t>
      </w:r>
      <w:r w:rsidRPr="00AF2DAF">
        <w:t>“.</w:t>
      </w:r>
      <w:proofErr w:type="spellStart"/>
      <w:r w:rsidRPr="00AF2DAF">
        <w:t>gitignore</w:t>
      </w:r>
      <w:proofErr w:type="spellEnd"/>
      <w:r w:rsidRPr="00AF2DAF">
        <w:t>”</w:t>
      </w:r>
      <w:r w:rsidRPr="00AF2DAF">
        <w:t>文件</w:t>
      </w:r>
      <w:r>
        <w:rPr>
          <w:rFonts w:hint="eastAsia"/>
        </w:rPr>
        <w:t>中，这样</w:t>
      </w:r>
      <w:r>
        <w:rPr>
          <w:rFonts w:hint="eastAsia"/>
        </w:rPr>
        <w:t>git</w:t>
      </w:r>
      <w:r>
        <w:rPr>
          <w:rFonts w:hint="eastAsia"/>
        </w:rPr>
        <w:t>会自动忽略这部分文件，从而不会对</w:t>
      </w:r>
      <w:r>
        <w:rPr>
          <w:rFonts w:hint="eastAsia"/>
        </w:rPr>
        <w:t>git</w:t>
      </w:r>
      <w:r>
        <w:rPr>
          <w:rFonts w:hint="eastAsia"/>
        </w:rPr>
        <w:t>的</w:t>
      </w:r>
      <w:r w:rsidR="00AF6103" w:rsidRPr="00AF2DAF">
        <w:t>版本管理</w:t>
      </w:r>
      <w:r>
        <w:rPr>
          <w:rFonts w:hint="eastAsia"/>
        </w:rPr>
        <w:t>产生影响</w:t>
      </w:r>
      <w:r w:rsidR="00AF6103" w:rsidRPr="00AF2DAF">
        <w:t>。</w:t>
      </w:r>
    </w:p>
    <w:p w14:paraId="4E5647EB" w14:textId="2068657A" w:rsidR="00210D9F" w:rsidRDefault="00210D9F" w:rsidP="00433C8C">
      <w:pPr>
        <w:ind w:left="420" w:firstLineChars="0" w:firstLine="0"/>
      </w:pPr>
      <w:r>
        <w:rPr>
          <w:rFonts w:hint="eastAsia"/>
        </w:rPr>
        <w:t>在</w:t>
      </w:r>
      <w:r>
        <w:rPr>
          <w:rFonts w:hint="eastAsia"/>
        </w:rPr>
        <w:t>3.2</w:t>
      </w:r>
      <w:r>
        <w:rPr>
          <w:rFonts w:hint="eastAsia"/>
        </w:rPr>
        <w:t>章</w:t>
      </w:r>
      <w:r>
        <w:rPr>
          <w:rFonts w:hint="eastAsia"/>
        </w:rPr>
        <w:t>d</w:t>
      </w:r>
      <w:r>
        <w:rPr>
          <w:rFonts w:hint="eastAsia"/>
        </w:rPr>
        <w:t>小节中，由于已经把</w:t>
      </w:r>
      <w:proofErr w:type="spellStart"/>
      <w:r w:rsidRPr="002E72EE">
        <w:t>TwinCAT</w:t>
      </w:r>
      <w:proofErr w:type="spellEnd"/>
      <w:r w:rsidRPr="002E72EE">
        <w:t xml:space="preserve"> Project1.</w:t>
      </w:r>
      <w:proofErr w:type="gramStart"/>
      <w:r w:rsidRPr="002E72EE">
        <w:t>project.~</w:t>
      </w:r>
      <w:proofErr w:type="gramEnd"/>
      <w:r w:rsidRPr="002E72EE">
        <w:t>u</w:t>
      </w:r>
      <w:r>
        <w:rPr>
          <w:rFonts w:hint="eastAsia"/>
        </w:rPr>
        <w:t>文件通过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add</w:t>
      </w:r>
      <w:r>
        <w:t xml:space="preserve"> . </w:t>
      </w:r>
      <w:r>
        <w:rPr>
          <w:rFonts w:hint="eastAsia"/>
        </w:rPr>
        <w:t>命令添加到版本库追踪列表里了，我们第一步，通过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rm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-f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 w:rsidR="00712625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*.~u</w:t>
      </w:r>
      <w:r>
        <w:rPr>
          <w:rFonts w:hint="eastAsia"/>
        </w:rPr>
        <w:t>命令将</w:t>
      </w:r>
      <w:proofErr w:type="spellStart"/>
      <w:r w:rsidRPr="002E72EE">
        <w:t>TwinCAT</w:t>
      </w:r>
      <w:proofErr w:type="spellEnd"/>
      <w:r w:rsidRPr="002E72EE">
        <w:t xml:space="preserve"> Project1.</w:t>
      </w:r>
      <w:proofErr w:type="gramStart"/>
      <w:r w:rsidRPr="002E72EE">
        <w:t>project.~</w:t>
      </w:r>
      <w:proofErr w:type="gramEnd"/>
      <w:r w:rsidRPr="002E72EE">
        <w:t>u</w:t>
      </w:r>
      <w:r>
        <w:rPr>
          <w:rFonts w:hint="eastAsia"/>
        </w:rPr>
        <w:t>文件剔除出追踪</w:t>
      </w:r>
      <w:r w:rsidR="00712625">
        <w:rPr>
          <w:rFonts w:hint="eastAsia"/>
        </w:rPr>
        <w:t>。</w:t>
      </w:r>
    </w:p>
    <w:p w14:paraId="47F5C8AB" w14:textId="6B7133B5" w:rsidR="00712625" w:rsidRDefault="00712625" w:rsidP="00433C8C">
      <w:pPr>
        <w:ind w:left="420" w:firstLineChars="0" w:firstLine="0"/>
      </w:pPr>
      <w:r>
        <w:rPr>
          <w:noProof/>
        </w:rPr>
        <w:drawing>
          <wp:inline distT="0" distB="0" distL="0" distR="0" wp14:anchorId="70D98F5A" wp14:editId="655D5F69">
            <wp:extent cx="3571875" cy="4953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5AE5" w14:textId="49F924AD" w:rsidR="00210D9F" w:rsidRDefault="00210D9F" w:rsidP="00433C8C">
      <w:pPr>
        <w:ind w:left="420" w:firstLineChars="0" w:firstLine="0"/>
      </w:pPr>
      <w:r>
        <w:rPr>
          <w:rFonts w:hint="eastAsia"/>
        </w:rPr>
        <w:t>然后在</w:t>
      </w:r>
      <w:r w:rsidRPr="00AF2DAF">
        <w:t>“.</w:t>
      </w:r>
      <w:proofErr w:type="spellStart"/>
      <w:r w:rsidRPr="00AF2DAF">
        <w:t>gitignore</w:t>
      </w:r>
      <w:proofErr w:type="spellEnd"/>
      <w:r w:rsidRPr="00AF2DAF">
        <w:t>”</w:t>
      </w:r>
      <w:r w:rsidRPr="00AF2DAF">
        <w:t>文件</w:t>
      </w:r>
      <w:r>
        <w:rPr>
          <w:rFonts w:hint="eastAsia"/>
        </w:rPr>
        <w:t>中添加下图红框内容</w:t>
      </w:r>
      <w:r w:rsidR="00712625">
        <w:rPr>
          <w:rFonts w:hint="eastAsia"/>
        </w:rPr>
        <w:t>，</w:t>
      </w:r>
      <w:r w:rsidR="006C0583">
        <w:rPr>
          <w:rFonts w:hint="eastAsia"/>
        </w:rPr>
        <w:t>就可以</w:t>
      </w:r>
      <w:r w:rsidR="00712625">
        <w:rPr>
          <w:rFonts w:hint="eastAsia"/>
        </w:rPr>
        <w:t>让</w:t>
      </w:r>
      <w:r w:rsidR="00712625">
        <w:rPr>
          <w:rFonts w:hint="eastAsia"/>
        </w:rPr>
        <w:t>git</w:t>
      </w:r>
      <w:r w:rsidR="00712625">
        <w:rPr>
          <w:rFonts w:hint="eastAsia"/>
        </w:rPr>
        <w:t>版本库中忽略所有的以</w:t>
      </w:r>
      <w:r w:rsidR="00712625">
        <w:rPr>
          <w:rFonts w:hint="eastAsia"/>
        </w:rPr>
        <w:t>~</w:t>
      </w:r>
      <w:r w:rsidR="00712625">
        <w:t>u</w:t>
      </w:r>
      <w:r w:rsidR="00712625">
        <w:rPr>
          <w:rFonts w:hint="eastAsia"/>
        </w:rPr>
        <w:t>结尾的文件。</w:t>
      </w:r>
    </w:p>
    <w:p w14:paraId="7CD66366" w14:textId="2AE3FE53" w:rsidR="00AF6103" w:rsidRDefault="00210D9F" w:rsidP="00433C8C">
      <w:r>
        <w:rPr>
          <w:noProof/>
        </w:rPr>
        <w:drawing>
          <wp:inline distT="0" distB="0" distL="0" distR="0" wp14:anchorId="0D4153EF" wp14:editId="623BCAE8">
            <wp:extent cx="5713095" cy="366649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4B9C" w14:textId="63106E7C" w:rsidR="00433C8C" w:rsidRDefault="00433C8C" w:rsidP="00433C8C"/>
    <w:p w14:paraId="55C76F35" w14:textId="3F5DAD80" w:rsidR="008C796B" w:rsidRPr="008C796B" w:rsidRDefault="00196BA1" w:rsidP="008C796B">
      <w:pPr>
        <w:pStyle w:val="20"/>
      </w:pPr>
      <w:bookmarkStart w:id="9" w:name="_Toc41297286"/>
      <w:r>
        <w:rPr>
          <w:rFonts w:hint="eastAsia"/>
        </w:rPr>
        <w:lastRenderedPageBreak/>
        <w:t>Git</w:t>
      </w:r>
      <w:r w:rsidR="00243C55">
        <w:rPr>
          <w:rFonts w:hint="eastAsia"/>
        </w:rPr>
        <w:t>分支管理</w:t>
      </w:r>
      <w:bookmarkEnd w:id="9"/>
    </w:p>
    <w:p w14:paraId="02206957" w14:textId="54A0906E" w:rsidR="00196BA1" w:rsidRDefault="00196BA1" w:rsidP="00243C55">
      <w:r>
        <w:rPr>
          <w:rFonts w:hint="eastAsia"/>
        </w:rPr>
        <w:t>当开发一个大型项目时，会有多人共同协作开发，</w:t>
      </w:r>
      <w:r>
        <w:rPr>
          <w:rFonts w:hint="eastAsia"/>
        </w:rPr>
        <w:t>Git</w:t>
      </w:r>
      <w:r>
        <w:rPr>
          <w:rFonts w:hint="eastAsia"/>
        </w:rPr>
        <w:t>分支管理提供了新建分支，合并分支，解决冲突等多种功能。以下通过简单的例子，介绍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分支管理的相关能容。</w:t>
      </w:r>
    </w:p>
    <w:p w14:paraId="2ED1AB0C" w14:textId="1B48DC39" w:rsidR="00F81A27" w:rsidRDefault="00F81A27" w:rsidP="00F81A27">
      <w:pPr>
        <w:pStyle w:val="ab"/>
        <w:numPr>
          <w:ilvl w:val="0"/>
          <w:numId w:val="21"/>
        </w:numPr>
        <w:ind w:firstLineChars="0"/>
      </w:pPr>
      <w:r>
        <w:rPr>
          <w:rFonts w:hint="eastAsia"/>
        </w:rPr>
        <w:t>创建及切换分支</w:t>
      </w:r>
    </w:p>
    <w:p w14:paraId="6446FF8D" w14:textId="2F295CDC" w:rsidR="00196BA1" w:rsidRDefault="00196BA1" w:rsidP="00243C55">
      <w:r>
        <w:rPr>
          <w:rFonts w:hint="eastAsia"/>
        </w:rPr>
        <w:t>我们可以在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bash</w:t>
      </w:r>
      <w:r>
        <w:rPr>
          <w:rFonts w:hint="eastAsia"/>
        </w:rPr>
        <w:t>中通过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branch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dev</w:t>
      </w:r>
      <w:r>
        <w:rPr>
          <w:rFonts w:hint="eastAsia"/>
        </w:rPr>
        <w:t>命令，创建一个新的分支。</w:t>
      </w:r>
      <w:r w:rsidR="006C0583">
        <w:rPr>
          <w:rFonts w:hint="eastAsia"/>
        </w:rPr>
        <w:t>其中</w:t>
      </w:r>
      <w:r w:rsidR="006C0583">
        <w:rPr>
          <w:rFonts w:hint="eastAsia"/>
        </w:rPr>
        <w:t>dev</w:t>
      </w:r>
      <w:r w:rsidR="006C0583">
        <w:rPr>
          <w:rFonts w:hint="eastAsia"/>
        </w:rPr>
        <w:t>代表新分支的名称。</w:t>
      </w:r>
    </w:p>
    <w:p w14:paraId="6380ACC6" w14:textId="3B14B364" w:rsidR="00196BA1" w:rsidRDefault="00196BA1" w:rsidP="00243C55">
      <w:r>
        <w:rPr>
          <w:rFonts w:hint="eastAsia"/>
        </w:rPr>
        <w:t>然后通过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branch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-av</w:t>
      </w:r>
      <w:r>
        <w:rPr>
          <w:rFonts w:hint="eastAsia"/>
        </w:rPr>
        <w:t>命令，查看当前仓库的分支情况，如下：</w:t>
      </w:r>
    </w:p>
    <w:p w14:paraId="2432DA52" w14:textId="17CD084D" w:rsidR="00196BA1" w:rsidRPr="00196BA1" w:rsidRDefault="00196BA1" w:rsidP="00A04E5D">
      <w:pPr>
        <w:ind w:left="420"/>
      </w:pPr>
      <w:r>
        <w:rPr>
          <w:noProof/>
        </w:rPr>
        <w:drawing>
          <wp:inline distT="0" distB="0" distL="0" distR="0" wp14:anchorId="2FC44059" wp14:editId="16E57006">
            <wp:extent cx="4352925" cy="5905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39C4" w14:textId="7BCCF86C" w:rsidR="00196BA1" w:rsidRDefault="00196BA1" w:rsidP="00243C55">
      <w:r>
        <w:rPr>
          <w:rFonts w:hint="eastAsia"/>
        </w:rPr>
        <w:t>我们可以看到当前仓库有</w:t>
      </w:r>
      <w:r>
        <w:rPr>
          <w:rFonts w:hint="eastAsia"/>
        </w:rPr>
        <w:t>2</w:t>
      </w:r>
      <w:r>
        <w:rPr>
          <w:rFonts w:hint="eastAsia"/>
        </w:rPr>
        <w:t>个分支，其中</w:t>
      </w:r>
      <w:r>
        <w:rPr>
          <w:rFonts w:hint="eastAsia"/>
        </w:rPr>
        <w:t>master</w:t>
      </w:r>
      <w:r>
        <w:rPr>
          <w:rFonts w:hint="eastAsia"/>
        </w:rPr>
        <w:t>是主分支，当创建一个仓库时</w:t>
      </w:r>
      <w:r w:rsidR="00F81A27">
        <w:rPr>
          <w:rFonts w:hint="eastAsia"/>
        </w:rPr>
        <w:t>，会自动产生</w:t>
      </w:r>
      <w:r w:rsidR="00F81A27">
        <w:rPr>
          <w:rFonts w:hint="eastAsia"/>
        </w:rPr>
        <w:t>master</w:t>
      </w:r>
      <w:r w:rsidR="00F81A27">
        <w:rPr>
          <w:rFonts w:hint="eastAsia"/>
        </w:rPr>
        <w:t>分支，</w:t>
      </w:r>
      <w:r w:rsidR="00F81A27">
        <w:rPr>
          <w:rFonts w:hint="eastAsia"/>
        </w:rPr>
        <w:t>dev</w:t>
      </w:r>
      <w:r w:rsidR="00F81A27">
        <w:rPr>
          <w:rFonts w:hint="eastAsia"/>
        </w:rPr>
        <w:t>即是刚创建的新分支。</w:t>
      </w:r>
      <w:r w:rsidR="00F81A27">
        <w:rPr>
          <w:rFonts w:hint="eastAsia"/>
        </w:rPr>
        <w:t>master</w:t>
      </w:r>
      <w:r w:rsidR="00F81A27" w:rsidRPr="00196BA1">
        <w:rPr>
          <w:rFonts w:hint="eastAsia"/>
        </w:rPr>
        <w:t>分支前有一个</w:t>
      </w:r>
      <w:r w:rsidR="00F81A27" w:rsidRPr="00196BA1">
        <w:rPr>
          <w:rFonts w:hint="eastAsia"/>
        </w:rPr>
        <w:t xml:space="preserve"> * </w:t>
      </w:r>
      <w:r w:rsidR="00F81A27" w:rsidRPr="00196BA1">
        <w:rPr>
          <w:rFonts w:hint="eastAsia"/>
        </w:rPr>
        <w:t>号代表当前分支</w:t>
      </w:r>
      <w:r w:rsidR="00F81A27">
        <w:rPr>
          <w:rFonts w:hint="eastAsia"/>
        </w:rPr>
        <w:t>，在</w:t>
      </w:r>
      <w:r w:rsidR="00F81A27">
        <w:rPr>
          <w:rFonts w:hint="eastAsia"/>
        </w:rPr>
        <w:t>git</w:t>
      </w:r>
      <w:r w:rsidR="00F81A27">
        <w:t xml:space="preserve"> </w:t>
      </w:r>
      <w:r w:rsidR="00F81A27">
        <w:rPr>
          <w:rFonts w:hint="eastAsia"/>
        </w:rPr>
        <w:t>bash</w:t>
      </w:r>
      <w:r w:rsidR="00F81A27">
        <w:rPr>
          <w:rFonts w:hint="eastAsia"/>
        </w:rPr>
        <w:t>中执行的命令都是针对当前分支有效。</w:t>
      </w:r>
    </w:p>
    <w:p w14:paraId="0F9D35D4" w14:textId="33D0578C" w:rsidR="00F81A27" w:rsidRDefault="00F81A27" w:rsidP="00243C55">
      <w:r>
        <w:rPr>
          <w:rFonts w:hint="eastAsia"/>
        </w:rPr>
        <w:t>然后通过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log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–</w:t>
      </w:r>
      <w:r w:rsidR="00966BEF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proofErr w:type="spellStart"/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oneline</w:t>
      </w:r>
      <w:proofErr w:type="spellEnd"/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–</w:t>
      </w:r>
      <w:r w:rsidR="00966BEF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graph --all</w:t>
      </w:r>
      <w:r>
        <w:rPr>
          <w:rFonts w:hint="eastAsia"/>
        </w:rPr>
        <w:t>命令，查看当前仓库的</w:t>
      </w:r>
      <w:r>
        <w:rPr>
          <w:rFonts w:hint="eastAsia"/>
        </w:rPr>
        <w:t>log</w:t>
      </w:r>
      <w:r>
        <w:rPr>
          <w:rFonts w:hint="eastAsia"/>
        </w:rPr>
        <w:t>情况</w:t>
      </w:r>
      <w:r>
        <w:rPr>
          <w:rFonts w:hint="eastAsia"/>
        </w:rPr>
        <w:t>,</w:t>
      </w:r>
      <w:r>
        <w:rPr>
          <w:rFonts w:hint="eastAsia"/>
        </w:rPr>
        <w:t>我们可以看到当前</w:t>
      </w:r>
      <w:r>
        <w:rPr>
          <w:rFonts w:hint="eastAsia"/>
        </w:rPr>
        <w:t>master</w:t>
      </w:r>
      <w:r>
        <w:rPr>
          <w:rFonts w:hint="eastAsia"/>
        </w:rPr>
        <w:t>分支和</w:t>
      </w:r>
      <w:r>
        <w:rPr>
          <w:rFonts w:hint="eastAsia"/>
        </w:rPr>
        <w:t>dev</w:t>
      </w:r>
      <w:r>
        <w:rPr>
          <w:rFonts w:hint="eastAsia"/>
        </w:rPr>
        <w:t>分支都指向了</w:t>
      </w:r>
      <w:r>
        <w:rPr>
          <w:rFonts w:hint="eastAsia"/>
        </w:rPr>
        <w:t>16ca477</w:t>
      </w:r>
      <w:r>
        <w:rPr>
          <w:rFonts w:hint="eastAsia"/>
        </w:rPr>
        <w:t>这次</w:t>
      </w:r>
      <w:r>
        <w:rPr>
          <w:rFonts w:hint="eastAsia"/>
        </w:rPr>
        <w:t>commit</w:t>
      </w:r>
      <w:r>
        <w:rPr>
          <w:rFonts w:hint="eastAsia"/>
        </w:rPr>
        <w:t>，说明</w:t>
      </w:r>
      <w:r>
        <w:rPr>
          <w:rFonts w:hint="eastAsia"/>
        </w:rPr>
        <w:t>2</w:t>
      </w:r>
      <w:r>
        <w:rPr>
          <w:rFonts w:hint="eastAsia"/>
        </w:rPr>
        <w:t>个分支内容相同，没有变动。</w:t>
      </w:r>
    </w:p>
    <w:p w14:paraId="7466355C" w14:textId="4FE6BD09" w:rsidR="00F81A27" w:rsidRPr="00196BA1" w:rsidRDefault="00F81A27" w:rsidP="00A04E5D">
      <w:pPr>
        <w:ind w:left="420"/>
      </w:pPr>
      <w:r>
        <w:rPr>
          <w:noProof/>
        </w:rPr>
        <w:drawing>
          <wp:inline distT="0" distB="0" distL="0" distR="0" wp14:anchorId="61EEF103" wp14:editId="26A0EBC3">
            <wp:extent cx="4381500" cy="8572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131F" w14:textId="49003B39" w:rsidR="0087139B" w:rsidRDefault="00F81A27" w:rsidP="00433C8C">
      <w:r>
        <w:rPr>
          <w:rFonts w:hint="eastAsia"/>
        </w:rPr>
        <w:t>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checkout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dev</w:t>
      </w:r>
      <w:r>
        <w:rPr>
          <w:rFonts w:hint="eastAsia"/>
        </w:rPr>
        <w:t>命令，切换到</w:t>
      </w:r>
      <w:r>
        <w:rPr>
          <w:rFonts w:hint="eastAsia"/>
        </w:rPr>
        <w:t>dev</w:t>
      </w:r>
      <w:r>
        <w:rPr>
          <w:rFonts w:hint="eastAsia"/>
        </w:rPr>
        <w:t>分支，通过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branch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-av</w:t>
      </w:r>
      <w:r>
        <w:rPr>
          <w:rFonts w:hint="eastAsia"/>
        </w:rPr>
        <w:t>命令可以看到</w:t>
      </w:r>
      <w:r w:rsidRPr="00196BA1">
        <w:rPr>
          <w:rFonts w:hint="eastAsia"/>
        </w:rPr>
        <w:t xml:space="preserve">* </w:t>
      </w:r>
      <w:r w:rsidRPr="00196BA1">
        <w:rPr>
          <w:rFonts w:hint="eastAsia"/>
        </w:rPr>
        <w:t>号</w:t>
      </w:r>
      <w:r>
        <w:rPr>
          <w:rFonts w:hint="eastAsia"/>
        </w:rPr>
        <w:t>换到了</w:t>
      </w:r>
      <w:r>
        <w:rPr>
          <w:rFonts w:hint="eastAsia"/>
        </w:rPr>
        <w:t>dev</w:t>
      </w:r>
      <w:r>
        <w:rPr>
          <w:rFonts w:hint="eastAsia"/>
        </w:rPr>
        <w:t>前面，代表分支千切换成功，如下图：</w:t>
      </w:r>
    </w:p>
    <w:p w14:paraId="28ECC503" w14:textId="06BFCAB2" w:rsidR="00F81A27" w:rsidRDefault="00F81A27" w:rsidP="00A04E5D">
      <w:pPr>
        <w:ind w:left="420"/>
      </w:pPr>
      <w:r>
        <w:rPr>
          <w:noProof/>
        </w:rPr>
        <w:drawing>
          <wp:inline distT="0" distB="0" distL="0" distR="0" wp14:anchorId="06CFCBCF" wp14:editId="6CCA8011">
            <wp:extent cx="3295650" cy="5810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9358" w14:textId="2E91BB52" w:rsidR="0087139B" w:rsidRDefault="00F81A27" w:rsidP="00F81A27">
      <w:pPr>
        <w:pStyle w:val="ab"/>
        <w:numPr>
          <w:ilvl w:val="0"/>
          <w:numId w:val="21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dev</w:t>
      </w:r>
      <w:r>
        <w:rPr>
          <w:rFonts w:hint="eastAsia"/>
        </w:rPr>
        <w:t>分支中创建新的</w:t>
      </w:r>
      <w:r>
        <w:rPr>
          <w:rFonts w:hint="eastAsia"/>
        </w:rPr>
        <w:t>commit</w:t>
      </w:r>
    </w:p>
    <w:p w14:paraId="4167A47A" w14:textId="1F061BD0" w:rsidR="0087139B" w:rsidRDefault="00F81A27" w:rsidP="00F81A27">
      <w:pPr>
        <w:ind w:left="420" w:firstLineChars="0" w:firstLine="0"/>
      </w:pPr>
      <w:r>
        <w:rPr>
          <w:rFonts w:hint="eastAsia"/>
        </w:rPr>
        <w:t>我们在</w:t>
      </w:r>
      <w:r w:rsidR="00F17589">
        <w:rPr>
          <w:rFonts w:hint="eastAsia"/>
        </w:rPr>
        <w:t>仓库根</w:t>
      </w:r>
      <w:r>
        <w:rPr>
          <w:rFonts w:hint="eastAsia"/>
        </w:rPr>
        <w:t>目录下新建一个</w:t>
      </w:r>
      <w:r>
        <w:rPr>
          <w:rFonts w:hint="eastAsia"/>
        </w:rPr>
        <w:t>d</w:t>
      </w:r>
      <w:r>
        <w:t>ev</w:t>
      </w:r>
      <w:r>
        <w:rPr>
          <w:rFonts w:hint="eastAsia"/>
        </w:rPr>
        <w:t>.</w:t>
      </w:r>
      <w:r>
        <w:t>txt</w:t>
      </w:r>
      <w:r>
        <w:rPr>
          <w:rFonts w:hint="eastAsia"/>
        </w:rPr>
        <w:t>文件</w:t>
      </w:r>
      <w:r w:rsidR="00F17589">
        <w:rPr>
          <w:rFonts w:hint="eastAsia"/>
        </w:rPr>
        <w:t>，并添加文本</w:t>
      </w:r>
      <w:proofErr w:type="gramStart"/>
      <w:r w:rsidR="00F17589">
        <w:t>’</w:t>
      </w:r>
      <w:proofErr w:type="gramEnd"/>
      <w:r w:rsidR="00F17589">
        <w:t>this is a dev file</w:t>
      </w:r>
      <w:proofErr w:type="gramStart"/>
      <w:r w:rsidR="00F17589">
        <w:t>’</w:t>
      </w:r>
      <w:proofErr w:type="gramEnd"/>
      <w:r w:rsidR="00F17589">
        <w:t>,</w:t>
      </w:r>
      <w:r w:rsidR="00F17589">
        <w:rPr>
          <w:rFonts w:hint="eastAsia"/>
        </w:rPr>
        <w:t>保存</w:t>
      </w:r>
      <w:r w:rsidR="00F17589">
        <w:rPr>
          <w:rFonts w:hint="eastAsia"/>
        </w:rPr>
        <w:t>d</w:t>
      </w:r>
      <w:r w:rsidR="00F17589">
        <w:t>ev</w:t>
      </w:r>
      <w:r w:rsidR="00F17589">
        <w:rPr>
          <w:rFonts w:hint="eastAsia"/>
        </w:rPr>
        <w:t>.</w:t>
      </w:r>
      <w:r w:rsidR="00F17589">
        <w:t>txt</w:t>
      </w:r>
      <w:r w:rsidR="00F17589">
        <w:rPr>
          <w:rFonts w:hint="eastAsia"/>
        </w:rPr>
        <w:t>文件。</w:t>
      </w:r>
    </w:p>
    <w:p w14:paraId="4865C33E" w14:textId="2265BF75" w:rsidR="00F17589" w:rsidRDefault="00F17589" w:rsidP="00F81A27">
      <w:pPr>
        <w:ind w:left="420" w:firstLineChars="0" w:firstLine="0"/>
      </w:pPr>
      <w:r>
        <w:rPr>
          <w:rFonts w:hint="eastAsia"/>
        </w:rPr>
        <w:t>然后通过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add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.</w:t>
      </w:r>
      <w:r>
        <w:rPr>
          <w:rFonts w:hint="eastAsia"/>
        </w:rPr>
        <w:t>命令和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commit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-m ‘dev 1.0’</w:t>
      </w:r>
      <w:r>
        <w:rPr>
          <w:rFonts w:hint="eastAsia"/>
        </w:rPr>
        <w:t>命令，创建一次提交。</w:t>
      </w:r>
    </w:p>
    <w:p w14:paraId="346EAB6B" w14:textId="742863A9" w:rsidR="007743D7" w:rsidRDefault="007743D7" w:rsidP="00F81A27">
      <w:pPr>
        <w:ind w:left="420" w:firstLineChars="0" w:firstLine="0"/>
      </w:pPr>
      <w:r>
        <w:rPr>
          <w:rFonts w:hint="eastAsia"/>
        </w:rPr>
        <w:t>然后通过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log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–</w:t>
      </w:r>
      <w:r w:rsidR="00966BEF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proofErr w:type="spellStart"/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oneline</w:t>
      </w:r>
      <w:proofErr w:type="spellEnd"/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–</w:t>
      </w:r>
      <w:r w:rsidR="00966BEF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graph --all</w:t>
      </w:r>
      <w:r>
        <w:rPr>
          <w:rFonts w:hint="eastAsia"/>
        </w:rPr>
        <w:t>命令，查看当前仓库的</w:t>
      </w:r>
      <w:r>
        <w:rPr>
          <w:rFonts w:hint="eastAsia"/>
        </w:rPr>
        <w:t>log</w:t>
      </w:r>
      <w:r>
        <w:rPr>
          <w:rFonts w:hint="eastAsia"/>
        </w:rPr>
        <w:t>情况，如下</w:t>
      </w:r>
    </w:p>
    <w:p w14:paraId="0C169BD3" w14:textId="4B1EA0F5" w:rsidR="007743D7" w:rsidRDefault="007743D7" w:rsidP="00A04E5D">
      <w:pPr>
        <w:ind w:left="420" w:firstLineChars="0"/>
      </w:pPr>
      <w:r>
        <w:rPr>
          <w:noProof/>
        </w:rPr>
        <w:drawing>
          <wp:inline distT="0" distB="0" distL="0" distR="0" wp14:anchorId="6845EFF4" wp14:editId="4A29F18C">
            <wp:extent cx="3444240" cy="879555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70197" cy="88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AC58" w14:textId="75CBA0E4" w:rsidR="007743D7" w:rsidRDefault="007743D7" w:rsidP="007743D7">
      <w:pPr>
        <w:pStyle w:val="ab"/>
        <w:numPr>
          <w:ilvl w:val="0"/>
          <w:numId w:val="23"/>
        </w:numPr>
        <w:ind w:firstLineChars="0"/>
      </w:pPr>
      <w:r>
        <w:rPr>
          <w:rFonts w:hint="eastAsia"/>
        </w:rPr>
        <w:t>切换回</w:t>
      </w:r>
      <w:r>
        <w:rPr>
          <w:rFonts w:hint="eastAsia"/>
        </w:rPr>
        <w:t>master</w:t>
      </w:r>
      <w:r>
        <w:rPr>
          <w:rFonts w:hint="eastAsia"/>
        </w:rPr>
        <w:t>，并添加新</w:t>
      </w:r>
      <w:r>
        <w:rPr>
          <w:rFonts w:hint="eastAsia"/>
        </w:rPr>
        <w:t>commit</w:t>
      </w:r>
    </w:p>
    <w:p w14:paraId="1FE83C59" w14:textId="30AF6812" w:rsidR="007743D7" w:rsidRDefault="007743D7" w:rsidP="007743D7">
      <w:pPr>
        <w:ind w:left="420" w:firstLineChars="0" w:firstLine="0"/>
      </w:pPr>
      <w:r>
        <w:rPr>
          <w:rFonts w:hint="eastAsia"/>
        </w:rPr>
        <w:t>通过</w:t>
      </w:r>
      <w:r w:rsidRPr="007743D7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7743D7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 w:rsidRPr="007743D7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checkout</w:t>
      </w:r>
      <w:r w:rsidRPr="007743D7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master</w:t>
      </w:r>
      <w:r>
        <w:rPr>
          <w:rFonts w:hint="eastAsia"/>
        </w:rPr>
        <w:t>命令</w:t>
      </w:r>
      <w:r>
        <w:rPr>
          <w:rFonts w:hint="eastAsia"/>
        </w:rPr>
        <w:t>,</w:t>
      </w:r>
      <w:r>
        <w:rPr>
          <w:rFonts w:hint="eastAsia"/>
        </w:rPr>
        <w:t>切换回</w:t>
      </w:r>
      <w:r>
        <w:rPr>
          <w:rFonts w:hint="eastAsia"/>
        </w:rPr>
        <w:t>master</w:t>
      </w:r>
      <w:r>
        <w:rPr>
          <w:rFonts w:hint="eastAsia"/>
        </w:rPr>
        <w:t>分支。</w:t>
      </w:r>
    </w:p>
    <w:p w14:paraId="4F85612F" w14:textId="3C177A7E" w:rsidR="007743D7" w:rsidRDefault="007743D7" w:rsidP="00A04E5D">
      <w:pPr>
        <w:ind w:left="420" w:firstLineChars="0"/>
      </w:pPr>
      <w:r>
        <w:rPr>
          <w:noProof/>
        </w:rPr>
        <w:drawing>
          <wp:inline distT="0" distB="0" distL="0" distR="0" wp14:anchorId="1BE8FB54" wp14:editId="53FE81FB">
            <wp:extent cx="3286125" cy="4381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FEC6" w14:textId="2EA05E62" w:rsidR="007743D7" w:rsidRDefault="007743D7" w:rsidP="007743D7">
      <w:pPr>
        <w:ind w:firstLineChars="0"/>
      </w:pPr>
      <w:r>
        <w:rPr>
          <w:rFonts w:hint="eastAsia"/>
        </w:rPr>
        <w:t>发现在仓库根目录下的</w:t>
      </w:r>
      <w:r>
        <w:rPr>
          <w:rFonts w:hint="eastAsia"/>
        </w:rPr>
        <w:t>dev</w:t>
      </w:r>
      <w:r>
        <w:t>.txt</w:t>
      </w:r>
      <w:r>
        <w:rPr>
          <w:rFonts w:hint="eastAsia"/>
        </w:rPr>
        <w:t>文件不见了。因为</w:t>
      </w:r>
      <w:r>
        <w:rPr>
          <w:rFonts w:hint="eastAsia"/>
        </w:rPr>
        <w:t>dev</w:t>
      </w:r>
      <w:r>
        <w:t>.txt</w:t>
      </w:r>
      <w:r>
        <w:rPr>
          <w:rFonts w:hint="eastAsia"/>
        </w:rPr>
        <w:t>文件</w:t>
      </w:r>
      <w:r w:rsidR="006C0583">
        <w:rPr>
          <w:rFonts w:hint="eastAsia"/>
        </w:rPr>
        <w:t>目前还</w:t>
      </w:r>
      <w:r>
        <w:rPr>
          <w:rFonts w:hint="eastAsia"/>
        </w:rPr>
        <w:t>不属于</w:t>
      </w:r>
      <w:r>
        <w:rPr>
          <w:rFonts w:hint="eastAsia"/>
        </w:rPr>
        <w:t>master</w:t>
      </w:r>
      <w:r>
        <w:rPr>
          <w:rFonts w:hint="eastAsia"/>
        </w:rPr>
        <w:t>分支。</w:t>
      </w:r>
    </w:p>
    <w:p w14:paraId="56A6EE4E" w14:textId="1D10DFA0" w:rsidR="007743D7" w:rsidRDefault="007743D7" w:rsidP="007743D7">
      <w:pPr>
        <w:ind w:firstLineChars="0"/>
      </w:pPr>
      <w:r>
        <w:rPr>
          <w:rFonts w:hint="eastAsia"/>
        </w:rPr>
        <w:t>我们在仓库根目录下新建一个</w:t>
      </w:r>
      <w:r>
        <w:rPr>
          <w:rFonts w:hint="eastAsia"/>
        </w:rPr>
        <w:t>master.</w:t>
      </w:r>
      <w:r>
        <w:t>txt</w:t>
      </w:r>
      <w:r>
        <w:rPr>
          <w:rFonts w:hint="eastAsia"/>
        </w:rPr>
        <w:t>文件，并添加文本</w:t>
      </w:r>
      <w:proofErr w:type="gramStart"/>
      <w:r>
        <w:t>’</w:t>
      </w:r>
      <w:proofErr w:type="gramEnd"/>
      <w:r>
        <w:t>this is a master file</w:t>
      </w:r>
      <w:proofErr w:type="gramStart"/>
      <w:r>
        <w:t>’</w:t>
      </w:r>
      <w:proofErr w:type="gramEnd"/>
      <w:r>
        <w:t>,</w:t>
      </w:r>
      <w:r>
        <w:rPr>
          <w:rFonts w:hint="eastAsia"/>
        </w:rPr>
        <w:t>保存</w:t>
      </w:r>
      <w:r>
        <w:t>master</w:t>
      </w:r>
      <w:r>
        <w:rPr>
          <w:rFonts w:hint="eastAsia"/>
        </w:rPr>
        <w:t>.</w:t>
      </w:r>
      <w:r>
        <w:t>txt</w:t>
      </w:r>
      <w:r>
        <w:rPr>
          <w:rFonts w:hint="eastAsia"/>
        </w:rPr>
        <w:t>文件。</w:t>
      </w:r>
    </w:p>
    <w:p w14:paraId="143CF0A2" w14:textId="5785A41A" w:rsidR="007743D7" w:rsidRDefault="007743D7" w:rsidP="007743D7">
      <w:pPr>
        <w:ind w:firstLineChars="0"/>
      </w:pPr>
      <w:r>
        <w:rPr>
          <w:rFonts w:hint="eastAsia"/>
        </w:rPr>
        <w:t>然后通过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add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.</w:t>
      </w:r>
      <w:r>
        <w:rPr>
          <w:rFonts w:hint="eastAsia"/>
        </w:rPr>
        <w:t>命令和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commit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-m ‘master 1.0’</w:t>
      </w:r>
      <w:r>
        <w:rPr>
          <w:rFonts w:hint="eastAsia"/>
        </w:rPr>
        <w:t>命令，创建一次提交。</w:t>
      </w:r>
    </w:p>
    <w:p w14:paraId="2CF2ED63" w14:textId="27B89C84" w:rsidR="007743D7" w:rsidRDefault="007743D7" w:rsidP="007743D7">
      <w:pPr>
        <w:ind w:left="420" w:firstLineChars="0" w:firstLine="0"/>
      </w:pPr>
      <w:r>
        <w:rPr>
          <w:rFonts w:hint="eastAsia"/>
        </w:rPr>
        <w:t>然后通过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log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–</w:t>
      </w:r>
      <w:r w:rsidR="00747A8A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proofErr w:type="spellStart"/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oneline</w:t>
      </w:r>
      <w:proofErr w:type="spellEnd"/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–</w:t>
      </w:r>
      <w:r w:rsidR="00747A8A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graph --all</w:t>
      </w:r>
      <w:r>
        <w:rPr>
          <w:rFonts w:hint="eastAsia"/>
        </w:rPr>
        <w:t>命令，查看当前仓库的</w:t>
      </w:r>
      <w:r>
        <w:rPr>
          <w:rFonts w:hint="eastAsia"/>
        </w:rPr>
        <w:t>log</w:t>
      </w:r>
      <w:r>
        <w:rPr>
          <w:rFonts w:hint="eastAsia"/>
        </w:rPr>
        <w:t>情况，如下</w:t>
      </w:r>
    </w:p>
    <w:p w14:paraId="3CF56365" w14:textId="525030EE" w:rsidR="007743D7" w:rsidRDefault="007743D7" w:rsidP="00A04E5D">
      <w:pPr>
        <w:ind w:left="420" w:firstLineChars="0"/>
      </w:pPr>
      <w:r>
        <w:rPr>
          <w:noProof/>
        </w:rPr>
        <w:lastRenderedPageBreak/>
        <w:drawing>
          <wp:inline distT="0" distB="0" distL="0" distR="0" wp14:anchorId="6971E96F" wp14:editId="37128A76">
            <wp:extent cx="3878580" cy="1304859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94525" cy="131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C608" w14:textId="41F60850" w:rsidR="007743D7" w:rsidRDefault="00585420" w:rsidP="00585420">
      <w:pPr>
        <w:ind w:firstLineChars="0"/>
      </w:pPr>
      <w:r>
        <w:rPr>
          <w:rFonts w:hint="eastAsia"/>
        </w:rPr>
        <w:t>可以看到</w:t>
      </w:r>
      <w:r w:rsidR="006C0583">
        <w:rPr>
          <w:rFonts w:hint="eastAsia"/>
        </w:rPr>
        <w:t>目前项目有</w:t>
      </w:r>
      <w:r w:rsidR="006C0583">
        <w:rPr>
          <w:rFonts w:hint="eastAsia"/>
        </w:rPr>
        <w:t>2</w:t>
      </w:r>
      <w:r w:rsidR="006C0583">
        <w:rPr>
          <w:rFonts w:hint="eastAsia"/>
        </w:rPr>
        <w:t>个</w:t>
      </w:r>
      <w:r>
        <w:rPr>
          <w:rFonts w:hint="eastAsia"/>
        </w:rPr>
        <w:t>不同的分支，</w:t>
      </w:r>
      <w:r w:rsidR="006C0583">
        <w:rPr>
          <w:rFonts w:hint="eastAsia"/>
        </w:rPr>
        <w:t>不同的开发人员</w:t>
      </w:r>
      <w:r>
        <w:rPr>
          <w:rFonts w:hint="eastAsia"/>
        </w:rPr>
        <w:t>可以</w:t>
      </w:r>
      <w:r w:rsidR="006C0583">
        <w:rPr>
          <w:rFonts w:hint="eastAsia"/>
        </w:rPr>
        <w:t>在不同的分支上单独进行开发</w:t>
      </w:r>
      <w:r>
        <w:rPr>
          <w:rFonts w:hint="eastAsia"/>
        </w:rPr>
        <w:t>，而互不影响。</w:t>
      </w:r>
    </w:p>
    <w:p w14:paraId="2ECE03F6" w14:textId="36DDC527" w:rsidR="007743D7" w:rsidRDefault="007743D7" w:rsidP="007743D7">
      <w:pPr>
        <w:pStyle w:val="ab"/>
        <w:numPr>
          <w:ilvl w:val="0"/>
          <w:numId w:val="23"/>
        </w:numPr>
        <w:ind w:firstLineChars="0"/>
      </w:pPr>
      <w:r>
        <w:rPr>
          <w:rFonts w:hint="eastAsia"/>
        </w:rPr>
        <w:t>合并分支</w:t>
      </w:r>
    </w:p>
    <w:p w14:paraId="74E14D0B" w14:textId="58DF0492" w:rsidR="00585420" w:rsidRDefault="00585420" w:rsidP="00585420">
      <w:pPr>
        <w:ind w:left="420" w:firstLineChars="0" w:firstLine="0"/>
      </w:pPr>
      <w:r>
        <w:rPr>
          <w:rFonts w:hint="eastAsia"/>
        </w:rPr>
        <w:t>接下来我们把</w:t>
      </w:r>
      <w:r>
        <w:rPr>
          <w:rFonts w:hint="eastAsia"/>
        </w:rPr>
        <w:t>dev</w:t>
      </w:r>
      <w:r>
        <w:rPr>
          <w:rFonts w:hint="eastAsia"/>
        </w:rPr>
        <w:t>分支合并到</w:t>
      </w:r>
      <w:r>
        <w:rPr>
          <w:rFonts w:hint="eastAsia"/>
        </w:rPr>
        <w:t>master</w:t>
      </w:r>
      <w:r>
        <w:rPr>
          <w:rFonts w:hint="eastAsia"/>
        </w:rPr>
        <w:t>分支。</w:t>
      </w:r>
    </w:p>
    <w:p w14:paraId="7EBF34A5" w14:textId="70593C7B" w:rsidR="00585420" w:rsidRDefault="006C0583" w:rsidP="00585420">
      <w:pPr>
        <w:ind w:firstLineChars="0"/>
      </w:pPr>
      <w:r>
        <w:rPr>
          <w:rFonts w:hint="eastAsia"/>
        </w:rPr>
        <w:t>在</w:t>
      </w:r>
      <w:r>
        <w:rPr>
          <w:rFonts w:hint="eastAsia"/>
        </w:rPr>
        <w:t>master</w:t>
      </w:r>
      <w:r>
        <w:rPr>
          <w:rFonts w:hint="eastAsia"/>
        </w:rPr>
        <w:t>分支下，</w:t>
      </w:r>
      <w:r w:rsidR="00585420">
        <w:rPr>
          <w:rFonts w:hint="eastAsia"/>
        </w:rPr>
        <w:t>执行</w:t>
      </w:r>
      <w:r w:rsidR="00585420" w:rsidRPr="00585420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="00585420" w:rsidRPr="00585420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 w:rsidR="00585420" w:rsidRPr="00585420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merge</w:t>
      </w:r>
      <w:r w:rsidR="00585420" w:rsidRPr="00585420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dev</w:t>
      </w:r>
      <w:r w:rsidR="00585420">
        <w:rPr>
          <w:rFonts w:hint="eastAsia"/>
        </w:rPr>
        <w:t>命令，</w:t>
      </w:r>
      <w:r>
        <w:rPr>
          <w:rFonts w:hint="eastAsia"/>
        </w:rPr>
        <w:t>就可以把</w:t>
      </w:r>
      <w:r>
        <w:rPr>
          <w:rFonts w:hint="eastAsia"/>
        </w:rPr>
        <w:t>dev</w:t>
      </w:r>
      <w:r>
        <w:rPr>
          <w:rFonts w:hint="eastAsia"/>
        </w:rPr>
        <w:t>分支合并到</w:t>
      </w:r>
      <w:r>
        <w:rPr>
          <w:rFonts w:hint="eastAsia"/>
        </w:rPr>
        <w:t>master</w:t>
      </w:r>
      <w:r>
        <w:rPr>
          <w:rFonts w:hint="eastAsia"/>
        </w:rPr>
        <w:t>分支。执行</w:t>
      </w:r>
      <w:r w:rsidRPr="00585420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585420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 w:rsidRPr="00585420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merge</w:t>
      </w:r>
      <w:r w:rsidRPr="00585420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dev</w:t>
      </w:r>
      <w:r>
        <w:rPr>
          <w:rFonts w:hint="eastAsia"/>
        </w:rPr>
        <w:t>命令后，会</w:t>
      </w:r>
      <w:r w:rsidR="00585420">
        <w:rPr>
          <w:rFonts w:hint="eastAsia"/>
        </w:rPr>
        <w:t>弹出一个文本框，用来添加这次分支合并的</w:t>
      </w:r>
      <w:r>
        <w:rPr>
          <w:rFonts w:hint="eastAsia"/>
        </w:rPr>
        <w:t>版本描述信息</w:t>
      </w:r>
      <w:r w:rsidR="00585420">
        <w:rPr>
          <w:rFonts w:hint="eastAsia"/>
        </w:rPr>
        <w:t>，我们选择不修改，</w:t>
      </w:r>
      <w:r>
        <w:rPr>
          <w:rFonts w:hint="eastAsia"/>
        </w:rPr>
        <w:t>使用</w:t>
      </w:r>
      <w:r>
        <w:rPr>
          <w:rFonts w:hint="eastAsia"/>
        </w:rPr>
        <w:t>git</w:t>
      </w:r>
      <w:r>
        <w:rPr>
          <w:rFonts w:hint="eastAsia"/>
        </w:rPr>
        <w:t>提供的版本描述信息，</w:t>
      </w:r>
      <w:r w:rsidR="00585420">
        <w:rPr>
          <w:rFonts w:hint="eastAsia"/>
        </w:rPr>
        <w:t>直接关闭该文件。由于该例子不存在有冲突的文件（有冲突的文件指，</w:t>
      </w:r>
      <w:r w:rsidR="00585420">
        <w:rPr>
          <w:rFonts w:hint="eastAsia"/>
        </w:rPr>
        <w:t>2</w:t>
      </w:r>
      <w:r w:rsidR="00585420">
        <w:rPr>
          <w:rFonts w:hint="eastAsia"/>
        </w:rPr>
        <w:t>个分支都修改了某个文件，此时需要手动解决了冲突，才能合并），合并执行成功。如下图：</w:t>
      </w:r>
    </w:p>
    <w:p w14:paraId="485180D9" w14:textId="31FF806B" w:rsidR="00585420" w:rsidRDefault="00585420" w:rsidP="00585420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31EE4D6F" wp14:editId="08F59C7B">
            <wp:extent cx="4061460" cy="834200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15390" cy="84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0578" w14:textId="385FE16D" w:rsidR="00585420" w:rsidRDefault="00585420" w:rsidP="00585420">
      <w:pPr>
        <w:ind w:firstLineChars="0"/>
      </w:pPr>
      <w:r>
        <w:rPr>
          <w:rFonts w:hint="eastAsia"/>
        </w:rPr>
        <w:t>通过</w:t>
      </w:r>
      <w:r w:rsidRPr="00604596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604596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log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–</w:t>
      </w:r>
      <w:r w:rsidR="00747A8A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proofErr w:type="spellStart"/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oneline</w:t>
      </w:r>
      <w:proofErr w:type="spellEnd"/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–</w:t>
      </w:r>
      <w:r w:rsidR="00747A8A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-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graph --all</w:t>
      </w:r>
      <w:r>
        <w:rPr>
          <w:rFonts w:hint="eastAsia"/>
        </w:rPr>
        <w:t>命令，查看当前仓库的</w:t>
      </w:r>
      <w:r>
        <w:rPr>
          <w:rFonts w:hint="eastAsia"/>
        </w:rPr>
        <w:t>log</w:t>
      </w:r>
      <w:r>
        <w:rPr>
          <w:rFonts w:hint="eastAsia"/>
        </w:rPr>
        <w:t>情况，如下图：</w:t>
      </w:r>
    </w:p>
    <w:p w14:paraId="29732908" w14:textId="7BAB78A3" w:rsidR="00585420" w:rsidRDefault="00585420" w:rsidP="00A04E5D">
      <w:pPr>
        <w:ind w:left="420" w:firstLineChars="0"/>
      </w:pPr>
      <w:r>
        <w:rPr>
          <w:noProof/>
        </w:rPr>
        <w:drawing>
          <wp:inline distT="0" distB="0" distL="0" distR="0" wp14:anchorId="213AC249" wp14:editId="0822C58A">
            <wp:extent cx="4061460" cy="1420314"/>
            <wp:effectExtent l="0" t="0" r="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01547" cy="143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08A3" w14:textId="3657BD1D" w:rsidR="00585420" w:rsidRDefault="00A04E5D" w:rsidP="00585420">
      <w:pPr>
        <w:ind w:firstLineChars="0"/>
      </w:pPr>
      <w:r>
        <w:rPr>
          <w:rFonts w:hint="eastAsia"/>
        </w:rPr>
        <w:t>完成了代码合并，此时，我们可以通过</w:t>
      </w:r>
      <w:r w:rsidRPr="00585420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Pr="00585420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it </w:t>
      </w:r>
      <w:r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branch</w:t>
      </w:r>
      <w:r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-d </w:t>
      </w:r>
      <w:r w:rsidRPr="00585420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dev</w:t>
      </w:r>
      <w:r>
        <w:rPr>
          <w:rFonts w:hint="eastAsia"/>
        </w:rPr>
        <w:t>命令</w:t>
      </w:r>
      <w:r>
        <w:rPr>
          <w:rFonts w:hint="eastAsia"/>
        </w:rPr>
        <w:t>,</w:t>
      </w:r>
      <w:r>
        <w:rPr>
          <w:rFonts w:hint="eastAsia"/>
        </w:rPr>
        <w:t>删除掉</w:t>
      </w:r>
      <w:r>
        <w:rPr>
          <w:rFonts w:hint="eastAsia"/>
        </w:rPr>
        <w:t>dev</w:t>
      </w:r>
      <w:r>
        <w:rPr>
          <w:rFonts w:hint="eastAsia"/>
        </w:rPr>
        <w:t>分支了。</w:t>
      </w:r>
    </w:p>
    <w:p w14:paraId="1BF833C1" w14:textId="77777777" w:rsidR="008C796B" w:rsidRDefault="00A04E5D" w:rsidP="008C796B">
      <w:pPr>
        <w:ind w:firstLineChars="0"/>
      </w:pPr>
      <w:r>
        <w:tab/>
      </w:r>
      <w:r>
        <w:rPr>
          <w:noProof/>
        </w:rPr>
        <w:drawing>
          <wp:inline distT="0" distB="0" distL="0" distR="0" wp14:anchorId="3511F955" wp14:editId="424804DB">
            <wp:extent cx="2872740" cy="391737"/>
            <wp:effectExtent l="0" t="0" r="381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08043" cy="39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4C83" w14:textId="15C75AEF" w:rsidR="006E7834" w:rsidRDefault="006E7834" w:rsidP="008C796B">
      <w:pPr>
        <w:pStyle w:val="20"/>
      </w:pPr>
      <w:bookmarkStart w:id="10" w:name="_Toc41297287"/>
      <w:r>
        <w:rPr>
          <w:rFonts w:hint="eastAsia"/>
        </w:rPr>
        <w:t>使用</w:t>
      </w:r>
      <w:r w:rsidRPr="000F1ED3">
        <w:t>Git</w:t>
      </w:r>
      <w:r w:rsidRPr="000F1ED3">
        <w:t>图形化操作工具</w:t>
      </w:r>
      <w:proofErr w:type="spellStart"/>
      <w:r>
        <w:rPr>
          <w:rFonts w:hint="eastAsia"/>
        </w:rPr>
        <w:t>gitk</w:t>
      </w:r>
      <w:bookmarkEnd w:id="10"/>
      <w:proofErr w:type="spellEnd"/>
    </w:p>
    <w:p w14:paraId="0C5AF830" w14:textId="77777777" w:rsidR="006E7834" w:rsidRDefault="006E7834" w:rsidP="006E7834">
      <w:pPr>
        <w:ind w:firstLineChars="0"/>
      </w:pPr>
      <w:proofErr w:type="spellStart"/>
      <w:r w:rsidRPr="00FD67E0">
        <w:t>G</w:t>
      </w:r>
      <w:r w:rsidRPr="00FD67E0">
        <w:rPr>
          <w:rFonts w:hint="eastAsia"/>
        </w:rPr>
        <w:t>itk</w:t>
      </w:r>
      <w:proofErr w:type="spellEnd"/>
      <w:r w:rsidRPr="00FD67E0">
        <w:rPr>
          <w:rFonts w:hint="eastAsia"/>
        </w:rPr>
        <w:t>是</w:t>
      </w:r>
      <w:r w:rsidRPr="00FD67E0">
        <w:t>Git</w:t>
      </w:r>
      <w:r w:rsidRPr="00FD67E0">
        <w:t>图形化操作工具</w:t>
      </w:r>
      <w:r w:rsidRPr="00FD67E0">
        <w:rPr>
          <w:rFonts w:hint="eastAsia"/>
        </w:rPr>
        <w:t>，</w:t>
      </w:r>
      <w:r w:rsidRPr="00FD67E0">
        <w:t>可以很清晰地查看搜索提交历史及</w:t>
      </w:r>
      <w:r w:rsidRPr="00FD67E0">
        <w:t xml:space="preserve"> git </w:t>
      </w:r>
      <w:r w:rsidRPr="00FD67E0">
        <w:t>相关操作。</w:t>
      </w:r>
      <w:r w:rsidRPr="00FD67E0">
        <w:rPr>
          <w:rFonts w:hint="eastAsia"/>
        </w:rPr>
        <w:t>之前</w:t>
      </w:r>
      <w:r>
        <w:rPr>
          <w:rFonts w:hint="eastAsia"/>
        </w:rPr>
        <w:t>我们都是通过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bash</w:t>
      </w:r>
      <w:r>
        <w:rPr>
          <w:rFonts w:hint="eastAsia"/>
        </w:rPr>
        <w:t>也就是命令行的方式来操作</w:t>
      </w:r>
      <w:r>
        <w:rPr>
          <w:rFonts w:hint="eastAsia"/>
        </w:rPr>
        <w:t>git</w:t>
      </w:r>
      <w:r>
        <w:rPr>
          <w:rFonts w:hint="eastAsia"/>
        </w:rPr>
        <w:t>。</w:t>
      </w:r>
    </w:p>
    <w:p w14:paraId="569DFC32" w14:textId="6B4832F5" w:rsidR="006E7834" w:rsidRPr="000F1ED3" w:rsidRDefault="006E7834" w:rsidP="006C0583">
      <w:pPr>
        <w:ind w:firstLineChars="0"/>
      </w:pPr>
      <w:r w:rsidRPr="000F1ED3">
        <w:rPr>
          <w:rFonts w:hint="eastAsia"/>
        </w:rPr>
        <w:t>如何使用</w:t>
      </w:r>
      <w:proofErr w:type="spellStart"/>
      <w:r w:rsidRPr="000F1ED3">
        <w:rPr>
          <w:rFonts w:hint="eastAsia"/>
        </w:rPr>
        <w:t>gitk</w:t>
      </w:r>
      <w:proofErr w:type="spellEnd"/>
      <w:r w:rsidRPr="000F1ED3">
        <w:rPr>
          <w:rFonts w:asciiTheme="minorHAnsi" w:hAnsiTheme="minorHAnsi" w:cstheme="minorHAnsi"/>
        </w:rPr>
        <w:t>？</w:t>
      </w:r>
      <w:r w:rsidRPr="000F1ED3">
        <w:rPr>
          <w:rFonts w:hint="eastAsia"/>
        </w:rPr>
        <w:t>打开</w:t>
      </w:r>
      <w:r w:rsidRPr="000F1ED3">
        <w:rPr>
          <w:rFonts w:hint="eastAsia"/>
        </w:rPr>
        <w:t>git</w:t>
      </w:r>
      <w:r w:rsidRPr="000F1ED3">
        <w:rPr>
          <w:rFonts w:hint="eastAsia"/>
        </w:rPr>
        <w:t>代码仓库，右键</w:t>
      </w:r>
      <w:r w:rsidRPr="000F1ED3">
        <w:rPr>
          <w:rFonts w:hint="eastAsia"/>
        </w:rPr>
        <w:t>git</w:t>
      </w:r>
      <w:r w:rsidRPr="000F1ED3">
        <w:t xml:space="preserve"> </w:t>
      </w:r>
      <w:r w:rsidRPr="000F1ED3">
        <w:rPr>
          <w:rFonts w:hint="eastAsia"/>
        </w:rPr>
        <w:t>bash</w:t>
      </w:r>
      <w:r w:rsidRPr="000F1ED3">
        <w:rPr>
          <w:rFonts w:hint="eastAsia"/>
        </w:rPr>
        <w:t>，在命令行中输入</w:t>
      </w:r>
      <w:proofErr w:type="spellStart"/>
      <w:r w:rsidR="006C0583" w:rsidRPr="00585420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g</w:t>
      </w:r>
      <w:r w:rsidR="006C0583" w:rsidRPr="00585420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>it</w:t>
      </w:r>
      <w:r w:rsidR="006C0583">
        <w:rPr>
          <w:rStyle w:val="HTML"/>
          <w:rFonts w:ascii="Consolas" w:hAnsi="Consolas" w:hint="eastAsia"/>
          <w:color w:val="DD0055"/>
          <w:bdr w:val="single" w:sz="6" w:space="0" w:color="DDDDDD" w:frame="1"/>
          <w:shd w:val="clear" w:color="auto" w:fill="FAFAFA"/>
        </w:rPr>
        <w:t>k</w:t>
      </w:r>
      <w:proofErr w:type="spellEnd"/>
      <w:r w:rsidR="006C0583">
        <w:rPr>
          <w:rStyle w:val="HTML"/>
          <w:rFonts w:ascii="Consolas" w:hAnsi="Consolas"/>
          <w:color w:val="DD0055"/>
          <w:bdr w:val="single" w:sz="6" w:space="0" w:color="DDDDDD" w:frame="1"/>
          <w:shd w:val="clear" w:color="auto" w:fill="FAFAFA"/>
        </w:rPr>
        <w:t xml:space="preserve"> --all</w:t>
      </w:r>
      <w:r w:rsidRPr="000F1ED3">
        <w:rPr>
          <w:rFonts w:hint="eastAsia"/>
        </w:rPr>
        <w:t>即可打开</w:t>
      </w:r>
      <w:proofErr w:type="spellStart"/>
      <w:r w:rsidRPr="000F1ED3">
        <w:rPr>
          <w:rFonts w:hint="eastAsia"/>
        </w:rPr>
        <w:t>gitk</w:t>
      </w:r>
      <w:proofErr w:type="spellEnd"/>
      <w:r w:rsidRPr="000F1ED3">
        <w:rPr>
          <w:rFonts w:hint="eastAsia"/>
        </w:rPr>
        <w:t>界面</w:t>
      </w:r>
      <w:r w:rsidRPr="000F1ED3">
        <w:t>。</w:t>
      </w:r>
      <w:r w:rsidRPr="000F1ED3">
        <w:rPr>
          <w:rFonts w:hint="eastAsia"/>
        </w:rPr>
        <w:t>在</w:t>
      </w:r>
      <w:proofErr w:type="spellStart"/>
      <w:r w:rsidRPr="000F1ED3">
        <w:rPr>
          <w:rFonts w:hint="eastAsia"/>
        </w:rPr>
        <w:t>gitk</w:t>
      </w:r>
      <w:proofErr w:type="spellEnd"/>
      <w:r w:rsidRPr="000F1ED3">
        <w:rPr>
          <w:rFonts w:hint="eastAsia"/>
        </w:rPr>
        <w:t>中我们可以看到非常直观的看到版本库和分支的演变过程（下图左上）。也可以看到每次</w:t>
      </w:r>
      <w:r w:rsidRPr="000F1ED3">
        <w:rPr>
          <w:rFonts w:hint="eastAsia"/>
        </w:rPr>
        <w:t>commit</w:t>
      </w:r>
      <w:r w:rsidRPr="000F1ED3">
        <w:rPr>
          <w:rFonts w:hint="eastAsia"/>
        </w:rPr>
        <w:t>，都更改了哪些文件，以及具体变化的文本内容（下图左下）。</w:t>
      </w:r>
    </w:p>
    <w:p w14:paraId="05E0E0A3" w14:textId="233F6048" w:rsidR="006E7834" w:rsidRPr="00FD67E0" w:rsidRDefault="008C796B" w:rsidP="006C058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15D7802" wp14:editId="48FA6404">
            <wp:extent cx="6049159" cy="3383280"/>
            <wp:effectExtent l="0" t="0" r="889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20535" cy="34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71DB" w14:textId="77777777" w:rsidR="006E7834" w:rsidRDefault="006E7834" w:rsidP="006E7834">
      <w:pPr>
        <w:pStyle w:val="20"/>
      </w:pPr>
      <w:bookmarkStart w:id="11" w:name="_Toc41297288"/>
      <w:r>
        <w:rPr>
          <w:rFonts w:hint="eastAsia"/>
        </w:rPr>
        <w:t>在</w:t>
      </w:r>
      <w:proofErr w:type="spellStart"/>
      <w:r>
        <w:t>VS</w:t>
      </w:r>
      <w:r>
        <w:rPr>
          <w:rFonts w:hint="eastAsia"/>
        </w:rPr>
        <w:t>code</w:t>
      </w:r>
      <w:proofErr w:type="spellEnd"/>
      <w:r>
        <w:rPr>
          <w:rFonts w:hint="eastAsia"/>
        </w:rPr>
        <w:t>中使用</w:t>
      </w:r>
      <w:r>
        <w:rPr>
          <w:rFonts w:hint="eastAsia"/>
        </w:rPr>
        <w:t>git</w:t>
      </w:r>
      <w:bookmarkEnd w:id="11"/>
    </w:p>
    <w:p w14:paraId="3B1AB194" w14:textId="77777777" w:rsidR="006E7834" w:rsidRDefault="006E7834" w:rsidP="006E7834">
      <w:pPr>
        <w:ind w:firstLineChars="0"/>
      </w:pPr>
      <w:r>
        <w:rPr>
          <w:rFonts w:hint="eastAsia"/>
        </w:rPr>
        <w:t>在</w:t>
      </w:r>
      <w:proofErr w:type="spellStart"/>
      <w:r>
        <w:rPr>
          <w:rFonts w:hint="eastAsia"/>
        </w:rPr>
        <w:t>V</w:t>
      </w:r>
      <w:r>
        <w:t>S</w:t>
      </w:r>
      <w:r>
        <w:rPr>
          <w:rFonts w:hint="eastAsia"/>
        </w:rPr>
        <w:t>code</w:t>
      </w:r>
      <w:proofErr w:type="spellEnd"/>
      <w:r>
        <w:rPr>
          <w:rFonts w:hint="eastAsia"/>
        </w:rPr>
        <w:t>开发工具中也集成了</w:t>
      </w:r>
      <w:r>
        <w:rPr>
          <w:rFonts w:hint="eastAsia"/>
        </w:rPr>
        <w:t>git</w:t>
      </w:r>
      <w:r>
        <w:rPr>
          <w:rFonts w:hint="eastAsia"/>
        </w:rPr>
        <w:t>的功能。相比较在命令行中使用</w:t>
      </w:r>
      <w:r>
        <w:rPr>
          <w:rFonts w:hint="eastAsia"/>
        </w:rPr>
        <w:t>git</w:t>
      </w:r>
      <w:r>
        <w:rPr>
          <w:rFonts w:hint="eastAsia"/>
        </w:rPr>
        <w:t>，</w:t>
      </w:r>
      <w:proofErr w:type="spellStart"/>
      <w:r>
        <w:t>VS</w:t>
      </w:r>
      <w:r>
        <w:rPr>
          <w:rFonts w:hint="eastAsia"/>
        </w:rPr>
        <w:t>code</w:t>
      </w:r>
      <w:proofErr w:type="spellEnd"/>
      <w:r>
        <w:rPr>
          <w:rFonts w:hint="eastAsia"/>
        </w:rPr>
        <w:t>更能发挥</w:t>
      </w:r>
      <w:r>
        <w:rPr>
          <w:rFonts w:hint="eastAsia"/>
        </w:rPr>
        <w:t>git</w:t>
      </w:r>
      <w:r>
        <w:rPr>
          <w:rFonts w:hint="eastAsia"/>
        </w:rPr>
        <w:t>的文件比较，远程代码库管理等功能，非常的强大。</w:t>
      </w:r>
    </w:p>
    <w:p w14:paraId="0A1B5E80" w14:textId="77777777" w:rsidR="006E7834" w:rsidRDefault="006E7834" w:rsidP="006E7834">
      <w:pPr>
        <w:ind w:left="420" w:firstLineChars="0" w:firstLine="0"/>
      </w:pPr>
      <w:r>
        <w:rPr>
          <w:rFonts w:hint="eastAsia"/>
        </w:rPr>
        <w:t>以文件比较为例，我们可以在</w:t>
      </w:r>
      <w:proofErr w:type="spellStart"/>
      <w:r>
        <w:rPr>
          <w:rFonts w:hint="eastAsia"/>
        </w:rPr>
        <w:t>V</w:t>
      </w:r>
      <w:r>
        <w:t>S</w:t>
      </w:r>
      <w:r>
        <w:rPr>
          <w:rFonts w:hint="eastAsia"/>
        </w:rPr>
        <w:t>code</w:t>
      </w:r>
      <w:proofErr w:type="spellEnd"/>
      <w:r>
        <w:rPr>
          <w:rFonts w:hint="eastAsia"/>
        </w:rPr>
        <w:t>中看到每个文件的状态，</w:t>
      </w:r>
      <w:r>
        <w:rPr>
          <w:rFonts w:hint="eastAsia"/>
        </w:rPr>
        <w:t>U</w:t>
      </w:r>
      <w:r>
        <w:rPr>
          <w:rFonts w:hint="eastAsia"/>
        </w:rPr>
        <w:t>代表未追踪，</w:t>
      </w:r>
      <w:r>
        <w:rPr>
          <w:rFonts w:hint="eastAsia"/>
        </w:rPr>
        <w:t>M</w:t>
      </w:r>
      <w:r>
        <w:rPr>
          <w:rFonts w:hint="eastAsia"/>
        </w:rPr>
        <w:t>代表已修改。</w:t>
      </w:r>
    </w:p>
    <w:p w14:paraId="5704FEE9" w14:textId="77777777" w:rsidR="006E7834" w:rsidRDefault="006E7834" w:rsidP="006E7834">
      <w:pPr>
        <w:ind w:left="420"/>
      </w:pPr>
      <w:r>
        <w:rPr>
          <w:noProof/>
        </w:rPr>
        <w:drawing>
          <wp:inline distT="0" distB="0" distL="0" distR="0" wp14:anchorId="71DF1D0B" wp14:editId="176A1F17">
            <wp:extent cx="3360520" cy="3688080"/>
            <wp:effectExtent l="0" t="0" r="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67261" cy="36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0323" w14:textId="77777777" w:rsidR="006E7834" w:rsidRDefault="006E7834" w:rsidP="006E7834">
      <w:pPr>
        <w:ind w:left="420" w:firstLineChars="0" w:firstLine="0"/>
        <w:rPr>
          <w:noProof/>
        </w:rPr>
      </w:pPr>
      <w:r>
        <w:rPr>
          <w:rFonts w:hint="eastAsia"/>
          <w:noProof/>
        </w:rPr>
        <w:t>双击</w:t>
      </w:r>
      <w:r>
        <w:rPr>
          <w:rFonts w:hint="eastAsia"/>
          <w:noProof/>
        </w:rPr>
        <w:t>M</w:t>
      </w:r>
      <w:r>
        <w:rPr>
          <w:noProof/>
        </w:rPr>
        <w:t>AIN.TcPOU,</w:t>
      </w:r>
      <w:r>
        <w:rPr>
          <w:rFonts w:hint="eastAsia"/>
          <w:noProof/>
        </w:rPr>
        <w:t>可以查看详细的文件对比，下图左为版本库的代码，右为当前工作区的代码。</w:t>
      </w:r>
    </w:p>
    <w:p w14:paraId="15E95565" w14:textId="77777777" w:rsidR="006E7834" w:rsidRDefault="006E7834" w:rsidP="006E7834">
      <w:pPr>
        <w:ind w:firstLineChars="0"/>
      </w:pPr>
      <w:r>
        <w:rPr>
          <w:noProof/>
        </w:rPr>
        <w:lastRenderedPageBreak/>
        <w:drawing>
          <wp:inline distT="0" distB="0" distL="0" distR="0" wp14:anchorId="5D378501" wp14:editId="35F6546D">
            <wp:extent cx="5634474" cy="2730500"/>
            <wp:effectExtent l="0" t="0" r="444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35733" cy="27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CAF3" w14:textId="00FAF548" w:rsidR="006E7834" w:rsidRDefault="006E7834" w:rsidP="006E7834">
      <w:r>
        <w:rPr>
          <w:rFonts w:hint="eastAsia"/>
        </w:rPr>
        <w:t>在第二章节中讲述的所有命令也都可以在</w:t>
      </w:r>
      <w:proofErr w:type="spellStart"/>
      <w:r>
        <w:rPr>
          <w:rFonts w:hint="eastAsia"/>
        </w:rPr>
        <w:t>V</w:t>
      </w:r>
      <w:r>
        <w:t>S</w:t>
      </w:r>
      <w:r>
        <w:rPr>
          <w:rFonts w:hint="eastAsia"/>
        </w:rPr>
        <w:t>code</w:t>
      </w:r>
      <w:proofErr w:type="spellEnd"/>
      <w:r>
        <w:rPr>
          <w:rFonts w:hint="eastAsia"/>
        </w:rPr>
        <w:t>中使用，有兴趣的可以自行研究。</w:t>
      </w:r>
    </w:p>
    <w:p w14:paraId="320F515C" w14:textId="3BA8CFEF" w:rsidR="00A04E5D" w:rsidRPr="006E7834" w:rsidRDefault="00A04E5D" w:rsidP="00585420">
      <w:pPr>
        <w:ind w:firstLineChars="0"/>
      </w:pPr>
    </w:p>
    <w:p w14:paraId="563DD831" w14:textId="14EA811F" w:rsidR="00A04E5D" w:rsidRDefault="00A04E5D" w:rsidP="00585420">
      <w:pPr>
        <w:ind w:firstLineChars="0"/>
      </w:pPr>
    </w:p>
    <w:p w14:paraId="036842A1" w14:textId="2F3ED32B" w:rsidR="00A04E5D" w:rsidRDefault="00A04E5D" w:rsidP="00585420">
      <w:pPr>
        <w:ind w:firstLineChars="0"/>
      </w:pPr>
    </w:p>
    <w:p w14:paraId="1837EC78" w14:textId="5C1A17AF" w:rsidR="00A04E5D" w:rsidRDefault="00A04E5D" w:rsidP="00585420">
      <w:pPr>
        <w:ind w:firstLineChars="0"/>
      </w:pPr>
    </w:p>
    <w:p w14:paraId="0AFE8474" w14:textId="2339474F" w:rsidR="00A04E5D" w:rsidRDefault="00A04E5D" w:rsidP="006C0583">
      <w:pPr>
        <w:ind w:firstLineChars="0" w:firstLine="0"/>
      </w:pPr>
    </w:p>
    <w:p w14:paraId="677153E6" w14:textId="01AC9339" w:rsidR="00C83290" w:rsidRDefault="00C83290" w:rsidP="006C0583">
      <w:pPr>
        <w:ind w:firstLineChars="0" w:firstLine="0"/>
      </w:pPr>
    </w:p>
    <w:p w14:paraId="54989E10" w14:textId="6212E2A0" w:rsidR="00C83290" w:rsidRDefault="00C83290" w:rsidP="006C0583">
      <w:pPr>
        <w:ind w:firstLineChars="0" w:firstLine="0"/>
      </w:pPr>
    </w:p>
    <w:p w14:paraId="098D0352" w14:textId="02612338" w:rsidR="00C83290" w:rsidRDefault="00C83290" w:rsidP="006C0583">
      <w:pPr>
        <w:ind w:firstLineChars="0" w:firstLine="0"/>
      </w:pPr>
    </w:p>
    <w:p w14:paraId="6390D181" w14:textId="626FE741" w:rsidR="00C83290" w:rsidRDefault="00C83290" w:rsidP="006C0583">
      <w:pPr>
        <w:ind w:firstLineChars="0" w:firstLine="0"/>
      </w:pPr>
    </w:p>
    <w:p w14:paraId="7A079E2C" w14:textId="502552E4" w:rsidR="00C83290" w:rsidRDefault="00C83290" w:rsidP="006C0583">
      <w:pPr>
        <w:ind w:firstLineChars="0" w:firstLine="0"/>
      </w:pPr>
    </w:p>
    <w:p w14:paraId="42E9C1EE" w14:textId="78779A77" w:rsidR="00C83290" w:rsidRDefault="00C83290" w:rsidP="006C0583">
      <w:pPr>
        <w:ind w:firstLineChars="0" w:firstLine="0"/>
      </w:pPr>
    </w:p>
    <w:p w14:paraId="1F6DD094" w14:textId="4C427B65" w:rsidR="00C83290" w:rsidRDefault="00C83290" w:rsidP="006C0583">
      <w:pPr>
        <w:ind w:firstLineChars="0" w:firstLine="0"/>
      </w:pPr>
    </w:p>
    <w:p w14:paraId="2D84BC8A" w14:textId="0D89F34A" w:rsidR="00C83290" w:rsidRDefault="00C83290" w:rsidP="006C0583">
      <w:pPr>
        <w:ind w:firstLineChars="0" w:firstLine="0"/>
      </w:pPr>
    </w:p>
    <w:p w14:paraId="00470992" w14:textId="24F3EBB3" w:rsidR="00C83290" w:rsidRDefault="00C83290" w:rsidP="006C0583">
      <w:pPr>
        <w:ind w:firstLineChars="0" w:firstLine="0"/>
      </w:pPr>
    </w:p>
    <w:p w14:paraId="3CA5E79A" w14:textId="326344CC" w:rsidR="00C83290" w:rsidRDefault="00C83290" w:rsidP="006C0583">
      <w:pPr>
        <w:ind w:firstLineChars="0" w:firstLine="0"/>
      </w:pPr>
    </w:p>
    <w:p w14:paraId="25532259" w14:textId="2495B9D7" w:rsidR="00C83290" w:rsidRDefault="00C83290" w:rsidP="006C0583">
      <w:pPr>
        <w:ind w:firstLineChars="0" w:firstLine="0"/>
      </w:pPr>
    </w:p>
    <w:p w14:paraId="1F07205C" w14:textId="4FAF560D" w:rsidR="00C83290" w:rsidRDefault="00C83290" w:rsidP="006C0583">
      <w:pPr>
        <w:ind w:firstLineChars="0" w:firstLine="0"/>
      </w:pPr>
    </w:p>
    <w:p w14:paraId="148514FB" w14:textId="6C267C98" w:rsidR="00C83290" w:rsidRDefault="00C83290" w:rsidP="006C0583">
      <w:pPr>
        <w:ind w:firstLineChars="0" w:firstLine="0"/>
      </w:pPr>
    </w:p>
    <w:p w14:paraId="1B86CE8E" w14:textId="0D2C3350" w:rsidR="00C83290" w:rsidRDefault="00C83290" w:rsidP="006C0583">
      <w:pPr>
        <w:ind w:firstLineChars="0" w:firstLine="0"/>
      </w:pPr>
    </w:p>
    <w:p w14:paraId="73B94F4A" w14:textId="206F5172" w:rsidR="00C83290" w:rsidRDefault="00C83290" w:rsidP="006C0583">
      <w:pPr>
        <w:ind w:firstLineChars="0" w:firstLine="0"/>
      </w:pPr>
    </w:p>
    <w:p w14:paraId="69944639" w14:textId="1A14B555" w:rsidR="00C83290" w:rsidRDefault="00C83290" w:rsidP="006C0583">
      <w:pPr>
        <w:ind w:firstLineChars="0" w:firstLine="0"/>
      </w:pPr>
    </w:p>
    <w:p w14:paraId="277D5027" w14:textId="27B40DB7" w:rsidR="00C83290" w:rsidRDefault="00C83290" w:rsidP="006C0583">
      <w:pPr>
        <w:ind w:firstLineChars="0" w:firstLine="0"/>
      </w:pPr>
    </w:p>
    <w:p w14:paraId="417EFBA6" w14:textId="7C1AEE43" w:rsidR="00C83290" w:rsidRDefault="00C83290" w:rsidP="006C0583">
      <w:pPr>
        <w:ind w:firstLineChars="0" w:firstLine="0"/>
      </w:pPr>
    </w:p>
    <w:p w14:paraId="30338591" w14:textId="03DCBA3B" w:rsidR="00C83290" w:rsidRDefault="00C83290" w:rsidP="006C0583">
      <w:pPr>
        <w:ind w:firstLineChars="0" w:firstLine="0"/>
      </w:pPr>
    </w:p>
    <w:p w14:paraId="45E1095A" w14:textId="75660F3A" w:rsidR="00C83290" w:rsidRDefault="00C83290" w:rsidP="006C0583">
      <w:pPr>
        <w:ind w:firstLineChars="0" w:firstLine="0"/>
      </w:pPr>
    </w:p>
    <w:p w14:paraId="6763149C" w14:textId="2864FA5F" w:rsidR="00C83290" w:rsidRDefault="00C83290" w:rsidP="006C0583">
      <w:pPr>
        <w:ind w:firstLineChars="0" w:firstLine="0"/>
      </w:pPr>
    </w:p>
    <w:p w14:paraId="44E5E222" w14:textId="77777777" w:rsidR="00C83290" w:rsidRPr="00433C8C" w:rsidRDefault="00C83290" w:rsidP="006C0583">
      <w:pPr>
        <w:ind w:firstLineChars="0" w:firstLine="0"/>
      </w:pPr>
    </w:p>
    <w:p w14:paraId="7E9968D7" w14:textId="5F6807E8" w:rsidR="00D7601A" w:rsidRDefault="00092AA5" w:rsidP="00D7601A">
      <w:pPr>
        <w:pStyle w:val="10"/>
      </w:pPr>
      <w:bookmarkStart w:id="12" w:name="_Toc41297289"/>
      <w:r>
        <w:rPr>
          <w:rFonts w:hint="eastAsia"/>
        </w:rPr>
        <w:lastRenderedPageBreak/>
        <w:t>连接</w:t>
      </w:r>
      <w:r w:rsidR="00D7601A" w:rsidRPr="00D7601A">
        <w:t>远程仓库</w:t>
      </w:r>
      <w:proofErr w:type="spellStart"/>
      <w:r w:rsidR="00D7601A" w:rsidRPr="00D7601A">
        <w:rPr>
          <w:rFonts w:hint="eastAsia"/>
        </w:rPr>
        <w:t>G</w:t>
      </w:r>
      <w:r w:rsidR="00D7601A" w:rsidRPr="00D7601A">
        <w:t>ithub</w:t>
      </w:r>
      <w:bookmarkEnd w:id="12"/>
      <w:proofErr w:type="spellEnd"/>
    </w:p>
    <w:p w14:paraId="35044658" w14:textId="5951D275" w:rsidR="00562ABA" w:rsidRPr="00562ABA" w:rsidRDefault="00562ABA" w:rsidP="00562ABA">
      <w:pPr>
        <w:pStyle w:val="20"/>
      </w:pPr>
      <w:bookmarkStart w:id="13" w:name="_Toc41297290"/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概述</w:t>
      </w:r>
      <w:bookmarkEnd w:id="13"/>
    </w:p>
    <w:p w14:paraId="3FF2C35A" w14:textId="3303BCAE" w:rsidR="00D7601A" w:rsidRPr="00562ABA" w:rsidRDefault="00562ABA" w:rsidP="00D7601A">
      <w:r w:rsidRPr="00562ABA">
        <w:t>Git</w:t>
      </w:r>
      <w:r w:rsidRPr="00562ABA">
        <w:t>是分布式版本控制系统，同一个</w:t>
      </w:r>
      <w:r w:rsidRPr="00562ABA">
        <w:t>Git</w:t>
      </w:r>
      <w:r w:rsidRPr="00562ABA">
        <w:t>仓库，可以分布到不同的机器上。怎么分布呢？最早，肯定只有一台机器有一个原始版本库，此后，别的机器可以</w:t>
      </w:r>
      <w:r w:rsidRPr="00562ABA">
        <w:t>“</w:t>
      </w:r>
      <w:r w:rsidRPr="00562ABA">
        <w:t>克隆</w:t>
      </w:r>
      <w:r w:rsidRPr="00562ABA">
        <w:t>”</w:t>
      </w:r>
      <w:r w:rsidRPr="00562ABA">
        <w:t>这个原始版本库，而且每台机器的版本</w:t>
      </w:r>
      <w:proofErr w:type="gramStart"/>
      <w:r w:rsidRPr="00562ABA">
        <w:t>库其实</w:t>
      </w:r>
      <w:proofErr w:type="gramEnd"/>
      <w:r w:rsidRPr="00562ABA">
        <w:t>都是一样的，并没有主次之分。</w:t>
      </w:r>
    </w:p>
    <w:p w14:paraId="316A2173" w14:textId="7C208058" w:rsidR="00562ABA" w:rsidRDefault="00562ABA" w:rsidP="00D7601A">
      <w:proofErr w:type="spellStart"/>
      <w:r w:rsidRPr="00562ABA">
        <w:rPr>
          <w:rFonts w:hint="eastAsia"/>
        </w:rPr>
        <w:t>Github</w:t>
      </w:r>
      <w:proofErr w:type="spellEnd"/>
      <w:r w:rsidRPr="00562ABA">
        <w:rPr>
          <w:rFonts w:hint="eastAsia"/>
        </w:rPr>
        <w:t>可以充当一个服务器的角色，多人开发时，每个人都把本地的代码库提交到</w:t>
      </w:r>
      <w:proofErr w:type="spellStart"/>
      <w:r w:rsidRPr="00562ABA">
        <w:rPr>
          <w:rFonts w:hint="eastAsia"/>
        </w:rPr>
        <w:t>Github</w:t>
      </w:r>
      <w:proofErr w:type="spellEnd"/>
      <w:r w:rsidRPr="00562ABA">
        <w:rPr>
          <w:rFonts w:hint="eastAsia"/>
        </w:rPr>
        <w:t>上，共同维护</w:t>
      </w:r>
      <w:proofErr w:type="spellStart"/>
      <w:r w:rsidRPr="00562ABA">
        <w:rPr>
          <w:rFonts w:hint="eastAsia"/>
        </w:rPr>
        <w:t>Github</w:t>
      </w:r>
      <w:proofErr w:type="spellEnd"/>
      <w:r w:rsidRPr="00562ABA">
        <w:rPr>
          <w:rFonts w:hint="eastAsia"/>
        </w:rPr>
        <w:t>上的代码。</w:t>
      </w:r>
    </w:p>
    <w:p w14:paraId="05E8B8CB" w14:textId="48D814AC" w:rsidR="0087139B" w:rsidRPr="00D7601A" w:rsidRDefault="0087139B" w:rsidP="0087139B">
      <w:pPr>
        <w:pStyle w:val="20"/>
      </w:pPr>
      <w:bookmarkStart w:id="14" w:name="_Toc41297291"/>
      <w:r>
        <w:rPr>
          <w:rFonts w:hint="eastAsia"/>
        </w:rPr>
        <w:t>连接到远程仓库</w:t>
      </w:r>
      <w:bookmarkEnd w:id="14"/>
    </w:p>
    <w:p w14:paraId="7E55291B" w14:textId="664429C8" w:rsidR="00D7601A" w:rsidRPr="0087139B" w:rsidRDefault="00562ABA" w:rsidP="00D7601A">
      <w:r w:rsidRPr="0087139B">
        <w:rPr>
          <w:rFonts w:hint="eastAsia"/>
        </w:rPr>
        <w:t>后</w:t>
      </w:r>
      <w:r w:rsidRPr="0087139B">
        <w:t>续内容</w:t>
      </w:r>
      <w:r w:rsidRPr="0087139B">
        <w:rPr>
          <w:rFonts w:hint="eastAsia"/>
        </w:rPr>
        <w:t>需要有一个</w:t>
      </w:r>
      <w:proofErr w:type="spellStart"/>
      <w:r w:rsidRPr="0087139B">
        <w:t>G</w:t>
      </w:r>
      <w:r w:rsidRPr="0087139B">
        <w:rPr>
          <w:rFonts w:hint="eastAsia"/>
        </w:rPr>
        <w:t>ithub</w:t>
      </w:r>
      <w:proofErr w:type="spellEnd"/>
      <w:r w:rsidRPr="0087139B">
        <w:rPr>
          <w:rFonts w:hint="eastAsia"/>
        </w:rPr>
        <w:t>账号</w:t>
      </w:r>
      <w:r w:rsidR="0087139B" w:rsidRPr="0087139B">
        <w:rPr>
          <w:rFonts w:hint="eastAsia"/>
        </w:rPr>
        <w:t>才</w:t>
      </w:r>
      <w:r w:rsidRPr="0087139B">
        <w:rPr>
          <w:rFonts w:hint="eastAsia"/>
        </w:rPr>
        <w:t>可以继续测试</w:t>
      </w:r>
      <w:r w:rsidRPr="0087139B">
        <w:t>。由于你的本地</w:t>
      </w:r>
      <w:r w:rsidRPr="0087139B">
        <w:t>Git</w:t>
      </w:r>
      <w:r w:rsidRPr="0087139B">
        <w:t>仓库和</w:t>
      </w:r>
      <w:r w:rsidRPr="0087139B">
        <w:t>GitHub</w:t>
      </w:r>
      <w:r w:rsidRPr="0087139B">
        <w:t>仓库之间的传输是通过</w:t>
      </w:r>
      <w:r w:rsidRPr="0087139B">
        <w:t>SSH</w:t>
      </w:r>
      <w:r w:rsidRPr="0087139B">
        <w:t>加密的，所以，需要</w:t>
      </w:r>
      <w:r w:rsidR="00350196">
        <w:rPr>
          <w:rFonts w:hint="eastAsia"/>
        </w:rPr>
        <w:t>做一些</w:t>
      </w:r>
      <w:r w:rsidRPr="0087139B">
        <w:t>设置</w:t>
      </w:r>
      <w:r w:rsidR="00350196">
        <w:rPr>
          <w:rFonts w:hint="eastAsia"/>
        </w:rPr>
        <w:t>：</w:t>
      </w:r>
    </w:p>
    <w:p w14:paraId="58475615" w14:textId="023C0318" w:rsidR="0087139B" w:rsidRPr="0087139B" w:rsidRDefault="0087139B" w:rsidP="0087139B">
      <w:pPr>
        <w:pStyle w:val="ab"/>
        <w:numPr>
          <w:ilvl w:val="0"/>
          <w:numId w:val="18"/>
        </w:numPr>
        <w:ind w:firstLineChars="0"/>
      </w:pPr>
      <w:r w:rsidRPr="0087139B">
        <w:t>创建</w:t>
      </w:r>
      <w:r w:rsidRPr="0087139B">
        <w:t>SSH Key</w:t>
      </w:r>
    </w:p>
    <w:p w14:paraId="48B0BDF7" w14:textId="1FF03826" w:rsidR="0087139B" w:rsidRDefault="0087139B" w:rsidP="0087139B">
      <w:r w:rsidRPr="0087139B">
        <w:t>打开</w:t>
      </w:r>
      <w:r w:rsidRPr="0087139B">
        <w:t>Git Bash</w:t>
      </w:r>
      <w:r w:rsidRPr="0087139B">
        <w:rPr>
          <w:rFonts w:hint="eastAsia"/>
        </w:rPr>
        <w:t>，输入</w:t>
      </w:r>
      <w:proofErr w:type="spellStart"/>
      <w:r w:rsidRPr="0087139B">
        <w:t>ssh</w:t>
      </w:r>
      <w:proofErr w:type="spellEnd"/>
      <w:r w:rsidRPr="0087139B">
        <w:t xml:space="preserve">-keygen -t </w:t>
      </w:r>
      <w:proofErr w:type="spellStart"/>
      <w:r w:rsidRPr="0087139B">
        <w:t>rsa</w:t>
      </w:r>
      <w:proofErr w:type="spellEnd"/>
      <w:r w:rsidRPr="0087139B">
        <w:t xml:space="preserve"> -C "youremail@example.com"</w:t>
      </w:r>
      <w:r>
        <w:t xml:space="preserve"> </w:t>
      </w:r>
    </w:p>
    <w:p w14:paraId="4E2A1CD8" w14:textId="459E77CC" w:rsidR="0087139B" w:rsidRDefault="0087139B" w:rsidP="0087139B">
      <w:r>
        <w:rPr>
          <w:rFonts w:hint="eastAsia"/>
        </w:rPr>
        <w:t>一直点击回车键即可。下图红框列出了</w:t>
      </w:r>
      <w:proofErr w:type="spellStart"/>
      <w:r>
        <w:rPr>
          <w:rFonts w:hint="eastAsia"/>
        </w:rPr>
        <w:t>ssh</w:t>
      </w:r>
      <w:proofErr w:type="spellEnd"/>
      <w:proofErr w:type="gramStart"/>
      <w:r>
        <w:rPr>
          <w:rFonts w:hint="eastAsia"/>
        </w:rPr>
        <w:t>密匙的</w:t>
      </w:r>
      <w:proofErr w:type="gramEnd"/>
      <w:r>
        <w:rPr>
          <w:rFonts w:hint="eastAsia"/>
        </w:rPr>
        <w:t>存储位置。</w:t>
      </w:r>
    </w:p>
    <w:p w14:paraId="2776055F" w14:textId="6B66A2AD" w:rsidR="0087139B" w:rsidRDefault="0087139B" w:rsidP="0087139B">
      <w:r>
        <w:rPr>
          <w:noProof/>
        </w:rPr>
        <w:drawing>
          <wp:inline distT="0" distB="0" distL="0" distR="0" wp14:anchorId="36F8869A" wp14:editId="5C19C110">
            <wp:extent cx="5713095" cy="3355975"/>
            <wp:effectExtent l="0" t="0" r="190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B152" w14:textId="2B515524" w:rsidR="0087139B" w:rsidRDefault="0087139B" w:rsidP="0087139B">
      <w:r>
        <w:rPr>
          <w:rFonts w:hint="eastAsia"/>
        </w:rPr>
        <w:t>打开对应目录，找到相应文件，代表该操作执行成功。</w:t>
      </w:r>
    </w:p>
    <w:p w14:paraId="6A3C132D" w14:textId="12D0C09C" w:rsidR="0087139B" w:rsidRPr="0087139B" w:rsidRDefault="0087139B" w:rsidP="0087139B">
      <w:r>
        <w:rPr>
          <w:noProof/>
        </w:rPr>
        <w:drawing>
          <wp:inline distT="0" distB="0" distL="0" distR="0" wp14:anchorId="6D79D079" wp14:editId="53C9FFF5">
            <wp:extent cx="5713095" cy="932815"/>
            <wp:effectExtent l="0" t="0" r="190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15CB" w14:textId="66ED8406" w:rsidR="00D7601A" w:rsidRDefault="00C321A2" w:rsidP="0087139B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输入账号和密码，</w:t>
      </w:r>
      <w:r w:rsidR="0087139B">
        <w:rPr>
          <w:rFonts w:hint="eastAsia"/>
        </w:rPr>
        <w:t>登录</w:t>
      </w:r>
      <w:r w:rsidR="0087139B" w:rsidRPr="0087139B">
        <w:t>GitHub</w:t>
      </w:r>
      <w:r w:rsidR="00350196">
        <w:t xml:space="preserve"> (github.com)</w:t>
      </w:r>
      <w:r w:rsidR="0087139B" w:rsidRPr="0087139B">
        <w:t>，打开</w:t>
      </w:r>
      <w:r w:rsidR="0087139B" w:rsidRPr="0087139B">
        <w:t>“settings”</w:t>
      </w:r>
      <w:r w:rsidR="0087139B" w:rsidRPr="0087139B">
        <w:t>，</w:t>
      </w:r>
      <w:r w:rsidR="0087139B" w:rsidRPr="0087139B">
        <w:t xml:space="preserve">“SSH </w:t>
      </w:r>
      <w:r w:rsidR="00DD383A">
        <w:rPr>
          <w:rFonts w:hint="eastAsia"/>
        </w:rPr>
        <w:t>and</w:t>
      </w:r>
      <w:r w:rsidR="00DD383A">
        <w:t xml:space="preserve"> GPG </w:t>
      </w:r>
      <w:r w:rsidR="0087139B" w:rsidRPr="0087139B">
        <w:t>Keys”</w:t>
      </w:r>
      <w:r w:rsidR="0087139B" w:rsidRPr="0087139B">
        <w:t>页面</w:t>
      </w:r>
      <w:r w:rsidR="00DD383A">
        <w:rPr>
          <w:rFonts w:hint="eastAsia"/>
        </w:rPr>
        <w:t>，新建</w:t>
      </w:r>
      <w:r w:rsidR="00DD383A">
        <w:rPr>
          <w:rFonts w:hint="eastAsia"/>
        </w:rPr>
        <w:t>S</w:t>
      </w:r>
      <w:r w:rsidR="00DD383A">
        <w:t xml:space="preserve">SH </w:t>
      </w:r>
      <w:r w:rsidR="00DD383A">
        <w:rPr>
          <w:rFonts w:hint="eastAsia"/>
        </w:rPr>
        <w:t>key</w:t>
      </w:r>
      <w:r w:rsidR="00DD383A">
        <w:rPr>
          <w:rFonts w:hint="eastAsia"/>
        </w:rPr>
        <w:t>。</w:t>
      </w:r>
    </w:p>
    <w:p w14:paraId="52795613" w14:textId="4E97E177" w:rsidR="0087139B" w:rsidRDefault="0087139B" w:rsidP="0087139B">
      <w:pPr>
        <w:pStyle w:val="ab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33B18399" wp14:editId="54C5C65F">
            <wp:extent cx="5713095" cy="2937510"/>
            <wp:effectExtent l="0" t="0" r="190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1F4E" w14:textId="7A85BC6C" w:rsidR="0087139B" w:rsidRDefault="00DD383A" w:rsidP="0087139B">
      <w:pPr>
        <w:pStyle w:val="ab"/>
        <w:numPr>
          <w:ilvl w:val="0"/>
          <w:numId w:val="19"/>
        </w:numPr>
        <w:ind w:firstLineChars="0"/>
      </w:pPr>
      <w:r w:rsidRPr="00DD383A">
        <w:t>填上任意</w:t>
      </w:r>
      <w:r w:rsidRPr="00DD383A">
        <w:t>Title</w:t>
      </w:r>
      <w:r w:rsidRPr="00DD383A">
        <w:t>，在</w:t>
      </w:r>
      <w:r w:rsidRPr="00DD383A">
        <w:t>Key</w:t>
      </w:r>
      <w:r w:rsidRPr="00DD383A">
        <w:t>文本框里粘贴</w:t>
      </w:r>
      <w:r w:rsidRPr="00DD383A">
        <w:t>id_rsa.pub</w:t>
      </w:r>
      <w:r w:rsidRPr="00DD383A">
        <w:t>文件的内容</w:t>
      </w:r>
      <w:r>
        <w:rPr>
          <w:rFonts w:hint="eastAsia"/>
        </w:rPr>
        <w:t>，点击</w:t>
      </w:r>
      <w:r>
        <w:rPr>
          <w:rFonts w:hint="eastAsia"/>
        </w:rPr>
        <w:t>add</w:t>
      </w:r>
      <w:r>
        <w:t xml:space="preserve"> </w:t>
      </w:r>
      <w:proofErr w:type="spellStart"/>
      <w:r>
        <w:rPr>
          <w:rFonts w:hint="eastAsia"/>
        </w:rPr>
        <w:t>ssh</w:t>
      </w:r>
      <w:proofErr w:type="spellEnd"/>
      <w:r>
        <w:t xml:space="preserve"> </w:t>
      </w:r>
      <w:r>
        <w:rPr>
          <w:rFonts w:hint="eastAsia"/>
        </w:rPr>
        <w:t>key</w:t>
      </w:r>
      <w:r>
        <w:rPr>
          <w:rFonts w:hint="eastAsia"/>
        </w:rPr>
        <w:t>。</w:t>
      </w:r>
    </w:p>
    <w:p w14:paraId="779A82B4" w14:textId="7C16E16C" w:rsidR="00DD383A" w:rsidRDefault="00DD383A" w:rsidP="00DD383A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14D2F222" wp14:editId="03DF0E3D">
            <wp:extent cx="5713095" cy="2734945"/>
            <wp:effectExtent l="0" t="0" r="1905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E31E" w14:textId="0C32B999" w:rsidR="00DD383A" w:rsidRDefault="00DD383A" w:rsidP="0087139B">
      <w:pPr>
        <w:pStyle w:val="ab"/>
        <w:numPr>
          <w:ilvl w:val="0"/>
          <w:numId w:val="19"/>
        </w:numPr>
        <w:ind w:firstLineChars="0"/>
      </w:pPr>
      <w:r>
        <w:rPr>
          <w:rFonts w:hint="eastAsia"/>
        </w:rPr>
        <w:t>S</w:t>
      </w:r>
      <w:r>
        <w:t>SH</w:t>
      </w:r>
      <w:r>
        <w:rPr>
          <w:rFonts w:hint="eastAsia"/>
        </w:rPr>
        <w:t>连接测试</w:t>
      </w:r>
    </w:p>
    <w:p w14:paraId="1106EA71" w14:textId="5BD2D7E3" w:rsidR="00DD383A" w:rsidRDefault="00DD383A" w:rsidP="00DD383A">
      <w:pPr>
        <w:pStyle w:val="ab"/>
        <w:ind w:left="840" w:firstLineChars="0" w:firstLine="0"/>
        <w:rPr>
          <w:rFonts w:ascii="Calibri" w:hAnsi="Calibri" w:cs="Calibri"/>
          <w:sz w:val="22"/>
          <w:szCs w:val="22"/>
        </w:rPr>
      </w:pPr>
      <w:r>
        <w:rPr>
          <w:rFonts w:hint="eastAsia"/>
        </w:rPr>
        <w:t>在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bash</w:t>
      </w:r>
      <w:r>
        <w:rPr>
          <w:rFonts w:hint="eastAsia"/>
        </w:rPr>
        <w:t>中输入</w:t>
      </w:r>
      <w:proofErr w:type="spellStart"/>
      <w:r>
        <w:rPr>
          <w:rFonts w:ascii="Calibri" w:hAnsi="Calibri" w:cs="Calibri"/>
          <w:sz w:val="22"/>
          <w:szCs w:val="22"/>
        </w:rPr>
        <w:t>ssh</w:t>
      </w:r>
      <w:proofErr w:type="spellEnd"/>
      <w:r>
        <w:rPr>
          <w:rFonts w:ascii="Calibri" w:hAnsi="Calibri" w:cs="Calibri"/>
          <w:sz w:val="22"/>
          <w:szCs w:val="22"/>
        </w:rPr>
        <w:t xml:space="preserve"> -T git@github.com</w:t>
      </w:r>
      <w:r>
        <w:rPr>
          <w:rFonts w:ascii="Calibri" w:hAnsi="Calibri" w:cs="Calibri" w:hint="eastAsia"/>
          <w:sz w:val="22"/>
          <w:szCs w:val="22"/>
        </w:rPr>
        <w:t xml:space="preserve"> </w:t>
      </w:r>
      <w:r>
        <w:rPr>
          <w:rFonts w:ascii="Calibri" w:hAnsi="Calibri" w:cs="Calibri" w:hint="eastAsia"/>
          <w:sz w:val="22"/>
          <w:szCs w:val="22"/>
        </w:rPr>
        <w:t>，然后在弹出的内容中，输入</w:t>
      </w:r>
      <w:r>
        <w:rPr>
          <w:rFonts w:ascii="Calibri" w:hAnsi="Calibri" w:cs="Calibri" w:hint="eastAsia"/>
          <w:sz w:val="22"/>
          <w:szCs w:val="22"/>
        </w:rPr>
        <w:t>yes</w:t>
      </w:r>
      <w:r>
        <w:rPr>
          <w:rFonts w:ascii="Calibri" w:hAnsi="Calibri" w:cs="Calibri" w:hint="eastAsia"/>
          <w:sz w:val="22"/>
          <w:szCs w:val="22"/>
        </w:rPr>
        <w:t>，回车。</w:t>
      </w:r>
    </w:p>
    <w:p w14:paraId="42B0F8A1" w14:textId="5AFB6F41" w:rsidR="00DD383A" w:rsidRDefault="00DD383A" w:rsidP="00DD383A">
      <w:pPr>
        <w:pStyle w:val="ab"/>
        <w:ind w:left="840" w:firstLineChars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 w:hint="eastAsia"/>
          <w:sz w:val="22"/>
          <w:szCs w:val="22"/>
        </w:rPr>
        <w:t>以下内容代表连接成功。</w:t>
      </w:r>
    </w:p>
    <w:p w14:paraId="7AE7FFE1" w14:textId="42E7A519" w:rsidR="00DD383A" w:rsidRDefault="00DD383A" w:rsidP="00DD383A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4BB5807B" wp14:editId="3402ACD5">
            <wp:extent cx="5713095" cy="1221105"/>
            <wp:effectExtent l="0" t="0" r="190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26863" w14:textId="0C9B1283" w:rsidR="00DD383A" w:rsidRPr="00D7601A" w:rsidRDefault="00DD383A" w:rsidP="00DD383A">
      <w:pPr>
        <w:pStyle w:val="20"/>
      </w:pPr>
      <w:bookmarkStart w:id="15" w:name="_Toc41297292"/>
      <w:r>
        <w:rPr>
          <w:rFonts w:hint="eastAsia"/>
        </w:rPr>
        <w:t>把本地工程上传到</w:t>
      </w:r>
      <w:proofErr w:type="spellStart"/>
      <w:r>
        <w:t>G</w:t>
      </w:r>
      <w:r>
        <w:rPr>
          <w:rFonts w:hint="eastAsia"/>
        </w:rPr>
        <w:t>ithub</w:t>
      </w:r>
      <w:bookmarkEnd w:id="15"/>
      <w:proofErr w:type="spellEnd"/>
    </w:p>
    <w:p w14:paraId="47A867A0" w14:textId="5B5A8D32" w:rsidR="00D7601A" w:rsidRDefault="00DD383A" w:rsidP="00DD383A">
      <w:pPr>
        <w:pStyle w:val="ab"/>
        <w:numPr>
          <w:ilvl w:val="0"/>
          <w:numId w:val="20"/>
        </w:numPr>
        <w:ind w:firstLineChars="0"/>
      </w:pPr>
      <w:proofErr w:type="spellStart"/>
      <w:r>
        <w:t>Github</w:t>
      </w:r>
      <w:proofErr w:type="spellEnd"/>
      <w:r>
        <w:rPr>
          <w:rFonts w:hint="eastAsia"/>
        </w:rPr>
        <w:t>中新建一个仓库</w:t>
      </w:r>
      <w:r w:rsidR="00350196">
        <w:rPr>
          <w:rFonts w:hint="eastAsia"/>
        </w:rPr>
        <w:t>，如下图所示：</w:t>
      </w:r>
    </w:p>
    <w:p w14:paraId="03CAA759" w14:textId="61186C24" w:rsidR="00DD383A" w:rsidRDefault="00DD383A" w:rsidP="00DD383A">
      <w:pPr>
        <w:pStyle w:val="ab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62BA7BF1" wp14:editId="638647EC">
            <wp:extent cx="5509260" cy="1653941"/>
            <wp:effectExtent l="0" t="0" r="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21075" cy="165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83C3" w14:textId="66290B8C" w:rsidR="00477985" w:rsidRDefault="00477985" w:rsidP="00DD383A">
      <w:pPr>
        <w:pStyle w:val="ab"/>
        <w:ind w:left="840" w:firstLineChars="0" w:firstLine="0"/>
      </w:pPr>
      <w:r>
        <w:rPr>
          <w:rFonts w:hint="eastAsia"/>
        </w:rPr>
        <w:t>填入仓库名称，点击创建</w:t>
      </w:r>
      <w:r w:rsidR="00350196">
        <w:rPr>
          <w:rFonts w:hint="eastAsia"/>
        </w:rPr>
        <w:t>，如下图所示：</w:t>
      </w:r>
    </w:p>
    <w:p w14:paraId="786ED4CD" w14:textId="00840CC2" w:rsidR="00477985" w:rsidRDefault="00477985" w:rsidP="00DD383A">
      <w:pPr>
        <w:pStyle w:val="ab"/>
        <w:ind w:left="840" w:firstLineChars="0" w:firstLine="0"/>
      </w:pPr>
      <w:r>
        <w:rPr>
          <w:noProof/>
        </w:rPr>
        <w:drawing>
          <wp:inline distT="0" distB="0" distL="0" distR="0" wp14:anchorId="70B9C125" wp14:editId="4E3DC54C">
            <wp:extent cx="5158740" cy="4879502"/>
            <wp:effectExtent l="0" t="0" r="381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63325" cy="48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1E0E" w14:textId="42E38939" w:rsidR="00477985" w:rsidRDefault="00477985" w:rsidP="00DD383A">
      <w:pPr>
        <w:pStyle w:val="ab"/>
        <w:ind w:left="840" w:firstLineChars="0" w:firstLine="0"/>
      </w:pPr>
      <w:r>
        <w:rPr>
          <w:rFonts w:hint="eastAsia"/>
        </w:rPr>
        <w:t>创建完成后的界面如下</w:t>
      </w:r>
      <w:r w:rsidR="00350196">
        <w:rPr>
          <w:rFonts w:hint="eastAsia"/>
        </w:rPr>
        <w:t>，我们把下图红框的</w:t>
      </w:r>
      <w:r w:rsidR="00350196">
        <w:rPr>
          <w:rFonts w:hint="eastAsia"/>
        </w:rPr>
        <w:t>2</w:t>
      </w:r>
      <w:r w:rsidR="00350196">
        <w:rPr>
          <w:rFonts w:hint="eastAsia"/>
        </w:rPr>
        <w:t>条命令复制下来</w:t>
      </w:r>
      <w:r>
        <w:rPr>
          <w:rFonts w:hint="eastAsia"/>
        </w:rPr>
        <w:t>：</w:t>
      </w:r>
    </w:p>
    <w:p w14:paraId="0F4B403B" w14:textId="234729B4" w:rsidR="00477985" w:rsidRDefault="00477985" w:rsidP="00477985">
      <w:pPr>
        <w:ind w:firstLineChars="0"/>
      </w:pPr>
      <w:r>
        <w:rPr>
          <w:noProof/>
        </w:rPr>
        <w:lastRenderedPageBreak/>
        <w:drawing>
          <wp:inline distT="0" distB="0" distL="0" distR="0" wp14:anchorId="7C17AC8A" wp14:editId="57178CA6">
            <wp:extent cx="5713095" cy="3150870"/>
            <wp:effectExtent l="0" t="0" r="190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215E" w14:textId="0DE4CF38" w:rsidR="00DD383A" w:rsidRDefault="00477985" w:rsidP="00DD383A">
      <w:pPr>
        <w:pStyle w:val="ab"/>
        <w:numPr>
          <w:ilvl w:val="0"/>
          <w:numId w:val="20"/>
        </w:numPr>
        <w:ind w:firstLineChars="0"/>
      </w:pPr>
      <w:r>
        <w:rPr>
          <w:rFonts w:hint="eastAsia"/>
        </w:rPr>
        <w:t>把本地的工程代码上传到</w:t>
      </w:r>
      <w:proofErr w:type="spellStart"/>
      <w:r>
        <w:rPr>
          <w:rFonts w:hint="eastAsia"/>
        </w:rPr>
        <w:t>Github</w:t>
      </w:r>
      <w:proofErr w:type="spellEnd"/>
    </w:p>
    <w:p w14:paraId="319BD57A" w14:textId="77777777" w:rsidR="00477985" w:rsidRDefault="00477985" w:rsidP="00477985">
      <w:pPr>
        <w:pStyle w:val="HTML0"/>
        <w:ind w:firstLine="360"/>
      </w:pPr>
      <w:r>
        <w:rPr>
          <w:rFonts w:hint="eastAsia"/>
        </w:rPr>
        <w:t>回到桌面的.</w:t>
      </w:r>
      <w:r>
        <w:t>.</w:t>
      </w:r>
      <w:r w:rsidRPr="00477985">
        <w:t>\</w:t>
      </w:r>
      <w:proofErr w:type="spellStart"/>
      <w:r w:rsidRPr="00477985">
        <w:t>myproject</w:t>
      </w:r>
      <w:proofErr w:type="spellEnd"/>
      <w:r w:rsidRPr="00477985">
        <w:t>\</w:t>
      </w:r>
      <w:proofErr w:type="spellStart"/>
      <w:r w:rsidRPr="00477985">
        <w:t>TwinCAT</w:t>
      </w:r>
      <w:proofErr w:type="spellEnd"/>
      <w:r w:rsidRPr="00477985">
        <w:t xml:space="preserve"> Project1</w:t>
      </w:r>
      <w:r>
        <w:rPr>
          <w:rFonts w:hint="eastAsia"/>
        </w:rPr>
        <w:t>\目录，右键git</w:t>
      </w:r>
      <w:r>
        <w:t xml:space="preserve"> </w:t>
      </w:r>
      <w:r>
        <w:rPr>
          <w:rFonts w:hint="eastAsia"/>
        </w:rPr>
        <w:t>bash。</w:t>
      </w:r>
    </w:p>
    <w:p w14:paraId="1638B755" w14:textId="25ED511D" w:rsidR="00477985" w:rsidRPr="00477985" w:rsidRDefault="00477985" w:rsidP="00477985">
      <w:pPr>
        <w:pStyle w:val="HTML0"/>
        <w:ind w:firstLine="360"/>
      </w:pPr>
      <w:r>
        <w:rPr>
          <w:rFonts w:hint="eastAsia"/>
        </w:rPr>
        <w:t>将上图红框的</w:t>
      </w:r>
      <w:r w:rsidRPr="00477985">
        <w:rPr>
          <w:rFonts w:ascii="Consolas" w:hAnsi="Consolas"/>
          <w:color w:val="24292E"/>
          <w:sz w:val="21"/>
          <w:szCs w:val="21"/>
        </w:rPr>
        <w:t>git remote add origin</w:t>
      </w:r>
      <w:r w:rsidRPr="00477985">
        <w:t xml:space="preserve"> </w:t>
      </w:r>
      <w:hyperlink r:id="rId74" w:history="1">
        <w:r w:rsidRPr="00477985">
          <w:t>git@github.com:jonliu5525/TC3-PRO.git粘贴到</w:t>
        </w:r>
        <w:r w:rsidRPr="00477985">
          <w:rPr>
            <w:rFonts w:hint="eastAsia"/>
          </w:rPr>
          <w:t xml:space="preserve"> </w:t>
        </w:r>
        <w:r w:rsidRPr="00477985">
          <w:t>git</w:t>
        </w:r>
      </w:hyperlink>
      <w:r>
        <w:rPr>
          <w:rFonts w:ascii="Consolas" w:hAnsi="Consolas"/>
          <w:color w:val="24292E"/>
          <w:sz w:val="21"/>
          <w:szCs w:val="21"/>
        </w:rPr>
        <w:t xml:space="preserve"> bash</w:t>
      </w:r>
      <w:r>
        <w:rPr>
          <w:rFonts w:ascii="Consolas" w:hAnsi="Consolas" w:hint="eastAsia"/>
          <w:color w:val="24292E"/>
          <w:sz w:val="21"/>
          <w:szCs w:val="21"/>
        </w:rPr>
        <w:t>中。</w:t>
      </w:r>
      <w:r w:rsidR="004D01AF">
        <w:rPr>
          <w:rFonts w:ascii="Consolas" w:hAnsi="Consolas" w:hint="eastAsia"/>
          <w:color w:val="24292E"/>
          <w:sz w:val="21"/>
          <w:szCs w:val="21"/>
        </w:rPr>
        <w:t>该条命令进行本地仓库和远程仓库的关联。</w:t>
      </w:r>
      <w:r w:rsidR="00350196">
        <w:rPr>
          <w:rFonts w:ascii="Consolas" w:hAnsi="Consolas" w:hint="eastAsia"/>
          <w:color w:val="24292E"/>
          <w:sz w:val="21"/>
          <w:szCs w:val="21"/>
        </w:rPr>
        <w:t>（此条命令内容以你</w:t>
      </w:r>
      <w:proofErr w:type="spellStart"/>
      <w:r w:rsidR="00350196">
        <w:rPr>
          <w:rFonts w:ascii="Consolas" w:hAnsi="Consolas" w:hint="eastAsia"/>
          <w:color w:val="24292E"/>
          <w:sz w:val="21"/>
          <w:szCs w:val="21"/>
        </w:rPr>
        <w:t>github</w:t>
      </w:r>
      <w:proofErr w:type="spellEnd"/>
      <w:r w:rsidR="00350196">
        <w:rPr>
          <w:rFonts w:ascii="Consolas" w:hAnsi="Consolas" w:hint="eastAsia"/>
          <w:color w:val="24292E"/>
          <w:sz w:val="21"/>
          <w:szCs w:val="21"/>
        </w:rPr>
        <w:t>上复制的命令内容为准。）</w:t>
      </w:r>
    </w:p>
    <w:p w14:paraId="1DEE60ED" w14:textId="6393B3BA" w:rsidR="00477985" w:rsidRDefault="00477985" w:rsidP="00477985">
      <w:pPr>
        <w:ind w:firstLineChars="0"/>
      </w:pPr>
      <w:r>
        <w:rPr>
          <w:noProof/>
        </w:rPr>
        <w:drawing>
          <wp:inline distT="0" distB="0" distL="0" distR="0" wp14:anchorId="2F684A23" wp14:editId="419487DC">
            <wp:extent cx="5713095" cy="392430"/>
            <wp:effectExtent l="0" t="0" r="1905" b="76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D2A8" w14:textId="4BA31455" w:rsidR="00477985" w:rsidRPr="00477985" w:rsidRDefault="00477985" w:rsidP="00477985">
      <w:pPr>
        <w:pStyle w:val="HTML0"/>
        <w:ind w:firstLine="360"/>
        <w:rPr>
          <w:rFonts w:ascii="Consolas" w:hAnsi="Consolas"/>
          <w:color w:val="24292E"/>
          <w:sz w:val="21"/>
          <w:szCs w:val="21"/>
        </w:rPr>
      </w:pPr>
      <w:r>
        <w:rPr>
          <w:rFonts w:hint="eastAsia"/>
        </w:rPr>
        <w:t>将上图红框的</w:t>
      </w:r>
      <w:r w:rsidRPr="00477985">
        <w:rPr>
          <w:rFonts w:ascii="Consolas" w:hAnsi="Consolas"/>
          <w:color w:val="24292E"/>
          <w:sz w:val="21"/>
          <w:szCs w:val="21"/>
        </w:rPr>
        <w:t>git push -u origin master</w:t>
      </w:r>
      <w:r>
        <w:rPr>
          <w:rFonts w:ascii="Consolas" w:hAnsi="Consolas" w:hint="eastAsia"/>
          <w:color w:val="24292E"/>
          <w:sz w:val="21"/>
          <w:szCs w:val="21"/>
        </w:rPr>
        <w:t>粘贴到</w:t>
      </w:r>
      <w:r>
        <w:rPr>
          <w:rFonts w:ascii="Consolas" w:hAnsi="Consolas" w:hint="eastAsia"/>
          <w:color w:val="24292E"/>
          <w:sz w:val="21"/>
          <w:szCs w:val="21"/>
        </w:rPr>
        <w:t>git</w:t>
      </w:r>
      <w:r>
        <w:rPr>
          <w:rFonts w:ascii="Consolas" w:hAnsi="Consolas"/>
          <w:color w:val="24292E"/>
          <w:sz w:val="21"/>
          <w:szCs w:val="21"/>
        </w:rPr>
        <w:t xml:space="preserve"> bash</w:t>
      </w:r>
      <w:r>
        <w:rPr>
          <w:rFonts w:ascii="Consolas" w:hAnsi="Consolas" w:hint="eastAsia"/>
          <w:color w:val="24292E"/>
          <w:sz w:val="21"/>
          <w:szCs w:val="21"/>
        </w:rPr>
        <w:t>中。</w:t>
      </w:r>
      <w:r w:rsidR="004D01AF">
        <w:rPr>
          <w:rFonts w:ascii="Consolas" w:hAnsi="Consolas" w:hint="eastAsia"/>
          <w:color w:val="24292E"/>
          <w:sz w:val="21"/>
          <w:szCs w:val="21"/>
        </w:rPr>
        <w:t>该条命令进行本地仓库的文件上传。</w:t>
      </w:r>
    </w:p>
    <w:p w14:paraId="3462D34B" w14:textId="56481155" w:rsidR="00477985" w:rsidRPr="00477985" w:rsidRDefault="00477985" w:rsidP="00477985">
      <w:pPr>
        <w:ind w:firstLineChars="0"/>
      </w:pPr>
      <w:r>
        <w:rPr>
          <w:noProof/>
        </w:rPr>
        <w:drawing>
          <wp:inline distT="0" distB="0" distL="0" distR="0" wp14:anchorId="25CDD3E8" wp14:editId="340AC6BA">
            <wp:extent cx="5713095" cy="2042795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EE04" w14:textId="4FCB9F75" w:rsidR="00477985" w:rsidRDefault="00EE3165" w:rsidP="00DD383A">
      <w:pPr>
        <w:pStyle w:val="ab"/>
        <w:numPr>
          <w:ilvl w:val="0"/>
          <w:numId w:val="20"/>
        </w:numPr>
        <w:ind w:firstLineChars="0"/>
      </w:pPr>
      <w:r>
        <w:rPr>
          <w:rFonts w:hint="eastAsia"/>
        </w:rPr>
        <w:t>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中查看工程代码</w:t>
      </w:r>
    </w:p>
    <w:p w14:paraId="51B11DB3" w14:textId="45786A56" w:rsidR="00EE3165" w:rsidRDefault="00EE3165" w:rsidP="00EE3165">
      <w:pPr>
        <w:pStyle w:val="ab"/>
        <w:ind w:left="840" w:firstLineChars="0" w:firstLine="0"/>
      </w:pPr>
      <w:r>
        <w:rPr>
          <w:rFonts w:hint="eastAsia"/>
        </w:rPr>
        <w:t>我们可以看到，在</w:t>
      </w:r>
      <w:r>
        <w:rPr>
          <w:rFonts w:hint="eastAsia"/>
        </w:rPr>
        <w:t>T</w:t>
      </w:r>
      <w:r>
        <w:t>C3-PRO</w:t>
      </w:r>
      <w:r>
        <w:rPr>
          <w:rFonts w:hint="eastAsia"/>
        </w:rPr>
        <w:t>仓库中已经把本地的文件同步了上去。</w:t>
      </w:r>
    </w:p>
    <w:p w14:paraId="379433FE" w14:textId="5514185A" w:rsidR="00EE3165" w:rsidRDefault="00EE3165" w:rsidP="00EE3165">
      <w:pPr>
        <w:pStyle w:val="ab"/>
        <w:ind w:left="840" w:firstLineChars="0" w:firstLine="0"/>
      </w:pPr>
      <w:r>
        <w:rPr>
          <w:rFonts w:hint="eastAsia"/>
        </w:rPr>
        <w:t>可以看到，该仓库共有</w:t>
      </w:r>
      <w:r>
        <w:rPr>
          <w:rFonts w:hint="eastAsia"/>
        </w:rPr>
        <w:t>3</w:t>
      </w:r>
      <w:r>
        <w:rPr>
          <w:rFonts w:hint="eastAsia"/>
        </w:rPr>
        <w:t>次提交，</w:t>
      </w:r>
      <w:r>
        <w:rPr>
          <w:rFonts w:hint="eastAsia"/>
        </w:rPr>
        <w:t>1</w:t>
      </w:r>
      <w:r>
        <w:rPr>
          <w:rFonts w:hint="eastAsia"/>
        </w:rPr>
        <w:t>个分支，还可以看到每个文件的</w:t>
      </w:r>
      <w:r>
        <w:rPr>
          <w:rFonts w:hint="eastAsia"/>
        </w:rPr>
        <w:t>commit</w:t>
      </w:r>
      <w:r>
        <w:rPr>
          <w:rFonts w:hint="eastAsia"/>
        </w:rPr>
        <w:t>信息。</w:t>
      </w:r>
      <w:r w:rsidR="00260924">
        <w:rPr>
          <w:rFonts w:hint="eastAsia"/>
        </w:rPr>
        <w:t>（本章节按照本地版本库</w:t>
      </w:r>
      <w:r w:rsidR="00260924">
        <w:rPr>
          <w:rFonts w:hint="eastAsia"/>
        </w:rPr>
        <w:t>commit</w:t>
      </w:r>
      <w:r w:rsidR="00260924">
        <w:t xml:space="preserve"> </w:t>
      </w:r>
      <w:r w:rsidR="00260924">
        <w:rPr>
          <w:rFonts w:hint="eastAsia"/>
        </w:rPr>
        <w:t>plc</w:t>
      </w:r>
      <w:r w:rsidR="00260924">
        <w:t xml:space="preserve"> v1.1</w:t>
      </w:r>
      <w:r w:rsidR="00260924">
        <w:rPr>
          <w:rFonts w:hint="eastAsia"/>
        </w:rPr>
        <w:t>进行的远程提交操作。）</w:t>
      </w:r>
    </w:p>
    <w:p w14:paraId="33C39EFB" w14:textId="094D1F77" w:rsidR="00EE3165" w:rsidRDefault="00EE3165" w:rsidP="00EE3165">
      <w:pPr>
        <w:ind w:firstLineChars="0"/>
      </w:pPr>
      <w:r>
        <w:rPr>
          <w:noProof/>
        </w:rPr>
        <w:lastRenderedPageBreak/>
        <w:drawing>
          <wp:inline distT="0" distB="0" distL="0" distR="0" wp14:anchorId="67515B1E" wp14:editId="3B2220FB">
            <wp:extent cx="4954619" cy="2758440"/>
            <wp:effectExtent l="0" t="0" r="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57622" cy="276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DAC4" w14:textId="1409F210" w:rsidR="00EE3165" w:rsidRDefault="00EE3165" w:rsidP="00EE3165">
      <w:pPr>
        <w:ind w:firstLineChars="0"/>
      </w:pPr>
      <w:r>
        <w:rPr>
          <w:rFonts w:hint="eastAsia"/>
        </w:rPr>
        <w:t>点击上图中的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commits</w:t>
      </w:r>
      <w:r>
        <w:rPr>
          <w:rFonts w:hint="eastAsia"/>
        </w:rPr>
        <w:t>，弹出如下内容：</w:t>
      </w:r>
    </w:p>
    <w:p w14:paraId="5C9807B5" w14:textId="6A88CF02" w:rsidR="00EE3165" w:rsidRDefault="00EE3165" w:rsidP="00EE3165">
      <w:pPr>
        <w:ind w:firstLineChars="0"/>
      </w:pPr>
      <w:r>
        <w:rPr>
          <w:noProof/>
        </w:rPr>
        <w:drawing>
          <wp:inline distT="0" distB="0" distL="0" distR="0" wp14:anchorId="04E1658E" wp14:editId="4D8DAA3C">
            <wp:extent cx="5006340" cy="1909164"/>
            <wp:effectExtent l="0" t="0" r="381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13219" cy="19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821B" w14:textId="35A7B576" w:rsidR="00EE3165" w:rsidRDefault="00EE3165" w:rsidP="00EE3165">
      <w:pPr>
        <w:ind w:firstLineChars="0"/>
      </w:pPr>
      <w:r>
        <w:rPr>
          <w:rFonts w:hint="eastAsia"/>
        </w:rPr>
        <w:t>点击任意版本，可以查看每次提交的修改内容。下图查看了</w:t>
      </w:r>
      <w:r>
        <w:rPr>
          <w:rFonts w:hint="eastAsia"/>
        </w:rPr>
        <w:t>plc</w:t>
      </w:r>
      <w:r>
        <w:t xml:space="preserve"> </w:t>
      </w:r>
      <w:r>
        <w:rPr>
          <w:rFonts w:hint="eastAsia"/>
        </w:rPr>
        <w:t>v1.0</w:t>
      </w:r>
      <w:r>
        <w:rPr>
          <w:rFonts w:hint="eastAsia"/>
        </w:rPr>
        <w:t>的修改记录。</w:t>
      </w:r>
    </w:p>
    <w:p w14:paraId="6AA4A092" w14:textId="7D4BC229" w:rsidR="00EE3165" w:rsidRDefault="00EE3165" w:rsidP="00EE3165">
      <w:pPr>
        <w:ind w:firstLineChars="0"/>
      </w:pPr>
      <w:r>
        <w:rPr>
          <w:noProof/>
        </w:rPr>
        <w:drawing>
          <wp:inline distT="0" distB="0" distL="0" distR="0" wp14:anchorId="257CBDEF" wp14:editId="30CB2B60">
            <wp:extent cx="4716780" cy="3936155"/>
            <wp:effectExtent l="0" t="0" r="762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44035" cy="39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49940" w14:textId="6FD129A5" w:rsidR="00EE3165" w:rsidRDefault="00EE3165" w:rsidP="004D656D">
      <w:pPr>
        <w:ind w:left="420" w:firstLineChars="0"/>
      </w:pPr>
      <w:r>
        <w:rPr>
          <w:rFonts w:hint="eastAsia"/>
        </w:rPr>
        <w:lastRenderedPageBreak/>
        <w:t>点击上图</w:t>
      </w:r>
      <w:r>
        <w:rPr>
          <w:rFonts w:hint="eastAsia"/>
        </w:rPr>
        <w:t>Browse</w:t>
      </w:r>
      <w:r>
        <w:t xml:space="preserve"> </w:t>
      </w:r>
      <w:r>
        <w:rPr>
          <w:rFonts w:hint="eastAsia"/>
        </w:rPr>
        <w:t>files</w:t>
      </w:r>
      <w:r>
        <w:rPr>
          <w:rFonts w:hint="eastAsia"/>
        </w:rPr>
        <w:t>，可以查看任何一次</w:t>
      </w:r>
      <w:r>
        <w:rPr>
          <w:rFonts w:hint="eastAsia"/>
        </w:rPr>
        <w:t>commit</w:t>
      </w:r>
      <w:r>
        <w:rPr>
          <w:rFonts w:hint="eastAsia"/>
        </w:rPr>
        <w:t>时，当时的文件信息情况。</w:t>
      </w:r>
    </w:p>
    <w:p w14:paraId="30C395DE" w14:textId="5E2AE01B" w:rsidR="00EE3165" w:rsidRDefault="00C23E48" w:rsidP="00DD383A">
      <w:pPr>
        <w:pStyle w:val="ab"/>
        <w:numPr>
          <w:ilvl w:val="0"/>
          <w:numId w:val="20"/>
        </w:numPr>
        <w:ind w:firstLineChars="0"/>
      </w:pPr>
      <w:r>
        <w:rPr>
          <w:rFonts w:hint="eastAsia"/>
        </w:rPr>
        <w:t>拉取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上仓库到本地</w:t>
      </w:r>
    </w:p>
    <w:p w14:paraId="4CD7605F" w14:textId="77777777" w:rsidR="00C23E48" w:rsidRDefault="00C23E48" w:rsidP="00C23E48">
      <w:pPr>
        <w:autoSpaceDE w:val="0"/>
        <w:autoSpaceDN w:val="0"/>
        <w:adjustRightInd w:val="0"/>
        <w:ind w:left="420" w:firstLineChars="0"/>
        <w:jc w:val="left"/>
      </w:pPr>
      <w:r>
        <w:rPr>
          <w:rFonts w:hint="eastAsia"/>
        </w:rPr>
        <w:t>在桌面</w:t>
      </w:r>
      <w:proofErr w:type="spellStart"/>
      <w:r>
        <w:rPr>
          <w:rFonts w:hint="eastAsia"/>
        </w:rPr>
        <w:t>m</w:t>
      </w:r>
      <w:r>
        <w:t>yproject</w:t>
      </w:r>
      <w:proofErr w:type="spellEnd"/>
      <w:r>
        <w:t>/</w:t>
      </w:r>
      <w:r>
        <w:rPr>
          <w:rFonts w:hint="eastAsia"/>
        </w:rPr>
        <w:t>文件夹下右键</w:t>
      </w:r>
      <w:r>
        <w:rPr>
          <w:rFonts w:hint="eastAsia"/>
        </w:rPr>
        <w:t>git</w:t>
      </w:r>
      <w:r>
        <w:t xml:space="preserve"> </w:t>
      </w:r>
      <w:r>
        <w:rPr>
          <w:rFonts w:hint="eastAsia"/>
        </w:rPr>
        <w:t>bash</w:t>
      </w:r>
      <w:r>
        <w:rPr>
          <w:rFonts w:hint="eastAsia"/>
        </w:rPr>
        <w:t>。</w:t>
      </w:r>
    </w:p>
    <w:p w14:paraId="184E13DC" w14:textId="4DC89492" w:rsidR="00C23E48" w:rsidRDefault="00C23E48" w:rsidP="00C23E48">
      <w:pPr>
        <w:autoSpaceDE w:val="0"/>
        <w:autoSpaceDN w:val="0"/>
        <w:adjustRightInd w:val="0"/>
        <w:ind w:left="420" w:firstLineChars="0"/>
        <w:jc w:val="left"/>
        <w:rPr>
          <w:rFonts w:ascii="Lucida Console" w:hAnsi="Lucida Console" w:cs="Lucida Console"/>
          <w:kern w:val="0"/>
          <w:sz w:val="18"/>
          <w:szCs w:val="18"/>
        </w:rPr>
      </w:pPr>
      <w:r>
        <w:rPr>
          <w:rFonts w:hint="eastAsia"/>
        </w:rPr>
        <w:t>输入</w:t>
      </w:r>
      <w:r>
        <w:rPr>
          <w:rFonts w:ascii="Lucida Console" w:hAnsi="Lucida Console" w:cs="Lucida Console"/>
          <w:kern w:val="0"/>
          <w:sz w:val="18"/>
          <w:szCs w:val="18"/>
        </w:rPr>
        <w:t xml:space="preserve">git clone </w:t>
      </w:r>
      <w:hyperlink r:id="rId80" w:history="1">
        <w:r w:rsidRPr="00B7511C">
          <w:rPr>
            <w:rStyle w:val="a8"/>
            <w:rFonts w:ascii="Lucida Console" w:hAnsi="Lucida Console" w:cs="Lucida Console"/>
            <w:kern w:val="0"/>
            <w:sz w:val="18"/>
            <w:szCs w:val="18"/>
          </w:rPr>
          <w:t>git@github.com:jonliu5525/TC3-PRO.git</w:t>
        </w:r>
      </w:hyperlink>
    </w:p>
    <w:p w14:paraId="3A014435" w14:textId="0C81EDAA" w:rsidR="00C23E48" w:rsidRPr="00C23E48" w:rsidRDefault="00C23E48" w:rsidP="00C23E48">
      <w:pPr>
        <w:autoSpaceDE w:val="0"/>
        <w:autoSpaceDN w:val="0"/>
        <w:adjustRightInd w:val="0"/>
        <w:ind w:left="420" w:firstLineChars="0"/>
        <w:jc w:val="left"/>
      </w:pPr>
      <w:r w:rsidRPr="00C23E48">
        <w:rPr>
          <w:rFonts w:hint="eastAsia"/>
        </w:rPr>
        <w:t>即可将</w:t>
      </w:r>
      <w:proofErr w:type="spellStart"/>
      <w:r w:rsidRPr="00C23E48">
        <w:rPr>
          <w:rFonts w:hint="eastAsia"/>
        </w:rPr>
        <w:t>Github</w:t>
      </w:r>
      <w:proofErr w:type="spellEnd"/>
      <w:r w:rsidRPr="00C23E48">
        <w:rPr>
          <w:rFonts w:hint="eastAsia"/>
        </w:rPr>
        <w:t>仓库的代码克隆到本地。</w:t>
      </w:r>
      <w:r w:rsidR="00F60E46">
        <w:rPr>
          <w:rFonts w:ascii="Consolas" w:hAnsi="Consolas" w:hint="eastAsia"/>
          <w:color w:val="24292E"/>
          <w:szCs w:val="21"/>
        </w:rPr>
        <w:t>（此条命令内容以你</w:t>
      </w:r>
      <w:proofErr w:type="spellStart"/>
      <w:r w:rsidR="00F60E46">
        <w:rPr>
          <w:rFonts w:ascii="Consolas" w:hAnsi="Consolas" w:hint="eastAsia"/>
          <w:color w:val="24292E"/>
          <w:szCs w:val="21"/>
        </w:rPr>
        <w:t>github</w:t>
      </w:r>
      <w:proofErr w:type="spellEnd"/>
      <w:r w:rsidR="00F60E46">
        <w:rPr>
          <w:rFonts w:ascii="Consolas" w:hAnsi="Consolas" w:hint="eastAsia"/>
          <w:color w:val="24292E"/>
          <w:szCs w:val="21"/>
        </w:rPr>
        <w:t>的地址为准。）</w:t>
      </w:r>
    </w:p>
    <w:p w14:paraId="2DE44606" w14:textId="1107CEC9" w:rsidR="00C23E48" w:rsidRPr="00D7601A" w:rsidRDefault="00C23E48" w:rsidP="00C23E48">
      <w:pPr>
        <w:ind w:firstLineChars="0"/>
      </w:pPr>
      <w:r>
        <w:rPr>
          <w:noProof/>
        </w:rPr>
        <w:drawing>
          <wp:inline distT="0" distB="0" distL="0" distR="0" wp14:anchorId="7394AC77" wp14:editId="7E264C33">
            <wp:extent cx="5713095" cy="1545590"/>
            <wp:effectExtent l="0" t="0" r="1905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D726" w14:textId="09436247" w:rsidR="00D7601A" w:rsidRDefault="004D656D" w:rsidP="00D7601A">
      <w:r>
        <w:tab/>
      </w:r>
      <w:r>
        <w:rPr>
          <w:rFonts w:hint="eastAsia"/>
        </w:rPr>
        <w:t>打开</w:t>
      </w:r>
      <w:r>
        <w:rPr>
          <w:rFonts w:hint="eastAsia"/>
        </w:rPr>
        <w:t>T</w:t>
      </w:r>
      <w:r>
        <w:t>C3</w:t>
      </w:r>
      <w:r>
        <w:rPr>
          <w:rFonts w:hint="eastAsia"/>
        </w:rPr>
        <w:t>工程，与原工程内容相同。</w:t>
      </w:r>
    </w:p>
    <w:p w14:paraId="791E0173" w14:textId="39E7477D" w:rsidR="004D656D" w:rsidRPr="00D7601A" w:rsidRDefault="004D656D" w:rsidP="00D7601A">
      <w:r>
        <w:rPr>
          <w:noProof/>
        </w:rPr>
        <w:drawing>
          <wp:inline distT="0" distB="0" distL="0" distR="0" wp14:anchorId="78AE4A38" wp14:editId="4A7CA0F5">
            <wp:extent cx="5713095" cy="4563745"/>
            <wp:effectExtent l="0" t="0" r="1905" b="825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DEA084A" w14:textId="13C69653" w:rsidR="00D96009" w:rsidRPr="00F60E46" w:rsidRDefault="00F60E46" w:rsidP="00F60E46">
      <w:r w:rsidRPr="00F60E46">
        <w:rPr>
          <w:rFonts w:hint="eastAsia"/>
        </w:rPr>
        <w:t>通过以上操作</w:t>
      </w:r>
      <w:r>
        <w:rPr>
          <w:rFonts w:hint="eastAsia"/>
        </w:rPr>
        <w:t>我们完成本地和远程代码仓库的上传下载，可以实现多人多端的代码共享和协作编程工作。</w:t>
      </w:r>
    </w:p>
    <w:p w14:paraId="6D3FC195" w14:textId="77777777" w:rsidR="00D96009" w:rsidRPr="00F60E46" w:rsidRDefault="00D96009" w:rsidP="00F60E46"/>
    <w:p w14:paraId="0C742152" w14:textId="77777777" w:rsidR="00D96009" w:rsidRPr="00BD11DE" w:rsidRDefault="00D96009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4AAB7B3B" w14:textId="77777777" w:rsidR="00D96009" w:rsidRPr="00BD11DE" w:rsidRDefault="00D96009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27DCA42F" w14:textId="77777777" w:rsidR="00D96009" w:rsidRPr="00BD11DE" w:rsidRDefault="00D96009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6FAFBBEA" w14:textId="52EE9B69" w:rsidR="00D96009" w:rsidRPr="00BD11DE" w:rsidRDefault="00E81798" w:rsidP="00E81798">
      <w:pPr>
        <w:pStyle w:val="10"/>
      </w:pPr>
      <w:bookmarkStart w:id="16" w:name="_Toc41297293"/>
      <w:r>
        <w:rPr>
          <w:rFonts w:hint="eastAsia"/>
        </w:rPr>
        <w:lastRenderedPageBreak/>
        <w:t>Git</w:t>
      </w:r>
      <w:r>
        <w:rPr>
          <w:rFonts w:hint="eastAsia"/>
        </w:rPr>
        <w:t>命令速查表</w:t>
      </w:r>
      <w:bookmarkEnd w:id="16"/>
    </w:p>
    <w:p w14:paraId="3B1192AF" w14:textId="26CCECC7" w:rsidR="00D96009" w:rsidRDefault="00D96009" w:rsidP="00260924">
      <w:pPr>
        <w:pStyle w:val="CM27"/>
        <w:rPr>
          <w:rFonts w:ascii="宋体" w:eastAsia="宋体" w:cs="宋体"/>
          <w:b/>
          <w:color w:val="FF0000"/>
          <w:sz w:val="21"/>
          <w:szCs w:val="21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05"/>
        <w:gridCol w:w="3537"/>
        <w:gridCol w:w="3045"/>
      </w:tblGrid>
      <w:tr w:rsidR="00E46C3E" w14:paraId="47BDD4D9" w14:textId="77777777" w:rsidTr="00765C38">
        <w:tc>
          <w:tcPr>
            <w:tcW w:w="2405" w:type="dxa"/>
          </w:tcPr>
          <w:p w14:paraId="2AD676FD" w14:textId="6F852435" w:rsidR="00E81798" w:rsidRDefault="00E81798" w:rsidP="00E81798">
            <w:pPr>
              <w:pStyle w:val="Default"/>
            </w:pPr>
            <w:r>
              <w:rPr>
                <w:rFonts w:hint="eastAsia"/>
              </w:rPr>
              <w:t>功能</w:t>
            </w:r>
          </w:p>
        </w:tc>
        <w:tc>
          <w:tcPr>
            <w:tcW w:w="3537" w:type="dxa"/>
          </w:tcPr>
          <w:p w14:paraId="009F8A4D" w14:textId="51B5C125" w:rsidR="00E81798" w:rsidRDefault="00E81798" w:rsidP="00E81798">
            <w:pPr>
              <w:pStyle w:val="Default"/>
            </w:pPr>
            <w:r>
              <w:rPr>
                <w:rFonts w:hint="eastAsia"/>
              </w:rPr>
              <w:t>命令</w:t>
            </w:r>
          </w:p>
        </w:tc>
        <w:tc>
          <w:tcPr>
            <w:tcW w:w="3045" w:type="dxa"/>
          </w:tcPr>
          <w:p w14:paraId="03895CE8" w14:textId="5999CDCB" w:rsidR="00E81798" w:rsidRDefault="00E81798" w:rsidP="00E81798">
            <w:pPr>
              <w:pStyle w:val="Default"/>
            </w:pPr>
            <w:r>
              <w:rPr>
                <w:rFonts w:hint="eastAsia"/>
              </w:rPr>
              <w:t>说明</w:t>
            </w:r>
          </w:p>
        </w:tc>
      </w:tr>
      <w:tr w:rsidR="00E46C3E" w14:paraId="6FBA36DA" w14:textId="77777777" w:rsidTr="00765C38">
        <w:tc>
          <w:tcPr>
            <w:tcW w:w="2405" w:type="dxa"/>
          </w:tcPr>
          <w:p w14:paraId="589B6061" w14:textId="192E3641" w:rsidR="00E81798" w:rsidRPr="00765C38" w:rsidRDefault="00E81798" w:rsidP="00E81798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创建仓库</w:t>
            </w:r>
          </w:p>
        </w:tc>
        <w:tc>
          <w:tcPr>
            <w:tcW w:w="3537" w:type="dxa"/>
          </w:tcPr>
          <w:p w14:paraId="5BCD5821" w14:textId="0771361D" w:rsidR="00E81798" w:rsidRPr="00765C38" w:rsidRDefault="00E81798" w:rsidP="00E81798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git</w:t>
            </w:r>
            <w:r w:rsidRPr="00765C38">
              <w:rPr>
                <w:sz w:val="18"/>
                <w:szCs w:val="18"/>
              </w:rPr>
              <w:t xml:space="preserve"> </w:t>
            </w:r>
            <w:proofErr w:type="spellStart"/>
            <w:r w:rsidRPr="00765C38">
              <w:rPr>
                <w:rFonts w:hint="eastAsia"/>
                <w:sz w:val="18"/>
                <w:szCs w:val="18"/>
              </w:rPr>
              <w:t>init</w:t>
            </w:r>
            <w:proofErr w:type="spellEnd"/>
          </w:p>
        </w:tc>
        <w:tc>
          <w:tcPr>
            <w:tcW w:w="3045" w:type="dxa"/>
          </w:tcPr>
          <w:p w14:paraId="6FBAE398" w14:textId="77777777" w:rsidR="00E81798" w:rsidRPr="00765C38" w:rsidRDefault="00E81798" w:rsidP="00E81798">
            <w:pPr>
              <w:pStyle w:val="Default"/>
              <w:rPr>
                <w:sz w:val="18"/>
                <w:szCs w:val="18"/>
              </w:rPr>
            </w:pPr>
          </w:p>
        </w:tc>
      </w:tr>
      <w:tr w:rsidR="00E46C3E" w14:paraId="4168CAE6" w14:textId="77777777" w:rsidTr="00765C38">
        <w:tc>
          <w:tcPr>
            <w:tcW w:w="2405" w:type="dxa"/>
          </w:tcPr>
          <w:p w14:paraId="55D7341E" w14:textId="7794778B" w:rsidR="00E81798" w:rsidRPr="00765C38" w:rsidRDefault="006C11BE" w:rsidP="00E81798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把工作区文件添加到暂存区</w:t>
            </w:r>
          </w:p>
        </w:tc>
        <w:tc>
          <w:tcPr>
            <w:tcW w:w="3537" w:type="dxa"/>
          </w:tcPr>
          <w:p w14:paraId="3BF74488" w14:textId="03927D31" w:rsidR="00E81798" w:rsidRPr="00765C38" w:rsidRDefault="00FF726D" w:rsidP="00E81798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="00E81798" w:rsidRPr="00765C38">
              <w:rPr>
                <w:rFonts w:hint="eastAsia"/>
                <w:sz w:val="18"/>
                <w:szCs w:val="18"/>
              </w:rPr>
              <w:t>it</w:t>
            </w:r>
            <w:r w:rsidR="00E81798" w:rsidRPr="00765C38">
              <w:rPr>
                <w:sz w:val="18"/>
                <w:szCs w:val="18"/>
              </w:rPr>
              <w:t xml:space="preserve"> </w:t>
            </w:r>
            <w:r w:rsidR="00E81798" w:rsidRPr="00765C38">
              <w:rPr>
                <w:rFonts w:hint="eastAsia"/>
                <w:sz w:val="18"/>
                <w:szCs w:val="18"/>
              </w:rPr>
              <w:t>add</w:t>
            </w:r>
            <w:r w:rsidR="006C11BE" w:rsidRPr="00765C38">
              <w:rPr>
                <w:sz w:val="18"/>
                <w:szCs w:val="18"/>
              </w:rPr>
              <w:t xml:space="preserve"> </w:t>
            </w:r>
            <w:r w:rsidR="006C11BE" w:rsidRPr="00765C38">
              <w:rPr>
                <w:rFonts w:hint="eastAsia"/>
                <w:sz w:val="18"/>
                <w:szCs w:val="18"/>
              </w:rPr>
              <w:t>&lt;</w:t>
            </w:r>
            <w:r w:rsidR="006C11BE" w:rsidRPr="00765C38">
              <w:rPr>
                <w:rFonts w:hint="eastAsia"/>
                <w:sz w:val="18"/>
                <w:szCs w:val="18"/>
              </w:rPr>
              <w:t>文件名</w:t>
            </w:r>
            <w:r w:rsidR="006C11BE" w:rsidRPr="00765C38">
              <w:rPr>
                <w:sz w:val="18"/>
                <w:szCs w:val="18"/>
              </w:rPr>
              <w:t>&gt;</w:t>
            </w:r>
          </w:p>
        </w:tc>
        <w:tc>
          <w:tcPr>
            <w:tcW w:w="3045" w:type="dxa"/>
          </w:tcPr>
          <w:p w14:paraId="180CE2E3" w14:textId="250CD3AE" w:rsidR="00E81798" w:rsidRPr="00765C38" w:rsidRDefault="00FF726D" w:rsidP="00E81798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</w:t>
            </w:r>
            <w:r w:rsidR="006C11BE" w:rsidRPr="00765C38">
              <w:rPr>
                <w:rFonts w:hint="eastAsia"/>
                <w:sz w:val="18"/>
                <w:szCs w:val="18"/>
              </w:rPr>
              <w:t>it</w:t>
            </w:r>
            <w:r w:rsidR="006C11BE" w:rsidRPr="00765C38">
              <w:rPr>
                <w:sz w:val="18"/>
                <w:szCs w:val="18"/>
              </w:rPr>
              <w:t xml:space="preserve"> </w:t>
            </w:r>
            <w:proofErr w:type="gramStart"/>
            <w:r w:rsidR="006C11BE" w:rsidRPr="00765C38">
              <w:rPr>
                <w:rFonts w:hint="eastAsia"/>
                <w:sz w:val="18"/>
                <w:szCs w:val="18"/>
              </w:rPr>
              <w:t>add</w:t>
            </w:r>
            <w:r w:rsidR="006C11BE" w:rsidRPr="00765C38">
              <w:rPr>
                <w:sz w:val="18"/>
                <w:szCs w:val="18"/>
              </w:rPr>
              <w:t xml:space="preserve"> .</w:t>
            </w:r>
            <w:proofErr w:type="gramEnd"/>
            <w:r w:rsidR="006C11BE" w:rsidRPr="00765C38">
              <w:rPr>
                <w:sz w:val="18"/>
                <w:szCs w:val="18"/>
              </w:rPr>
              <w:t xml:space="preserve"> </w:t>
            </w:r>
            <w:r w:rsidR="006C11BE" w:rsidRPr="00765C38">
              <w:rPr>
                <w:rFonts w:hint="eastAsia"/>
                <w:sz w:val="18"/>
                <w:szCs w:val="18"/>
              </w:rPr>
              <w:t>代表该仓库下的所有文件</w:t>
            </w:r>
          </w:p>
        </w:tc>
      </w:tr>
      <w:tr w:rsidR="00C321A2" w14:paraId="0319BD36" w14:textId="77777777" w:rsidTr="00765C38">
        <w:tc>
          <w:tcPr>
            <w:tcW w:w="2405" w:type="dxa"/>
          </w:tcPr>
          <w:p w14:paraId="56484099" w14:textId="5BB5B1E3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把</w:t>
            </w:r>
            <w:r>
              <w:rPr>
                <w:rFonts w:hint="eastAsia"/>
                <w:sz w:val="18"/>
                <w:szCs w:val="18"/>
              </w:rPr>
              <w:t>暂存</w:t>
            </w:r>
            <w:proofErr w:type="gramStart"/>
            <w:r w:rsidRPr="00765C38">
              <w:rPr>
                <w:rFonts w:hint="eastAsia"/>
                <w:sz w:val="18"/>
                <w:szCs w:val="18"/>
              </w:rPr>
              <w:t>区文件</w:t>
            </w:r>
            <w:proofErr w:type="gramEnd"/>
            <w:r>
              <w:rPr>
                <w:rFonts w:hint="eastAsia"/>
                <w:sz w:val="18"/>
                <w:szCs w:val="18"/>
              </w:rPr>
              <w:t>移除出追踪</w:t>
            </w:r>
          </w:p>
        </w:tc>
        <w:tc>
          <w:tcPr>
            <w:tcW w:w="3537" w:type="dxa"/>
          </w:tcPr>
          <w:p w14:paraId="2CE314C3" w14:textId="5C729FA1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it rm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&lt;</w:t>
            </w:r>
            <w:r w:rsidRPr="00765C38">
              <w:rPr>
                <w:rFonts w:hint="eastAsia"/>
                <w:sz w:val="18"/>
                <w:szCs w:val="18"/>
              </w:rPr>
              <w:t>文件名</w:t>
            </w:r>
            <w:r w:rsidRPr="00765C38">
              <w:rPr>
                <w:sz w:val="18"/>
                <w:szCs w:val="18"/>
              </w:rPr>
              <w:t>&gt;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045" w:type="dxa"/>
          </w:tcPr>
          <w:p w14:paraId="1EA034E3" w14:textId="77777777" w:rsidR="00C321A2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12F376B7" w14:textId="77777777" w:rsidTr="00765C38">
        <w:tc>
          <w:tcPr>
            <w:tcW w:w="2405" w:type="dxa"/>
          </w:tcPr>
          <w:p w14:paraId="6C3CA860" w14:textId="0FB7D482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把暂存</w:t>
            </w:r>
            <w:proofErr w:type="gramStart"/>
            <w:r w:rsidRPr="00765C38">
              <w:rPr>
                <w:rFonts w:hint="eastAsia"/>
                <w:sz w:val="18"/>
                <w:szCs w:val="18"/>
              </w:rPr>
              <w:t>区内容</w:t>
            </w:r>
            <w:proofErr w:type="gramEnd"/>
            <w:r w:rsidRPr="00765C38">
              <w:rPr>
                <w:rFonts w:hint="eastAsia"/>
                <w:sz w:val="18"/>
                <w:szCs w:val="18"/>
              </w:rPr>
              <w:t>提交到版本库</w:t>
            </w:r>
          </w:p>
        </w:tc>
        <w:tc>
          <w:tcPr>
            <w:tcW w:w="3537" w:type="dxa"/>
          </w:tcPr>
          <w:p w14:paraId="6E146E5F" w14:textId="25D97AF2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commit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-m</w:t>
            </w:r>
            <w:r w:rsidRPr="00765C38">
              <w:rPr>
                <w:sz w:val="18"/>
                <w:szCs w:val="18"/>
              </w:rPr>
              <w:t xml:space="preserve"> ‘</w:t>
            </w:r>
            <w:r w:rsidRPr="00765C38">
              <w:rPr>
                <w:rFonts w:hint="eastAsia"/>
                <w:sz w:val="18"/>
                <w:szCs w:val="18"/>
              </w:rPr>
              <w:t>版本描述</w:t>
            </w:r>
            <w:r w:rsidRPr="00765C38">
              <w:rPr>
                <w:sz w:val="18"/>
                <w:szCs w:val="18"/>
              </w:rPr>
              <w:t>’</w:t>
            </w:r>
          </w:p>
        </w:tc>
        <w:tc>
          <w:tcPr>
            <w:tcW w:w="3045" w:type="dxa"/>
          </w:tcPr>
          <w:p w14:paraId="20DB2A53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0ACDDE46" w14:textId="77777777" w:rsidTr="00765C38">
        <w:tc>
          <w:tcPr>
            <w:tcW w:w="2405" w:type="dxa"/>
          </w:tcPr>
          <w:p w14:paraId="211E05AD" w14:textId="4411E97A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查看当前版本库的状态</w:t>
            </w:r>
          </w:p>
        </w:tc>
        <w:tc>
          <w:tcPr>
            <w:tcW w:w="3537" w:type="dxa"/>
          </w:tcPr>
          <w:p w14:paraId="17CC845C" w14:textId="234E6DF5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status</w:t>
            </w:r>
          </w:p>
        </w:tc>
        <w:tc>
          <w:tcPr>
            <w:tcW w:w="3045" w:type="dxa"/>
          </w:tcPr>
          <w:p w14:paraId="1BFE6DFA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3D933095" w14:textId="77777777" w:rsidTr="00765C38">
        <w:tc>
          <w:tcPr>
            <w:tcW w:w="2405" w:type="dxa"/>
          </w:tcPr>
          <w:p w14:paraId="16D4DDBA" w14:textId="5342BB60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查看提交的版本信息</w:t>
            </w:r>
          </w:p>
        </w:tc>
        <w:tc>
          <w:tcPr>
            <w:tcW w:w="3537" w:type="dxa"/>
          </w:tcPr>
          <w:p w14:paraId="7F4AE82E" w14:textId="12DD13E4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log</w:t>
            </w:r>
            <w:r>
              <w:rPr>
                <w:sz w:val="18"/>
                <w:szCs w:val="18"/>
              </w:rPr>
              <w:t xml:space="preserve"> [--</w:t>
            </w:r>
            <w:r>
              <w:rPr>
                <w:rFonts w:hint="eastAsia"/>
                <w:sz w:val="18"/>
                <w:szCs w:val="18"/>
              </w:rPr>
              <w:t>all</w:t>
            </w:r>
            <w:r>
              <w:rPr>
                <w:sz w:val="18"/>
                <w:szCs w:val="18"/>
              </w:rPr>
              <w:t>] [--graph] [--</w:t>
            </w:r>
            <w:proofErr w:type="spellStart"/>
            <w:r>
              <w:rPr>
                <w:sz w:val="18"/>
                <w:szCs w:val="18"/>
              </w:rPr>
              <w:t>oneline</w:t>
            </w:r>
            <w:proofErr w:type="spellEnd"/>
            <w:r>
              <w:rPr>
                <w:sz w:val="18"/>
                <w:szCs w:val="18"/>
              </w:rPr>
              <w:t>]</w:t>
            </w:r>
          </w:p>
        </w:tc>
        <w:tc>
          <w:tcPr>
            <w:tcW w:w="3045" w:type="dxa"/>
          </w:tcPr>
          <w:p w14:paraId="77BA3514" w14:textId="366C8678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[</w:t>
            </w:r>
            <w:r>
              <w:rPr>
                <w:sz w:val="18"/>
                <w:szCs w:val="18"/>
              </w:rPr>
              <w:t>]</w:t>
            </w:r>
            <w:r>
              <w:rPr>
                <w:rFonts w:hint="eastAsia"/>
                <w:sz w:val="18"/>
                <w:szCs w:val="18"/>
              </w:rPr>
              <w:t>内容可选</w:t>
            </w:r>
          </w:p>
        </w:tc>
      </w:tr>
      <w:tr w:rsidR="00C321A2" w14:paraId="35962EA5" w14:textId="77777777" w:rsidTr="00765C38">
        <w:tc>
          <w:tcPr>
            <w:tcW w:w="2405" w:type="dxa"/>
          </w:tcPr>
          <w:p w14:paraId="52BBA8C2" w14:textId="7EFCDA03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查看版本库操作记录</w:t>
            </w:r>
          </w:p>
        </w:tc>
        <w:tc>
          <w:tcPr>
            <w:tcW w:w="3537" w:type="dxa"/>
          </w:tcPr>
          <w:p w14:paraId="0445F226" w14:textId="4650DB08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proofErr w:type="spellStart"/>
            <w:r w:rsidRPr="00765C38">
              <w:rPr>
                <w:rFonts w:hint="eastAsia"/>
                <w:sz w:val="18"/>
                <w:szCs w:val="18"/>
              </w:rPr>
              <w:t>reflog</w:t>
            </w:r>
            <w:proofErr w:type="spellEnd"/>
          </w:p>
        </w:tc>
        <w:tc>
          <w:tcPr>
            <w:tcW w:w="3045" w:type="dxa"/>
          </w:tcPr>
          <w:p w14:paraId="0A673CDA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75E4EFAC" w14:textId="77777777" w:rsidTr="00765C38">
        <w:tc>
          <w:tcPr>
            <w:tcW w:w="2405" w:type="dxa"/>
          </w:tcPr>
          <w:p w14:paraId="5D88334D" w14:textId="00B406B1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版本回退</w:t>
            </w:r>
          </w:p>
        </w:tc>
        <w:tc>
          <w:tcPr>
            <w:tcW w:w="3537" w:type="dxa"/>
          </w:tcPr>
          <w:p w14:paraId="4D24F620" w14:textId="26EFAD81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reset</w:t>
            </w:r>
            <w:r w:rsidRPr="00765C38">
              <w:rPr>
                <w:sz w:val="18"/>
                <w:szCs w:val="18"/>
              </w:rPr>
              <w:t xml:space="preserve"> --</w:t>
            </w:r>
            <w:r w:rsidRPr="00765C38">
              <w:rPr>
                <w:rFonts w:hint="eastAsia"/>
                <w:sz w:val="18"/>
                <w:szCs w:val="18"/>
              </w:rPr>
              <w:t>hard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&lt;</w:t>
            </w:r>
            <w:r w:rsidRPr="00765C38">
              <w:rPr>
                <w:sz w:val="18"/>
                <w:szCs w:val="18"/>
              </w:rPr>
              <w:t>commit id&gt;</w:t>
            </w:r>
          </w:p>
        </w:tc>
        <w:tc>
          <w:tcPr>
            <w:tcW w:w="3045" w:type="dxa"/>
          </w:tcPr>
          <w:p w14:paraId="1E030BB5" w14:textId="71926F18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409FAA9A" w14:textId="77777777" w:rsidTr="00765C38">
        <w:tc>
          <w:tcPr>
            <w:tcW w:w="2405" w:type="dxa"/>
          </w:tcPr>
          <w:p w14:paraId="78CD97A4" w14:textId="5FD971C8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回退到上个版本</w:t>
            </w:r>
          </w:p>
        </w:tc>
        <w:tc>
          <w:tcPr>
            <w:tcW w:w="3537" w:type="dxa"/>
          </w:tcPr>
          <w:p w14:paraId="023F59F5" w14:textId="53E00168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reset</w:t>
            </w:r>
            <w:r w:rsidRPr="00765C38">
              <w:rPr>
                <w:sz w:val="18"/>
                <w:szCs w:val="18"/>
              </w:rPr>
              <w:t xml:space="preserve"> --</w:t>
            </w:r>
            <w:r w:rsidRPr="00765C38">
              <w:rPr>
                <w:rFonts w:hint="eastAsia"/>
                <w:sz w:val="18"/>
                <w:szCs w:val="18"/>
              </w:rPr>
              <w:t>hard</w:t>
            </w:r>
            <w:r w:rsidRPr="00765C38">
              <w:rPr>
                <w:sz w:val="18"/>
                <w:szCs w:val="18"/>
              </w:rPr>
              <w:t xml:space="preserve"> HEAD^</w:t>
            </w:r>
          </w:p>
        </w:tc>
        <w:tc>
          <w:tcPr>
            <w:tcW w:w="3045" w:type="dxa"/>
          </w:tcPr>
          <w:p w14:paraId="536ABB48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33CB85BF" w14:textId="77777777" w:rsidTr="00765C38">
        <w:tc>
          <w:tcPr>
            <w:tcW w:w="2405" w:type="dxa"/>
          </w:tcPr>
          <w:p w14:paraId="396D99D2" w14:textId="6AD676A2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E01892">
              <w:rPr>
                <w:rFonts w:hint="eastAsia"/>
                <w:sz w:val="18"/>
                <w:szCs w:val="18"/>
              </w:rPr>
              <w:t>暂存</w:t>
            </w:r>
            <w:proofErr w:type="gramStart"/>
            <w:r w:rsidRPr="00E01892">
              <w:rPr>
                <w:rFonts w:hint="eastAsia"/>
                <w:sz w:val="18"/>
                <w:szCs w:val="18"/>
              </w:rPr>
              <w:t>区恢复</w:t>
            </w:r>
            <w:proofErr w:type="gramEnd"/>
            <w:r w:rsidRPr="00E01892">
              <w:rPr>
                <w:rFonts w:hint="eastAsia"/>
                <w:sz w:val="18"/>
                <w:szCs w:val="18"/>
              </w:rPr>
              <w:t>成和</w:t>
            </w:r>
            <w:r w:rsidRPr="00E01892">
              <w:rPr>
                <w:rFonts w:hint="eastAsia"/>
                <w:sz w:val="18"/>
                <w:szCs w:val="18"/>
              </w:rPr>
              <w:t>head</w:t>
            </w:r>
            <w:r w:rsidRPr="00E01892">
              <w:rPr>
                <w:rFonts w:hint="eastAsia"/>
                <w:sz w:val="18"/>
                <w:szCs w:val="18"/>
              </w:rPr>
              <w:t>一致</w:t>
            </w:r>
          </w:p>
        </w:tc>
        <w:tc>
          <w:tcPr>
            <w:tcW w:w="3537" w:type="dxa"/>
          </w:tcPr>
          <w:p w14:paraId="3CB2D765" w14:textId="53A2E0ED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it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reset</w:t>
            </w:r>
            <w:r>
              <w:rPr>
                <w:sz w:val="18"/>
                <w:szCs w:val="18"/>
              </w:rPr>
              <w:t xml:space="preserve"> --hard HEAD</w:t>
            </w:r>
          </w:p>
        </w:tc>
        <w:tc>
          <w:tcPr>
            <w:tcW w:w="3045" w:type="dxa"/>
          </w:tcPr>
          <w:p w14:paraId="33FE09D2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2967709E" w14:textId="77777777" w:rsidTr="00765C38">
        <w:tc>
          <w:tcPr>
            <w:tcW w:w="2405" w:type="dxa"/>
          </w:tcPr>
          <w:p w14:paraId="7A7D4013" w14:textId="15CA85EE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丢弃工作区的修改</w:t>
            </w:r>
          </w:p>
        </w:tc>
        <w:tc>
          <w:tcPr>
            <w:tcW w:w="3537" w:type="dxa"/>
          </w:tcPr>
          <w:p w14:paraId="32102385" w14:textId="7E6AC045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proofErr w:type="gramStart"/>
            <w:r w:rsidRPr="00765C38">
              <w:rPr>
                <w:rFonts w:hint="eastAsia"/>
                <w:sz w:val="18"/>
                <w:szCs w:val="18"/>
              </w:rPr>
              <w:t>restore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.</w:t>
            </w:r>
            <w:proofErr w:type="gramEnd"/>
            <w:r w:rsidRPr="00765C38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45" w:type="dxa"/>
          </w:tcPr>
          <w:p w14:paraId="302F80A8" w14:textId="2BF9922E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.</w:t>
            </w:r>
            <w:r w:rsidRPr="00765C38">
              <w:rPr>
                <w:rFonts w:hint="eastAsia"/>
                <w:sz w:val="18"/>
                <w:szCs w:val="18"/>
              </w:rPr>
              <w:t>代表所有文件</w:t>
            </w:r>
          </w:p>
        </w:tc>
      </w:tr>
      <w:tr w:rsidR="00C321A2" w14:paraId="53A15F2F" w14:textId="77777777" w:rsidTr="00765C38">
        <w:tc>
          <w:tcPr>
            <w:tcW w:w="2405" w:type="dxa"/>
          </w:tcPr>
          <w:p w14:paraId="720F5C38" w14:textId="3DB70F2D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创建分支</w:t>
            </w:r>
          </w:p>
        </w:tc>
        <w:tc>
          <w:tcPr>
            <w:tcW w:w="3537" w:type="dxa"/>
          </w:tcPr>
          <w:p w14:paraId="5251B785" w14:textId="410D59A8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it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branch</w:t>
            </w:r>
            <w:r>
              <w:rPr>
                <w:sz w:val="18"/>
                <w:szCs w:val="18"/>
              </w:rPr>
              <w:t xml:space="preserve"> &lt;</w:t>
            </w:r>
            <w:r>
              <w:rPr>
                <w:rFonts w:hint="eastAsia"/>
                <w:sz w:val="18"/>
                <w:szCs w:val="18"/>
              </w:rPr>
              <w:t>分支名</w:t>
            </w:r>
            <w:r>
              <w:rPr>
                <w:sz w:val="18"/>
                <w:szCs w:val="18"/>
              </w:rPr>
              <w:t>&gt;</w:t>
            </w:r>
          </w:p>
        </w:tc>
        <w:tc>
          <w:tcPr>
            <w:tcW w:w="3045" w:type="dxa"/>
          </w:tcPr>
          <w:p w14:paraId="23FA47CE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24F424EA" w14:textId="77777777" w:rsidTr="00765C38">
        <w:tc>
          <w:tcPr>
            <w:tcW w:w="2405" w:type="dxa"/>
          </w:tcPr>
          <w:p w14:paraId="5D3A150F" w14:textId="301B98AD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查看分支</w:t>
            </w:r>
          </w:p>
        </w:tc>
        <w:tc>
          <w:tcPr>
            <w:tcW w:w="3537" w:type="dxa"/>
          </w:tcPr>
          <w:p w14:paraId="1846D87D" w14:textId="38355281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it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branch</w:t>
            </w:r>
            <w:r>
              <w:rPr>
                <w:sz w:val="18"/>
                <w:szCs w:val="18"/>
              </w:rPr>
              <w:t xml:space="preserve"> -av</w:t>
            </w:r>
          </w:p>
        </w:tc>
        <w:tc>
          <w:tcPr>
            <w:tcW w:w="3045" w:type="dxa"/>
          </w:tcPr>
          <w:p w14:paraId="70EBE66F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4C320C9A" w14:textId="77777777" w:rsidTr="00765C38">
        <w:tc>
          <w:tcPr>
            <w:tcW w:w="2405" w:type="dxa"/>
          </w:tcPr>
          <w:p w14:paraId="4CFE5783" w14:textId="29F86570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切换分支</w:t>
            </w:r>
          </w:p>
        </w:tc>
        <w:tc>
          <w:tcPr>
            <w:tcW w:w="3537" w:type="dxa"/>
          </w:tcPr>
          <w:p w14:paraId="54701C59" w14:textId="70AAFBD9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it</w:t>
            </w:r>
            <w:r>
              <w:rPr>
                <w:sz w:val="18"/>
                <w:szCs w:val="18"/>
              </w:rPr>
              <w:t xml:space="preserve"> checkout </w:t>
            </w:r>
            <w:r>
              <w:rPr>
                <w:rFonts w:hint="eastAsia"/>
                <w:sz w:val="18"/>
                <w:szCs w:val="18"/>
              </w:rPr>
              <w:t>&lt;</w:t>
            </w:r>
            <w:r>
              <w:rPr>
                <w:rFonts w:hint="eastAsia"/>
                <w:sz w:val="18"/>
                <w:szCs w:val="18"/>
              </w:rPr>
              <w:t>分支名</w:t>
            </w:r>
            <w:r>
              <w:rPr>
                <w:sz w:val="18"/>
                <w:szCs w:val="18"/>
              </w:rPr>
              <w:t>&gt;</w:t>
            </w:r>
          </w:p>
        </w:tc>
        <w:tc>
          <w:tcPr>
            <w:tcW w:w="3045" w:type="dxa"/>
          </w:tcPr>
          <w:p w14:paraId="6BFC616A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3D620A36" w14:textId="77777777" w:rsidTr="00765C38">
        <w:tc>
          <w:tcPr>
            <w:tcW w:w="2405" w:type="dxa"/>
          </w:tcPr>
          <w:p w14:paraId="687DBBC1" w14:textId="50BFC27F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合并分支</w:t>
            </w:r>
          </w:p>
        </w:tc>
        <w:tc>
          <w:tcPr>
            <w:tcW w:w="3537" w:type="dxa"/>
          </w:tcPr>
          <w:p w14:paraId="3A98C6F0" w14:textId="6A8C9DA1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it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merge</w:t>
            </w:r>
            <w:r>
              <w:rPr>
                <w:sz w:val="18"/>
                <w:szCs w:val="18"/>
              </w:rPr>
              <w:t xml:space="preserve"> &lt;</w:t>
            </w:r>
            <w:r>
              <w:rPr>
                <w:rFonts w:hint="eastAsia"/>
                <w:sz w:val="18"/>
                <w:szCs w:val="18"/>
              </w:rPr>
              <w:t>分支名</w:t>
            </w:r>
            <w:r>
              <w:rPr>
                <w:sz w:val="18"/>
                <w:szCs w:val="18"/>
              </w:rPr>
              <w:t>&gt;</w:t>
            </w:r>
          </w:p>
        </w:tc>
        <w:tc>
          <w:tcPr>
            <w:tcW w:w="3045" w:type="dxa"/>
          </w:tcPr>
          <w:p w14:paraId="1214A747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57E2FAD5" w14:textId="77777777" w:rsidTr="00765C38">
        <w:tc>
          <w:tcPr>
            <w:tcW w:w="2405" w:type="dxa"/>
          </w:tcPr>
          <w:p w14:paraId="16572715" w14:textId="1E4F0A1B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删除分支</w:t>
            </w:r>
          </w:p>
        </w:tc>
        <w:tc>
          <w:tcPr>
            <w:tcW w:w="3537" w:type="dxa"/>
          </w:tcPr>
          <w:p w14:paraId="28831617" w14:textId="2F88159C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it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branch</w:t>
            </w:r>
            <w:r>
              <w:rPr>
                <w:sz w:val="18"/>
                <w:szCs w:val="18"/>
              </w:rPr>
              <w:t xml:space="preserve"> -d </w:t>
            </w:r>
            <w:r>
              <w:rPr>
                <w:rFonts w:hint="eastAsia"/>
                <w:sz w:val="18"/>
                <w:szCs w:val="18"/>
              </w:rPr>
              <w:t>&lt;</w:t>
            </w:r>
            <w:r>
              <w:rPr>
                <w:rFonts w:hint="eastAsia"/>
                <w:sz w:val="18"/>
                <w:szCs w:val="18"/>
              </w:rPr>
              <w:t>分支名</w:t>
            </w:r>
            <w:r>
              <w:rPr>
                <w:sz w:val="18"/>
                <w:szCs w:val="18"/>
              </w:rPr>
              <w:t>&gt;</w:t>
            </w:r>
          </w:p>
        </w:tc>
        <w:tc>
          <w:tcPr>
            <w:tcW w:w="3045" w:type="dxa"/>
          </w:tcPr>
          <w:p w14:paraId="47F33271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14:paraId="018F6C89" w14:textId="77777777" w:rsidTr="00765C38">
        <w:tc>
          <w:tcPr>
            <w:tcW w:w="2405" w:type="dxa"/>
          </w:tcPr>
          <w:p w14:paraId="14404BFC" w14:textId="36514F59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查看远程仓库信息</w:t>
            </w:r>
          </w:p>
        </w:tc>
        <w:tc>
          <w:tcPr>
            <w:tcW w:w="3537" w:type="dxa"/>
          </w:tcPr>
          <w:p w14:paraId="01AFC1B7" w14:textId="685DD229" w:rsidR="00C321A2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remote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-v</w:t>
            </w:r>
          </w:p>
        </w:tc>
        <w:tc>
          <w:tcPr>
            <w:tcW w:w="3045" w:type="dxa"/>
          </w:tcPr>
          <w:p w14:paraId="4EA741AD" w14:textId="7777777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</w:p>
        </w:tc>
      </w:tr>
      <w:tr w:rsidR="00C321A2" w:rsidRPr="001326E2" w14:paraId="6D9797AC" w14:textId="77777777" w:rsidTr="00765C38">
        <w:tc>
          <w:tcPr>
            <w:tcW w:w="2405" w:type="dxa"/>
          </w:tcPr>
          <w:p w14:paraId="2808C78C" w14:textId="254B295B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添加远程仓库</w:t>
            </w:r>
          </w:p>
        </w:tc>
        <w:tc>
          <w:tcPr>
            <w:tcW w:w="3537" w:type="dxa"/>
          </w:tcPr>
          <w:p w14:paraId="73DBFEBA" w14:textId="12B1DFA3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remote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add</w:t>
            </w:r>
            <w:r w:rsidRPr="00765C38">
              <w:rPr>
                <w:sz w:val="18"/>
                <w:szCs w:val="18"/>
              </w:rPr>
              <w:t xml:space="preserve"> &lt;remote&gt; &lt;</w:t>
            </w:r>
            <w:r w:rsidRPr="00765C38">
              <w:rPr>
                <w:rFonts w:hint="eastAsia"/>
                <w:sz w:val="18"/>
                <w:szCs w:val="18"/>
              </w:rPr>
              <w:t>仓库地址</w:t>
            </w:r>
            <w:r w:rsidRPr="00765C38">
              <w:rPr>
                <w:sz w:val="18"/>
                <w:szCs w:val="18"/>
              </w:rPr>
              <w:t>&gt;</w:t>
            </w:r>
          </w:p>
        </w:tc>
        <w:tc>
          <w:tcPr>
            <w:tcW w:w="3045" w:type="dxa"/>
          </w:tcPr>
          <w:p w14:paraId="59C8209A" w14:textId="41DAE0BF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例子</w:t>
            </w: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765C38"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 xml:space="preserve">git remote add origin </w:t>
            </w:r>
            <w:r w:rsidRPr="00765C38"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  <w:t>git@github.com:jonliu5525/TC3-PRO.git</w:t>
            </w:r>
          </w:p>
        </w:tc>
      </w:tr>
      <w:tr w:rsidR="00C321A2" w:rsidRPr="001326E2" w14:paraId="7BD54445" w14:textId="77777777" w:rsidTr="00765C38">
        <w:tc>
          <w:tcPr>
            <w:tcW w:w="2405" w:type="dxa"/>
          </w:tcPr>
          <w:p w14:paraId="6A610DF3" w14:textId="3230B9CA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拉取</w:t>
            </w:r>
            <w:proofErr w:type="spellStart"/>
            <w:r w:rsidRPr="00765C38">
              <w:rPr>
                <w:rFonts w:hint="eastAsia"/>
                <w:sz w:val="18"/>
                <w:szCs w:val="18"/>
              </w:rPr>
              <w:t>github</w:t>
            </w:r>
            <w:proofErr w:type="spellEnd"/>
            <w:r w:rsidRPr="00765C38">
              <w:rPr>
                <w:rFonts w:hint="eastAsia"/>
                <w:sz w:val="18"/>
                <w:szCs w:val="18"/>
              </w:rPr>
              <w:t>仓库文件</w:t>
            </w:r>
          </w:p>
        </w:tc>
        <w:tc>
          <w:tcPr>
            <w:tcW w:w="3537" w:type="dxa"/>
          </w:tcPr>
          <w:p w14:paraId="28611C10" w14:textId="59675DB7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pull</w:t>
            </w:r>
            <w:r w:rsidRPr="00765C38">
              <w:rPr>
                <w:sz w:val="18"/>
                <w:szCs w:val="18"/>
              </w:rPr>
              <w:t xml:space="preserve"> --</w:t>
            </w:r>
            <w:r w:rsidRPr="00765C38">
              <w:rPr>
                <w:rFonts w:hint="eastAsia"/>
                <w:sz w:val="18"/>
                <w:szCs w:val="18"/>
              </w:rPr>
              <w:t>rebase</w:t>
            </w:r>
            <w:r w:rsidRPr="00765C38">
              <w:rPr>
                <w:sz w:val="18"/>
                <w:szCs w:val="18"/>
              </w:rPr>
              <w:t xml:space="preserve"> &lt;remote&gt; </w:t>
            </w:r>
            <w:r w:rsidRPr="00765C38">
              <w:rPr>
                <w:rFonts w:hint="eastAsia"/>
                <w:sz w:val="18"/>
                <w:szCs w:val="18"/>
              </w:rPr>
              <w:t>&lt;</w:t>
            </w:r>
            <w:r w:rsidRPr="00765C38">
              <w:rPr>
                <w:sz w:val="18"/>
                <w:szCs w:val="18"/>
              </w:rPr>
              <w:t>branch&gt;</w:t>
            </w:r>
          </w:p>
        </w:tc>
        <w:tc>
          <w:tcPr>
            <w:tcW w:w="3045" w:type="dxa"/>
          </w:tcPr>
          <w:p w14:paraId="307E6429" w14:textId="5E76B354" w:rsidR="00C321A2" w:rsidRPr="00765C38" w:rsidRDefault="00C321A2" w:rsidP="00C321A2">
            <w:pPr>
              <w:pStyle w:val="Default"/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</w:pPr>
            <w:r w:rsidRPr="00765C38"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例子 git</w:t>
            </w:r>
            <w:r w:rsidRPr="00765C38"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765C38"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pull</w:t>
            </w:r>
            <w:r w:rsidRPr="00765C38"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  <w:t xml:space="preserve"> –</w:t>
            </w:r>
            <w:r w:rsidRPr="00765C38"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rebase</w:t>
            </w:r>
            <w:r w:rsidRPr="00765C38"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765C38"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origin</w:t>
            </w:r>
            <w:r w:rsidRPr="00765C38"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765C38"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master</w:t>
            </w:r>
          </w:p>
        </w:tc>
      </w:tr>
      <w:tr w:rsidR="00C321A2" w:rsidRPr="001326E2" w14:paraId="519D80C7" w14:textId="77777777" w:rsidTr="00765C38">
        <w:tc>
          <w:tcPr>
            <w:tcW w:w="2405" w:type="dxa"/>
          </w:tcPr>
          <w:p w14:paraId="24A4C34E" w14:textId="0A6D4946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 w:rsidRPr="00765C38">
              <w:rPr>
                <w:rFonts w:hint="eastAsia"/>
                <w:sz w:val="18"/>
                <w:szCs w:val="18"/>
              </w:rPr>
              <w:t>上传到</w:t>
            </w:r>
            <w:proofErr w:type="spellStart"/>
            <w:r w:rsidRPr="00765C38">
              <w:rPr>
                <w:rFonts w:hint="eastAsia"/>
                <w:sz w:val="18"/>
                <w:szCs w:val="18"/>
              </w:rPr>
              <w:t>github</w:t>
            </w:r>
            <w:proofErr w:type="spellEnd"/>
            <w:r w:rsidRPr="00765C38">
              <w:rPr>
                <w:rFonts w:hint="eastAsia"/>
                <w:sz w:val="18"/>
                <w:szCs w:val="18"/>
              </w:rPr>
              <w:t>仓库</w:t>
            </w:r>
          </w:p>
        </w:tc>
        <w:tc>
          <w:tcPr>
            <w:tcW w:w="3537" w:type="dxa"/>
          </w:tcPr>
          <w:p w14:paraId="5FE5588E" w14:textId="4CDD1B26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765C38">
              <w:rPr>
                <w:rFonts w:hint="eastAsia"/>
                <w:sz w:val="18"/>
                <w:szCs w:val="18"/>
              </w:rPr>
              <w:t>it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push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-u</w:t>
            </w:r>
            <w:r w:rsidRPr="00765C38">
              <w:rPr>
                <w:sz w:val="18"/>
                <w:szCs w:val="18"/>
              </w:rPr>
              <w:t xml:space="preserve"> </w:t>
            </w:r>
            <w:r w:rsidRPr="00765C38">
              <w:rPr>
                <w:rFonts w:hint="eastAsia"/>
                <w:sz w:val="18"/>
                <w:szCs w:val="18"/>
              </w:rPr>
              <w:t>&lt;</w:t>
            </w:r>
            <w:r w:rsidRPr="00765C38">
              <w:rPr>
                <w:sz w:val="18"/>
                <w:szCs w:val="18"/>
              </w:rPr>
              <w:t>remote&gt; &lt;branch&gt;</w:t>
            </w:r>
          </w:p>
        </w:tc>
        <w:tc>
          <w:tcPr>
            <w:tcW w:w="3045" w:type="dxa"/>
          </w:tcPr>
          <w:p w14:paraId="7C833BE3" w14:textId="5D3E8111" w:rsidR="00C321A2" w:rsidRPr="00765C38" w:rsidRDefault="00C321A2" w:rsidP="00C321A2">
            <w:pPr>
              <w:pStyle w:val="Default"/>
              <w:jc w:val="both"/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 xml:space="preserve">例子 </w:t>
            </w:r>
            <w:r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  <w:t>git push -u origin master</w:t>
            </w:r>
          </w:p>
        </w:tc>
      </w:tr>
      <w:tr w:rsidR="00C321A2" w:rsidRPr="001326E2" w14:paraId="284985BA" w14:textId="77777777" w:rsidTr="00765C38">
        <w:tc>
          <w:tcPr>
            <w:tcW w:w="2405" w:type="dxa"/>
          </w:tcPr>
          <w:p w14:paraId="13E04343" w14:textId="42D84EF9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ithub</w:t>
            </w:r>
            <w:proofErr w:type="spellEnd"/>
            <w:r>
              <w:rPr>
                <w:rFonts w:hint="eastAsia"/>
                <w:sz w:val="18"/>
                <w:szCs w:val="18"/>
              </w:rPr>
              <w:t>仓库克隆到本地</w:t>
            </w:r>
          </w:p>
        </w:tc>
        <w:tc>
          <w:tcPr>
            <w:tcW w:w="3537" w:type="dxa"/>
          </w:tcPr>
          <w:p w14:paraId="1D811D36" w14:textId="6D83184F" w:rsidR="00C321A2" w:rsidRPr="00765C38" w:rsidRDefault="00C321A2" w:rsidP="00C321A2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>
              <w:rPr>
                <w:rFonts w:hint="eastAsia"/>
                <w:sz w:val="18"/>
                <w:szCs w:val="18"/>
              </w:rPr>
              <w:t>it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clone</w:t>
            </w:r>
            <w:r>
              <w:rPr>
                <w:sz w:val="18"/>
                <w:szCs w:val="18"/>
              </w:rPr>
              <w:t xml:space="preserve"> </w:t>
            </w:r>
            <w:r w:rsidRPr="00765C38">
              <w:rPr>
                <w:sz w:val="18"/>
                <w:szCs w:val="18"/>
              </w:rPr>
              <w:t>&lt;</w:t>
            </w:r>
            <w:r w:rsidRPr="00765C38">
              <w:rPr>
                <w:rFonts w:hint="eastAsia"/>
                <w:sz w:val="18"/>
                <w:szCs w:val="18"/>
              </w:rPr>
              <w:t>仓库地址</w:t>
            </w:r>
            <w:r w:rsidRPr="00765C38">
              <w:rPr>
                <w:sz w:val="18"/>
                <w:szCs w:val="18"/>
              </w:rPr>
              <w:t>&gt;</w:t>
            </w:r>
          </w:p>
        </w:tc>
        <w:tc>
          <w:tcPr>
            <w:tcW w:w="3045" w:type="dxa"/>
          </w:tcPr>
          <w:p w14:paraId="7D4A591C" w14:textId="77777777" w:rsidR="00C321A2" w:rsidRPr="00765C38" w:rsidRDefault="00C321A2" w:rsidP="00C321A2">
            <w:pPr>
              <w:pStyle w:val="Default"/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</w:pPr>
          </w:p>
        </w:tc>
      </w:tr>
    </w:tbl>
    <w:p w14:paraId="1EA45BC5" w14:textId="608AAE68" w:rsidR="00E81798" w:rsidRDefault="00E81798" w:rsidP="00E81798">
      <w:pPr>
        <w:pStyle w:val="Default"/>
      </w:pPr>
    </w:p>
    <w:p w14:paraId="0DC7299D" w14:textId="2C9422CF" w:rsidR="00E81798" w:rsidRDefault="00E81798" w:rsidP="00E81798">
      <w:pPr>
        <w:pStyle w:val="Default"/>
      </w:pPr>
    </w:p>
    <w:p w14:paraId="4A083092" w14:textId="373C34EB" w:rsidR="00E81798" w:rsidRDefault="00E81798" w:rsidP="00E81798">
      <w:pPr>
        <w:pStyle w:val="Default"/>
      </w:pPr>
    </w:p>
    <w:p w14:paraId="1BC6FA15" w14:textId="3B74C1E2" w:rsidR="00E81798" w:rsidRDefault="00E81798" w:rsidP="00E81798">
      <w:pPr>
        <w:pStyle w:val="Default"/>
      </w:pPr>
    </w:p>
    <w:p w14:paraId="093ED52B" w14:textId="159ECABC" w:rsidR="00E81798" w:rsidRDefault="00E81798" w:rsidP="00E81798">
      <w:pPr>
        <w:pStyle w:val="Default"/>
      </w:pPr>
    </w:p>
    <w:p w14:paraId="07D4394F" w14:textId="73A74936" w:rsidR="00A04E5D" w:rsidRDefault="00A04E5D" w:rsidP="00E81798">
      <w:pPr>
        <w:pStyle w:val="Default"/>
      </w:pPr>
    </w:p>
    <w:p w14:paraId="73B0A1B0" w14:textId="5A37CD8E" w:rsidR="00A04E5D" w:rsidRDefault="00A04E5D" w:rsidP="00E81798">
      <w:pPr>
        <w:pStyle w:val="Default"/>
      </w:pPr>
    </w:p>
    <w:p w14:paraId="29D59ABA" w14:textId="029D98C2" w:rsidR="00A04E5D" w:rsidRDefault="00A04E5D" w:rsidP="00E81798">
      <w:pPr>
        <w:pStyle w:val="Default"/>
      </w:pPr>
    </w:p>
    <w:p w14:paraId="72F9ED04" w14:textId="7906A88A" w:rsidR="00A04E5D" w:rsidRDefault="00A04E5D" w:rsidP="00E81798">
      <w:pPr>
        <w:pStyle w:val="Default"/>
      </w:pPr>
    </w:p>
    <w:p w14:paraId="0F7CB13E" w14:textId="3DA85BC9" w:rsidR="00A04E5D" w:rsidRDefault="00A04E5D" w:rsidP="00E81798">
      <w:pPr>
        <w:pStyle w:val="Default"/>
      </w:pPr>
    </w:p>
    <w:p w14:paraId="7ED5F3B3" w14:textId="70F31761" w:rsidR="00A04E5D" w:rsidRDefault="00A04E5D" w:rsidP="00E81798">
      <w:pPr>
        <w:pStyle w:val="Default"/>
      </w:pPr>
    </w:p>
    <w:p w14:paraId="38D4E018" w14:textId="59A5DC4C" w:rsidR="00A04E5D" w:rsidRDefault="00A04E5D" w:rsidP="00E81798">
      <w:pPr>
        <w:pStyle w:val="Default"/>
      </w:pPr>
    </w:p>
    <w:p w14:paraId="4B0138CF" w14:textId="08ED37F1" w:rsidR="00A04E5D" w:rsidRDefault="00A04E5D" w:rsidP="00E81798">
      <w:pPr>
        <w:pStyle w:val="Default"/>
      </w:pPr>
    </w:p>
    <w:p w14:paraId="0A9F953D" w14:textId="15CBEEF2" w:rsidR="00D96009" w:rsidRDefault="00D96009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4B9A7794" w14:textId="7FEA5568" w:rsidR="00A04E5D" w:rsidRDefault="00A04E5D" w:rsidP="00A04E5D">
      <w:pPr>
        <w:pStyle w:val="Default"/>
      </w:pPr>
    </w:p>
    <w:p w14:paraId="0F143899" w14:textId="7EF707B6" w:rsidR="00A04E5D" w:rsidRDefault="00A04E5D" w:rsidP="00A04E5D">
      <w:pPr>
        <w:pStyle w:val="Default"/>
      </w:pPr>
    </w:p>
    <w:p w14:paraId="65EFDB35" w14:textId="77777777" w:rsidR="00260924" w:rsidRPr="00A04E5D" w:rsidRDefault="00260924" w:rsidP="00A04E5D">
      <w:pPr>
        <w:pStyle w:val="Default"/>
      </w:pPr>
    </w:p>
    <w:p w14:paraId="57848D24" w14:textId="31F8FEAD" w:rsidR="00FE32D5" w:rsidRPr="00BD11DE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D11DE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D11DE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D11DE"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13277D8A" w14:textId="77777777" w:rsidR="00FE32D5" w:rsidRPr="00BD11DE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BD11DE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BD11DE"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 w:rsidRPr="00BD11DE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BD11DE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D07DA57" w14:textId="77777777" w:rsidR="00FE32D5" w:rsidRPr="00BD11DE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电话</w:t>
      </w:r>
      <w:r w:rsidRPr="00BD11DE">
        <w:rPr>
          <w:rFonts w:ascii="宋体" w:eastAsia="宋体" w:cs="宋体"/>
          <w:color w:val="000000"/>
          <w:sz w:val="21"/>
          <w:szCs w:val="21"/>
        </w:rPr>
        <w:t>:</w:t>
      </w:r>
      <w:r w:rsidRPr="00BD11DE">
        <w:t xml:space="preserve"> </w:t>
      </w:r>
      <w:r w:rsidRPr="00BD11DE">
        <w:rPr>
          <w:rFonts w:ascii="宋体" w:eastAsia="宋体" w:cs="宋体"/>
          <w:color w:val="000000"/>
          <w:sz w:val="21"/>
          <w:szCs w:val="21"/>
        </w:rPr>
        <w:t>021-66312666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传真</w:t>
      </w:r>
      <w:r w:rsidRPr="00BD11DE">
        <w:rPr>
          <w:rFonts w:ascii="宋体" w:eastAsia="宋体" w:cs="宋体"/>
          <w:color w:val="000000"/>
          <w:sz w:val="21"/>
          <w:szCs w:val="21"/>
        </w:rPr>
        <w:t>:</w:t>
      </w:r>
      <w:r w:rsidRPr="00BD11DE">
        <w:t xml:space="preserve"> </w:t>
      </w:r>
      <w:r w:rsidRPr="00BD11DE">
        <w:rPr>
          <w:rFonts w:ascii="宋体" w:eastAsia="宋体" w:cs="宋体"/>
          <w:color w:val="000000"/>
          <w:sz w:val="21"/>
          <w:szCs w:val="21"/>
        </w:rPr>
        <w:t>021-66315696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邮编</w:t>
      </w:r>
      <w:r w:rsidRPr="00BD11DE">
        <w:rPr>
          <w:rFonts w:ascii="宋体" w:eastAsia="宋体" w:cs="宋体"/>
          <w:color w:val="000000"/>
          <w:sz w:val="21"/>
          <w:szCs w:val="21"/>
        </w:rPr>
        <w:t>：200072</w:t>
      </w:r>
    </w:p>
    <w:p w14:paraId="6150392F" w14:textId="77777777" w:rsidR="00FE32D5" w:rsidRPr="00BD11DE" w:rsidRDefault="00FE32D5" w:rsidP="00FE32D5"/>
    <w:p w14:paraId="5DAEAA65" w14:textId="77777777" w:rsidR="00FE32D5" w:rsidRPr="00BD11DE" w:rsidRDefault="00FE32D5" w:rsidP="00FE32D5">
      <w:pPr>
        <w:ind w:firstLine="422"/>
        <w:rPr>
          <w:b/>
          <w:color w:val="FF0000"/>
        </w:rPr>
      </w:pPr>
      <w:r w:rsidRPr="00BD11DE">
        <w:rPr>
          <w:rFonts w:hint="eastAsia"/>
          <w:b/>
          <w:color w:val="FF0000"/>
        </w:rPr>
        <w:t>北京分公司</w:t>
      </w:r>
    </w:p>
    <w:p w14:paraId="10CBDB3B" w14:textId="77777777" w:rsidR="00FE32D5" w:rsidRPr="00BD11DE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 w:rsidRPr="00BD11DE"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 w:rsidRPr="00BD11DE">
        <w:rPr>
          <w:color w:val="000000"/>
          <w:sz w:val="20"/>
          <w:szCs w:val="20"/>
          <w:shd w:val="clear" w:color="auto" w:fill="FFFFFF"/>
        </w:rPr>
        <w:t xml:space="preserve"> 3 </w:t>
      </w:r>
      <w:r w:rsidRPr="00BD11DE">
        <w:rPr>
          <w:color w:val="000000"/>
          <w:sz w:val="20"/>
          <w:szCs w:val="20"/>
          <w:shd w:val="clear" w:color="auto" w:fill="FFFFFF"/>
        </w:rPr>
        <w:t>号新街高和大厦</w:t>
      </w:r>
      <w:r w:rsidRPr="00BD11DE">
        <w:rPr>
          <w:color w:val="000000"/>
          <w:sz w:val="20"/>
          <w:szCs w:val="20"/>
          <w:shd w:val="clear" w:color="auto" w:fill="FFFFFF"/>
        </w:rPr>
        <w:t xml:space="preserve"> 407 </w:t>
      </w:r>
      <w:r w:rsidRPr="00BD11DE">
        <w:rPr>
          <w:color w:val="000000"/>
          <w:sz w:val="20"/>
          <w:szCs w:val="20"/>
          <w:shd w:val="clear" w:color="auto" w:fill="FFFFFF"/>
        </w:rPr>
        <w:t>室</w:t>
      </w:r>
    </w:p>
    <w:p w14:paraId="77A6278B" w14:textId="77777777" w:rsidR="00FE32D5" w:rsidRPr="00BD11DE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电话</w:t>
      </w:r>
      <w:r w:rsidRPr="00BD11DE">
        <w:rPr>
          <w:rFonts w:ascii="宋体" w:eastAsia="宋体" w:cs="宋体"/>
          <w:color w:val="000000"/>
          <w:sz w:val="21"/>
          <w:szCs w:val="21"/>
        </w:rPr>
        <w:t>: 010-82200036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传真</w:t>
      </w:r>
      <w:r w:rsidRPr="00BD11DE">
        <w:rPr>
          <w:rFonts w:ascii="宋体" w:eastAsia="宋体" w:cs="宋体"/>
          <w:color w:val="000000"/>
          <w:sz w:val="21"/>
          <w:szCs w:val="21"/>
        </w:rPr>
        <w:t>: 010-82200039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邮编</w:t>
      </w:r>
      <w:r w:rsidRPr="00BD11DE">
        <w:rPr>
          <w:rFonts w:ascii="宋体" w:eastAsia="宋体" w:cs="宋体"/>
          <w:color w:val="000000"/>
          <w:sz w:val="21"/>
          <w:szCs w:val="21"/>
        </w:rPr>
        <w:t>：100035</w:t>
      </w:r>
    </w:p>
    <w:p w14:paraId="3C47F9C8" w14:textId="77777777" w:rsidR="00FE32D5" w:rsidRPr="00BD11DE" w:rsidRDefault="00FE32D5" w:rsidP="00FE32D5"/>
    <w:p w14:paraId="304631EB" w14:textId="77777777" w:rsidR="00FE32D5" w:rsidRPr="00BD11DE" w:rsidRDefault="00FE32D5" w:rsidP="00FE32D5">
      <w:pPr>
        <w:ind w:firstLine="422"/>
        <w:rPr>
          <w:b/>
          <w:color w:val="FF0000"/>
        </w:rPr>
      </w:pPr>
      <w:r w:rsidRPr="00BD11DE">
        <w:rPr>
          <w:rFonts w:hint="eastAsia"/>
          <w:b/>
          <w:color w:val="FF0000"/>
        </w:rPr>
        <w:t>广州分公司</w:t>
      </w:r>
    </w:p>
    <w:p w14:paraId="0FF5CA0F" w14:textId="77777777" w:rsidR="00FE32D5" w:rsidRPr="00BD11DE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63555213" w14:textId="77777777" w:rsidR="00FE32D5" w:rsidRPr="00BD11DE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电话</w:t>
      </w:r>
      <w:r w:rsidRPr="00BD11DE"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传真</w:t>
      </w:r>
      <w:r w:rsidRPr="00BD11DE">
        <w:rPr>
          <w:rFonts w:ascii="宋体" w:eastAsia="宋体" w:cs="宋体"/>
          <w:color w:val="000000"/>
          <w:sz w:val="21"/>
          <w:szCs w:val="21"/>
        </w:rPr>
        <w:t>: 020-38010303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邮编</w:t>
      </w:r>
      <w:r w:rsidRPr="00BD11DE">
        <w:rPr>
          <w:rFonts w:ascii="宋体" w:eastAsia="宋体" w:cs="宋体"/>
          <w:color w:val="000000"/>
          <w:sz w:val="21"/>
          <w:szCs w:val="21"/>
        </w:rPr>
        <w:t>：</w:t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5B3A9EAF" w14:textId="77777777" w:rsidR="00FE32D5" w:rsidRPr="00BD11DE" w:rsidRDefault="00FE32D5" w:rsidP="00FE32D5"/>
    <w:p w14:paraId="72E67C1C" w14:textId="77777777" w:rsidR="00FE32D5" w:rsidRPr="00BD11DE" w:rsidRDefault="00FE32D5" w:rsidP="00FE32D5">
      <w:pPr>
        <w:ind w:firstLine="422"/>
        <w:rPr>
          <w:b/>
          <w:color w:val="FF0000"/>
        </w:rPr>
      </w:pPr>
      <w:r w:rsidRPr="00BD11DE">
        <w:rPr>
          <w:rFonts w:hint="eastAsia"/>
          <w:b/>
          <w:color w:val="FF0000"/>
        </w:rPr>
        <w:t>成都分公司</w:t>
      </w:r>
    </w:p>
    <w:p w14:paraId="0F342487" w14:textId="77777777" w:rsidR="00FE32D5" w:rsidRPr="00BD11DE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BD11DE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BD11DE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5E6A0750" w14:textId="77777777" w:rsidR="00FE32D5" w:rsidRPr="00BD11DE" w:rsidRDefault="00FE32D5" w:rsidP="00FE32D5">
      <w:r w:rsidRPr="00BD11DE">
        <w:rPr>
          <w:rFonts w:ascii="宋体" w:eastAsia="宋体" w:cs="宋体" w:hint="eastAsia"/>
          <w:color w:val="000000"/>
          <w:szCs w:val="21"/>
        </w:rPr>
        <w:t>电话</w:t>
      </w:r>
      <w:r w:rsidRPr="00BD11DE">
        <w:rPr>
          <w:rFonts w:ascii="宋体" w:eastAsia="宋体" w:cs="宋体"/>
          <w:color w:val="000000"/>
          <w:szCs w:val="21"/>
        </w:rPr>
        <w:t xml:space="preserve">: 028-86202581 </w:t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 w:hint="eastAsia"/>
          <w:color w:val="000000"/>
          <w:szCs w:val="21"/>
        </w:rPr>
        <w:t>传真</w:t>
      </w:r>
      <w:r w:rsidRPr="00BD11DE">
        <w:rPr>
          <w:rFonts w:ascii="宋体" w:eastAsia="宋体" w:cs="宋体"/>
          <w:color w:val="000000"/>
          <w:szCs w:val="21"/>
        </w:rPr>
        <w:t>: 028-86202582</w:t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 w:hint="eastAsia"/>
          <w:color w:val="000000"/>
          <w:szCs w:val="21"/>
        </w:rPr>
        <w:t>邮编</w:t>
      </w:r>
      <w:r w:rsidRPr="00BD11DE">
        <w:rPr>
          <w:rFonts w:ascii="宋体" w:eastAsia="宋体" w:cs="宋体"/>
          <w:color w:val="000000"/>
          <w:szCs w:val="21"/>
        </w:rPr>
        <w:t>：</w:t>
      </w:r>
      <w:r w:rsidRPr="00BD11DE">
        <w:rPr>
          <w:rFonts w:ascii="宋体" w:eastAsia="宋体" w:cs="宋体" w:hint="eastAsia"/>
          <w:color w:val="000000"/>
          <w:szCs w:val="21"/>
        </w:rPr>
        <w:t>610016</w:t>
      </w:r>
    </w:p>
    <w:p w14:paraId="24A771B7" w14:textId="77777777" w:rsidR="00FE32D5" w:rsidRPr="00BD11DE" w:rsidRDefault="00FE32D5" w:rsidP="00FE32D5"/>
    <w:p w14:paraId="46C2314D" w14:textId="77777777" w:rsidR="00FE32D5" w:rsidRPr="00BD11DE" w:rsidRDefault="00FE32D5" w:rsidP="00FE32D5"/>
    <w:p w14:paraId="22EA3D2D" w14:textId="77777777" w:rsidR="00FE32D5" w:rsidRPr="00BD11DE" w:rsidRDefault="00FE32D5" w:rsidP="00FE32D5"/>
    <w:p w14:paraId="0F39B7E6" w14:textId="77777777" w:rsidR="00FE32D5" w:rsidRPr="00BD11DE" w:rsidRDefault="00FE32D5" w:rsidP="00FE32D5"/>
    <w:p w14:paraId="3450B026" w14:textId="77777777" w:rsidR="00FE32D5" w:rsidRPr="00BD11DE" w:rsidRDefault="00FE32D5" w:rsidP="00FE32D5"/>
    <w:p w14:paraId="1682611F" w14:textId="77777777" w:rsidR="00FE32D5" w:rsidRPr="00BD11DE" w:rsidRDefault="00FE32D5" w:rsidP="00FE32D5"/>
    <w:p w14:paraId="22D4A866" w14:textId="77777777" w:rsidR="00FE32D5" w:rsidRPr="00BD11DE" w:rsidRDefault="00FE32D5" w:rsidP="00FE32D5"/>
    <w:p w14:paraId="534D0521" w14:textId="77777777" w:rsidR="00FE32D5" w:rsidRPr="00BD11DE" w:rsidRDefault="00FE32D5" w:rsidP="00FE32D5"/>
    <w:p w14:paraId="4CCAA60B" w14:textId="77777777" w:rsidR="00FE32D5" w:rsidRPr="00BD11DE" w:rsidRDefault="00FE32D5" w:rsidP="00FE32D5"/>
    <w:p w14:paraId="1550D2C9" w14:textId="77777777" w:rsidR="00FE32D5" w:rsidRPr="00BD11DE" w:rsidRDefault="00FE32D5" w:rsidP="00FE32D5"/>
    <w:p w14:paraId="58B313E1" w14:textId="77777777" w:rsidR="00FE32D5" w:rsidRPr="00BD11DE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D11DE" w14:paraId="306DFA47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690E74AE" w14:textId="77777777" w:rsidR="00FE32D5" w:rsidRPr="00BD11DE" w:rsidRDefault="00FE32D5" w:rsidP="002969FC">
            <w:pPr>
              <w:jc w:val="center"/>
            </w:pPr>
          </w:p>
          <w:p w14:paraId="6A9F1E29" w14:textId="77777777" w:rsidR="00FE32D5" w:rsidRPr="00BD11DE" w:rsidRDefault="00FE32D5" w:rsidP="002969FC">
            <w:pPr>
              <w:jc w:val="center"/>
            </w:pPr>
          </w:p>
          <w:p w14:paraId="7554FAC2" w14:textId="77777777" w:rsidR="00FE32D5" w:rsidRPr="00BD11DE" w:rsidRDefault="00FE32D5" w:rsidP="002969FC">
            <w:pPr>
              <w:jc w:val="center"/>
            </w:pPr>
            <w:r w:rsidRPr="00BD11DE"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9531C08" wp14:editId="5467068B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24EBF2" w14:textId="77777777" w:rsidR="00FE32D5" w:rsidRPr="00BD11DE" w:rsidRDefault="00FE32D5" w:rsidP="002969FC">
            <w:pPr>
              <w:jc w:val="center"/>
            </w:pPr>
          </w:p>
          <w:p w14:paraId="1B7C8C57" w14:textId="77777777" w:rsidR="00FE32D5" w:rsidRPr="00BD11DE" w:rsidRDefault="00FE32D5" w:rsidP="002969FC">
            <w:pPr>
              <w:jc w:val="center"/>
            </w:pPr>
          </w:p>
          <w:p w14:paraId="1420AEE3" w14:textId="77777777" w:rsidR="00FE32D5" w:rsidRPr="00BD11DE" w:rsidRDefault="00FE32D5" w:rsidP="002969FC">
            <w:pPr>
              <w:jc w:val="center"/>
            </w:pPr>
          </w:p>
          <w:p w14:paraId="44E206AB" w14:textId="77777777" w:rsidR="00FE32D5" w:rsidRPr="00BD11DE" w:rsidRDefault="00FE32D5" w:rsidP="002969FC">
            <w:pPr>
              <w:jc w:val="center"/>
            </w:pPr>
          </w:p>
          <w:p w14:paraId="2E269D8C" w14:textId="77777777" w:rsidR="00FE32D5" w:rsidRPr="00BD11DE" w:rsidRDefault="00FE32D5" w:rsidP="002969FC">
            <w:pPr>
              <w:jc w:val="center"/>
            </w:pPr>
          </w:p>
          <w:p w14:paraId="1A76CC05" w14:textId="77777777" w:rsidR="00FE32D5" w:rsidRPr="00BD11DE" w:rsidRDefault="00FE32D5" w:rsidP="002969FC">
            <w:pPr>
              <w:jc w:val="center"/>
            </w:pPr>
          </w:p>
          <w:p w14:paraId="5A7D8C38" w14:textId="77777777" w:rsidR="00FE32D5" w:rsidRPr="00BD11DE" w:rsidRDefault="00FE32D5" w:rsidP="002969F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D792739" w14:textId="77777777" w:rsidR="00FE32D5" w:rsidRPr="00BD11DE" w:rsidRDefault="00FE32D5" w:rsidP="002969F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BE2783E" w14:textId="77777777" w:rsidR="00FE32D5" w:rsidRPr="00BD11DE" w:rsidRDefault="00FE32D5" w:rsidP="002969FC"/>
        </w:tc>
        <w:tc>
          <w:tcPr>
            <w:tcW w:w="3986" w:type="dxa"/>
          </w:tcPr>
          <w:p w14:paraId="4A2BC7C0" w14:textId="77777777" w:rsidR="00FE32D5" w:rsidRPr="00BD11DE" w:rsidRDefault="00FE32D5" w:rsidP="002969FC"/>
          <w:p w14:paraId="0C9AF9CE" w14:textId="77777777" w:rsidR="00FE32D5" w:rsidRPr="00BD11DE" w:rsidRDefault="00FE32D5" w:rsidP="002969FC"/>
        </w:tc>
      </w:tr>
      <w:tr w:rsidR="00FE32D5" w:rsidRPr="00BD11DE" w14:paraId="7FC714CD" w14:textId="77777777" w:rsidTr="00FE32D5">
        <w:trPr>
          <w:trHeight w:val="697"/>
        </w:trPr>
        <w:tc>
          <w:tcPr>
            <w:tcW w:w="4661" w:type="dxa"/>
            <w:vMerge/>
          </w:tcPr>
          <w:p w14:paraId="0627303E" w14:textId="77777777" w:rsidR="00FE32D5" w:rsidRPr="00BD11DE" w:rsidRDefault="00FE32D5" w:rsidP="002969F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87261B6" w14:textId="77777777" w:rsidR="00FE32D5" w:rsidRPr="00BD11DE" w:rsidRDefault="00FE32D5" w:rsidP="002969FC">
            <w:r w:rsidRPr="00BD11DE">
              <w:t>倍福中文官网：</w:t>
            </w:r>
          </w:p>
          <w:p w14:paraId="471B5CE2" w14:textId="0D312650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2A3446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BD11DE" w14:paraId="653A6C04" w14:textId="77777777" w:rsidTr="00FE32D5">
        <w:trPr>
          <w:trHeight w:val="697"/>
        </w:trPr>
        <w:tc>
          <w:tcPr>
            <w:tcW w:w="4661" w:type="dxa"/>
            <w:vMerge/>
          </w:tcPr>
          <w:p w14:paraId="13760059" w14:textId="77777777" w:rsidR="00FE32D5" w:rsidRPr="00BD11DE" w:rsidRDefault="00FE32D5" w:rsidP="002969F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30F8242F" w14:textId="77777777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BD11D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 w:rsidRPr="00BD11D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A90EE59" w14:textId="7EF7F251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2A3446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6514ACEA" w14:textId="77777777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096C2E19" w14:textId="77777777" w:rsidTr="00FE32D5">
        <w:trPr>
          <w:trHeight w:val="2818"/>
        </w:trPr>
        <w:tc>
          <w:tcPr>
            <w:tcW w:w="4661" w:type="dxa"/>
            <w:vMerge/>
          </w:tcPr>
          <w:p w14:paraId="0D4EBB95" w14:textId="77777777" w:rsidR="00FE32D5" w:rsidRPr="00BD11DE" w:rsidRDefault="00FE32D5" w:rsidP="002969F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07F0CB6" w14:textId="77777777" w:rsidR="00FE32D5" w:rsidRPr="00BD11DE" w:rsidRDefault="00FE32D5" w:rsidP="002969FC">
            <w:r w:rsidRPr="00BD11DE">
              <w:rPr>
                <w:rFonts w:hint="eastAsia"/>
              </w:rPr>
              <w:t>招贤</w:t>
            </w:r>
            <w:r w:rsidRPr="00BD11DE">
              <w:t>纳</w:t>
            </w:r>
            <w:r w:rsidRPr="00BD11DE">
              <w:rPr>
                <w:rFonts w:hint="eastAsia"/>
              </w:rPr>
              <w:t>士</w:t>
            </w:r>
            <w:r w:rsidRPr="00BD11DE">
              <w:t>：</w:t>
            </w:r>
            <w:r w:rsidRPr="00BD11DE">
              <w:t>job@beckhoff.com.cn</w:t>
            </w:r>
          </w:p>
          <w:p w14:paraId="451763D4" w14:textId="77777777" w:rsidR="00FE32D5" w:rsidRPr="00BD11DE" w:rsidRDefault="00FE32D5" w:rsidP="002969FC">
            <w:r w:rsidRPr="00BD11DE">
              <w:rPr>
                <w:rFonts w:hint="eastAsia"/>
              </w:rPr>
              <w:t>技术</w:t>
            </w:r>
            <w:r w:rsidRPr="00BD11DE">
              <w:t>支持：</w:t>
            </w:r>
            <w:r w:rsidRPr="00BD11DE">
              <w:t>support@beckhoff.com.cn</w:t>
            </w:r>
          </w:p>
          <w:p w14:paraId="2D5DA152" w14:textId="77777777" w:rsidR="00FE32D5" w:rsidRPr="00BD11DE" w:rsidRDefault="00FE32D5" w:rsidP="002969FC">
            <w:r w:rsidRPr="00BD11DE">
              <w:rPr>
                <w:rFonts w:hint="eastAsia"/>
              </w:rPr>
              <w:t>产品</w:t>
            </w:r>
            <w:r w:rsidRPr="00BD11DE">
              <w:t>维修：</w:t>
            </w:r>
            <w:r w:rsidRPr="00BD11DE">
              <w:t>service@beckhoff.com.cn</w:t>
            </w:r>
          </w:p>
          <w:p w14:paraId="7C029071" w14:textId="77777777" w:rsidR="00FE32D5" w:rsidRDefault="00FE32D5" w:rsidP="002969FC">
            <w:r w:rsidRPr="00BD11DE">
              <w:rPr>
                <w:rFonts w:hint="eastAsia"/>
              </w:rPr>
              <w:t>方案</w:t>
            </w:r>
            <w:r w:rsidRPr="00BD11DE">
              <w:t>咨询：</w:t>
            </w:r>
            <w:r w:rsidRPr="00BD11DE">
              <w:t>sales@beckhoff.com.cn</w:t>
            </w:r>
          </w:p>
        </w:tc>
      </w:tr>
    </w:tbl>
    <w:p w14:paraId="1631300E" w14:textId="77777777" w:rsidR="00FE32D5" w:rsidRPr="00DD2599" w:rsidRDefault="00FE32D5" w:rsidP="00FE32D5"/>
    <w:p w14:paraId="780D3AAF" w14:textId="77777777"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84"/>
      <w:footerReference w:type="default" r:id="rId85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B9A751" w14:textId="77777777" w:rsidR="001213FB" w:rsidRDefault="001213FB" w:rsidP="00206B56">
      <w:r>
        <w:separator/>
      </w:r>
    </w:p>
  </w:endnote>
  <w:endnote w:type="continuationSeparator" w:id="0">
    <w:p w14:paraId="6D6E975D" w14:textId="77777777" w:rsidR="001213FB" w:rsidRDefault="001213F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1C30C" w14:textId="77777777" w:rsidR="007043F6" w:rsidRDefault="007043F6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01B61" w14:textId="77777777" w:rsidR="007043F6" w:rsidRDefault="007043F6" w:rsidP="00F35128"/>
  <w:p w14:paraId="2C8714A2" w14:textId="77777777" w:rsidR="007043F6" w:rsidRPr="00F35128" w:rsidRDefault="007043F6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552F4DC3" w14:textId="77777777" w:rsidR="007043F6" w:rsidRPr="00F35128" w:rsidRDefault="007043F6" w:rsidP="00F35128">
    <w:pPr>
      <w:rPr>
        <w:i/>
      </w:rPr>
    </w:pPr>
    <w:r w:rsidRPr="00F35128">
      <w:rPr>
        <w:i/>
      </w:rPr>
      <w:t>如有改动，恕不事先通知</w:t>
    </w:r>
  </w:p>
  <w:p w14:paraId="12C7138D" w14:textId="77777777" w:rsidR="007043F6" w:rsidRPr="00F35128" w:rsidRDefault="007043F6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5EF3D" w14:textId="77777777" w:rsidR="007043F6" w:rsidRDefault="007043F6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B96BC" w14:textId="77777777" w:rsidR="007043F6" w:rsidRDefault="007043F6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6A228495" w14:textId="5FEE80AA" w:rsidR="007043F6" w:rsidRPr="00FD79CD" w:rsidRDefault="007043F6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>
      <w:rPr>
        <w:rStyle w:val="a7"/>
        <w:noProof/>
        <w:sz w:val="15"/>
        <w:szCs w:val="15"/>
      </w:rPr>
      <w:t>24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>
      <w:rPr>
        <w:rStyle w:val="a7"/>
        <w:sz w:val="15"/>
        <w:szCs w:val="15"/>
      </w:rPr>
      <w:t>24</w:t>
    </w:r>
    <w:r w:rsidRPr="00FD79CD">
      <w:rPr>
        <w:rStyle w:val="a7"/>
        <w:rFonts w:hint="eastAsia"/>
        <w:sz w:val="15"/>
        <w:szCs w:val="15"/>
      </w:rPr>
      <w:t>页</w:t>
    </w:r>
  </w:p>
  <w:p w14:paraId="4945439C" w14:textId="08644120" w:rsidR="007043F6" w:rsidRDefault="007043F6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483A20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483A20">
        <w:rPr>
          <w:rStyle w:val="a8"/>
          <w:sz w:val="15"/>
          <w:szCs w:val="15"/>
        </w:rPr>
        <w:t>https://infosys.beckhoff.com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21AE4" w14:textId="77777777" w:rsidR="001213FB" w:rsidRDefault="001213FB" w:rsidP="00206B56">
      <w:r>
        <w:separator/>
      </w:r>
    </w:p>
  </w:footnote>
  <w:footnote w:type="continuationSeparator" w:id="0">
    <w:p w14:paraId="4E948CE4" w14:textId="77777777" w:rsidR="001213FB" w:rsidRDefault="001213F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A4B69" w14:textId="77777777" w:rsidR="007043F6" w:rsidRDefault="007043F6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BF162" w14:textId="77777777" w:rsidR="007043F6" w:rsidRDefault="007043F6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F9D02" w14:textId="77777777" w:rsidR="007043F6" w:rsidRDefault="007043F6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1FCDC" w14:textId="77777777" w:rsidR="007043F6" w:rsidRDefault="007043F6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F51507D" wp14:editId="5D899A58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5C8E7057" w14:textId="77777777" w:rsidR="007043F6" w:rsidRDefault="007043F6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A271A"/>
    <w:multiLevelType w:val="hybridMultilevel"/>
    <w:tmpl w:val="0DD02C86"/>
    <w:lvl w:ilvl="0" w:tplc="4E2AFC0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38059CE"/>
    <w:multiLevelType w:val="hybridMultilevel"/>
    <w:tmpl w:val="7B888CCE"/>
    <w:lvl w:ilvl="0" w:tplc="89307B06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4413288"/>
    <w:multiLevelType w:val="hybridMultilevel"/>
    <w:tmpl w:val="A7F26D60"/>
    <w:lvl w:ilvl="0" w:tplc="0778DCFC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4D15099"/>
    <w:multiLevelType w:val="hybridMultilevel"/>
    <w:tmpl w:val="7C7C2C94"/>
    <w:lvl w:ilvl="0" w:tplc="B1162AB8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98D601E"/>
    <w:multiLevelType w:val="hybridMultilevel"/>
    <w:tmpl w:val="AF0A9324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1E2E1036"/>
    <w:multiLevelType w:val="hybridMultilevel"/>
    <w:tmpl w:val="4B742F08"/>
    <w:lvl w:ilvl="0" w:tplc="0409001B">
      <w:start w:val="1"/>
      <w:numFmt w:val="lowerRoman"/>
      <w:lvlText w:val="%1."/>
      <w:lvlJc w:val="righ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0033FB6"/>
    <w:multiLevelType w:val="hybridMultilevel"/>
    <w:tmpl w:val="D5A21EF0"/>
    <w:lvl w:ilvl="0" w:tplc="ADBEE510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0547C62"/>
    <w:multiLevelType w:val="hybridMultilevel"/>
    <w:tmpl w:val="270C496C"/>
    <w:lvl w:ilvl="0" w:tplc="708C323A">
      <w:start w:val="3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3191E27"/>
    <w:multiLevelType w:val="hybridMultilevel"/>
    <w:tmpl w:val="CC602B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70E6B52"/>
    <w:multiLevelType w:val="hybridMultilevel"/>
    <w:tmpl w:val="FE106D8E"/>
    <w:lvl w:ilvl="0" w:tplc="BDC25814">
      <w:start w:val="2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60340DF"/>
    <w:multiLevelType w:val="multilevel"/>
    <w:tmpl w:val="B21A22D2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6" w15:restartNumberingAfterBreak="0">
    <w:nsid w:val="4053029F"/>
    <w:multiLevelType w:val="hybridMultilevel"/>
    <w:tmpl w:val="7F26629A"/>
    <w:lvl w:ilvl="0" w:tplc="2E420EBC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09147A3"/>
    <w:multiLevelType w:val="hybridMultilevel"/>
    <w:tmpl w:val="EB7CA8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5120F5D"/>
    <w:multiLevelType w:val="hybridMultilevel"/>
    <w:tmpl w:val="05D2AB4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5EFE100D"/>
    <w:multiLevelType w:val="hybridMultilevel"/>
    <w:tmpl w:val="F0A20416"/>
    <w:lvl w:ilvl="0" w:tplc="AE3A90DC">
      <w:start w:val="2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7D062BE9"/>
    <w:multiLevelType w:val="hybridMultilevel"/>
    <w:tmpl w:val="AE16284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7"/>
  </w:num>
  <w:num w:numId="5">
    <w:abstractNumId w:val="15"/>
  </w:num>
  <w:num w:numId="6">
    <w:abstractNumId w:val="1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20"/>
  </w:num>
  <w:num w:numId="8">
    <w:abstractNumId w:val="1"/>
  </w:num>
  <w:num w:numId="9">
    <w:abstractNumId w:val="0"/>
  </w:num>
  <w:num w:numId="10">
    <w:abstractNumId w:val="11"/>
  </w:num>
  <w:num w:numId="11">
    <w:abstractNumId w:val="17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8"/>
  </w:num>
  <w:num w:numId="15">
    <w:abstractNumId w:val="18"/>
  </w:num>
  <w:num w:numId="16">
    <w:abstractNumId w:val="21"/>
  </w:num>
  <w:num w:numId="17">
    <w:abstractNumId w:val="9"/>
  </w:num>
  <w:num w:numId="18">
    <w:abstractNumId w:val="4"/>
  </w:num>
  <w:num w:numId="19">
    <w:abstractNumId w:val="13"/>
  </w:num>
  <w:num w:numId="20">
    <w:abstractNumId w:val="5"/>
  </w:num>
  <w:num w:numId="21">
    <w:abstractNumId w:val="2"/>
  </w:num>
  <w:num w:numId="22">
    <w:abstractNumId w:val="3"/>
  </w:num>
  <w:num w:numId="23">
    <w:abstractNumId w:val="10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F55"/>
    <w:rsid w:val="00003A18"/>
    <w:rsid w:val="0000477A"/>
    <w:rsid w:val="00014576"/>
    <w:rsid w:val="0001600D"/>
    <w:rsid w:val="000179E5"/>
    <w:rsid w:val="00020A12"/>
    <w:rsid w:val="0006294A"/>
    <w:rsid w:val="00067D51"/>
    <w:rsid w:val="00072E76"/>
    <w:rsid w:val="0007723D"/>
    <w:rsid w:val="000908FE"/>
    <w:rsid w:val="00092AA5"/>
    <w:rsid w:val="00092E2C"/>
    <w:rsid w:val="000B35F1"/>
    <w:rsid w:val="000F086F"/>
    <w:rsid w:val="000F1ED3"/>
    <w:rsid w:val="000F5D5D"/>
    <w:rsid w:val="001213FB"/>
    <w:rsid w:val="001326E2"/>
    <w:rsid w:val="00143136"/>
    <w:rsid w:val="00183517"/>
    <w:rsid w:val="00185F3B"/>
    <w:rsid w:val="00196BA1"/>
    <w:rsid w:val="001A3C30"/>
    <w:rsid w:val="001B4CD4"/>
    <w:rsid w:val="001B6F6D"/>
    <w:rsid w:val="001E2852"/>
    <w:rsid w:val="00206B56"/>
    <w:rsid w:val="00210D9F"/>
    <w:rsid w:val="00213114"/>
    <w:rsid w:val="00216745"/>
    <w:rsid w:val="00243C55"/>
    <w:rsid w:val="00250044"/>
    <w:rsid w:val="002539E8"/>
    <w:rsid w:val="00260924"/>
    <w:rsid w:val="00263ED7"/>
    <w:rsid w:val="00267B4E"/>
    <w:rsid w:val="00267E71"/>
    <w:rsid w:val="00281F56"/>
    <w:rsid w:val="002969FC"/>
    <w:rsid w:val="002A3446"/>
    <w:rsid w:val="002B6BEF"/>
    <w:rsid w:val="002C3CB9"/>
    <w:rsid w:val="002E72EE"/>
    <w:rsid w:val="002F5103"/>
    <w:rsid w:val="002F7A0D"/>
    <w:rsid w:val="003138DD"/>
    <w:rsid w:val="00333A8D"/>
    <w:rsid w:val="00350196"/>
    <w:rsid w:val="00350796"/>
    <w:rsid w:val="00354E17"/>
    <w:rsid w:val="0036177D"/>
    <w:rsid w:val="00370F11"/>
    <w:rsid w:val="00374CB2"/>
    <w:rsid w:val="00397E03"/>
    <w:rsid w:val="003A1D97"/>
    <w:rsid w:val="003B0084"/>
    <w:rsid w:val="003B062F"/>
    <w:rsid w:val="003B1E06"/>
    <w:rsid w:val="003B215B"/>
    <w:rsid w:val="003B5300"/>
    <w:rsid w:val="003C2C0E"/>
    <w:rsid w:val="003C5002"/>
    <w:rsid w:val="003F7CD5"/>
    <w:rsid w:val="004069A1"/>
    <w:rsid w:val="00406BA6"/>
    <w:rsid w:val="00411BEC"/>
    <w:rsid w:val="004128D5"/>
    <w:rsid w:val="00414654"/>
    <w:rsid w:val="0041687E"/>
    <w:rsid w:val="00430847"/>
    <w:rsid w:val="00433C8C"/>
    <w:rsid w:val="004537CE"/>
    <w:rsid w:val="00466051"/>
    <w:rsid w:val="00475CF1"/>
    <w:rsid w:val="00477985"/>
    <w:rsid w:val="00485020"/>
    <w:rsid w:val="00497696"/>
    <w:rsid w:val="004A6071"/>
    <w:rsid w:val="004C7EAB"/>
    <w:rsid w:val="004D01AF"/>
    <w:rsid w:val="004D656D"/>
    <w:rsid w:val="004D73E3"/>
    <w:rsid w:val="004F2514"/>
    <w:rsid w:val="004F4008"/>
    <w:rsid w:val="0052495C"/>
    <w:rsid w:val="00526473"/>
    <w:rsid w:val="005303FA"/>
    <w:rsid w:val="00533DAC"/>
    <w:rsid w:val="00544595"/>
    <w:rsid w:val="00562ABA"/>
    <w:rsid w:val="00562D08"/>
    <w:rsid w:val="00583806"/>
    <w:rsid w:val="00585420"/>
    <w:rsid w:val="00587B3A"/>
    <w:rsid w:val="00597816"/>
    <w:rsid w:val="005A159D"/>
    <w:rsid w:val="005A5C80"/>
    <w:rsid w:val="005C02A6"/>
    <w:rsid w:val="005C12E2"/>
    <w:rsid w:val="005C2038"/>
    <w:rsid w:val="005D5E13"/>
    <w:rsid w:val="005E0AD8"/>
    <w:rsid w:val="005E24D8"/>
    <w:rsid w:val="00600CC2"/>
    <w:rsid w:val="00604596"/>
    <w:rsid w:val="00617C96"/>
    <w:rsid w:val="006200B3"/>
    <w:rsid w:val="00623397"/>
    <w:rsid w:val="00624502"/>
    <w:rsid w:val="00633A70"/>
    <w:rsid w:val="00633D0A"/>
    <w:rsid w:val="00656263"/>
    <w:rsid w:val="00670875"/>
    <w:rsid w:val="00696258"/>
    <w:rsid w:val="006A05D9"/>
    <w:rsid w:val="006C0583"/>
    <w:rsid w:val="006C11BE"/>
    <w:rsid w:val="006D7BAB"/>
    <w:rsid w:val="006E2498"/>
    <w:rsid w:val="006E7834"/>
    <w:rsid w:val="006F0E4B"/>
    <w:rsid w:val="007043F6"/>
    <w:rsid w:val="00712625"/>
    <w:rsid w:val="00717D9B"/>
    <w:rsid w:val="007220F8"/>
    <w:rsid w:val="00733147"/>
    <w:rsid w:val="00747A8A"/>
    <w:rsid w:val="00747BDB"/>
    <w:rsid w:val="00747CBF"/>
    <w:rsid w:val="00761384"/>
    <w:rsid w:val="00765C38"/>
    <w:rsid w:val="007743D7"/>
    <w:rsid w:val="00780DE7"/>
    <w:rsid w:val="00787790"/>
    <w:rsid w:val="007910FA"/>
    <w:rsid w:val="007B2CBD"/>
    <w:rsid w:val="007C25D6"/>
    <w:rsid w:val="007F7C90"/>
    <w:rsid w:val="00801343"/>
    <w:rsid w:val="0081354C"/>
    <w:rsid w:val="008137E5"/>
    <w:rsid w:val="00823B38"/>
    <w:rsid w:val="00825B49"/>
    <w:rsid w:val="008260DD"/>
    <w:rsid w:val="00833863"/>
    <w:rsid w:val="00837FA0"/>
    <w:rsid w:val="00841C03"/>
    <w:rsid w:val="008506DB"/>
    <w:rsid w:val="00864EBE"/>
    <w:rsid w:val="0087139B"/>
    <w:rsid w:val="00877A30"/>
    <w:rsid w:val="00891267"/>
    <w:rsid w:val="00891605"/>
    <w:rsid w:val="00892270"/>
    <w:rsid w:val="00893748"/>
    <w:rsid w:val="008B6181"/>
    <w:rsid w:val="008C6786"/>
    <w:rsid w:val="008C796B"/>
    <w:rsid w:val="008E0588"/>
    <w:rsid w:val="008E13EC"/>
    <w:rsid w:val="009045FD"/>
    <w:rsid w:val="009074B1"/>
    <w:rsid w:val="009205CA"/>
    <w:rsid w:val="0092547B"/>
    <w:rsid w:val="00947554"/>
    <w:rsid w:val="00950F47"/>
    <w:rsid w:val="00966BEF"/>
    <w:rsid w:val="009830A3"/>
    <w:rsid w:val="009838F8"/>
    <w:rsid w:val="00983F3C"/>
    <w:rsid w:val="00986E3F"/>
    <w:rsid w:val="00993C03"/>
    <w:rsid w:val="009A0513"/>
    <w:rsid w:val="009A405B"/>
    <w:rsid w:val="009B40A8"/>
    <w:rsid w:val="009B4509"/>
    <w:rsid w:val="009C2330"/>
    <w:rsid w:val="009D7097"/>
    <w:rsid w:val="009D7423"/>
    <w:rsid w:val="00A00267"/>
    <w:rsid w:val="00A02CCD"/>
    <w:rsid w:val="00A04E5D"/>
    <w:rsid w:val="00A054D5"/>
    <w:rsid w:val="00A10FC3"/>
    <w:rsid w:val="00A129A9"/>
    <w:rsid w:val="00A20E1F"/>
    <w:rsid w:val="00A223E8"/>
    <w:rsid w:val="00A30665"/>
    <w:rsid w:val="00A30E30"/>
    <w:rsid w:val="00A33A94"/>
    <w:rsid w:val="00A3451A"/>
    <w:rsid w:val="00A47C10"/>
    <w:rsid w:val="00A61394"/>
    <w:rsid w:val="00A66924"/>
    <w:rsid w:val="00A67582"/>
    <w:rsid w:val="00A77550"/>
    <w:rsid w:val="00A81725"/>
    <w:rsid w:val="00A820AE"/>
    <w:rsid w:val="00A900B1"/>
    <w:rsid w:val="00A91B35"/>
    <w:rsid w:val="00A931C3"/>
    <w:rsid w:val="00AA4CF3"/>
    <w:rsid w:val="00AA4D1C"/>
    <w:rsid w:val="00AB06DF"/>
    <w:rsid w:val="00AB7C60"/>
    <w:rsid w:val="00AC5685"/>
    <w:rsid w:val="00AD0F55"/>
    <w:rsid w:val="00AE0BAE"/>
    <w:rsid w:val="00AE7F7A"/>
    <w:rsid w:val="00AF2AA8"/>
    <w:rsid w:val="00AF2DAF"/>
    <w:rsid w:val="00AF5D50"/>
    <w:rsid w:val="00AF6103"/>
    <w:rsid w:val="00AF6D96"/>
    <w:rsid w:val="00B14016"/>
    <w:rsid w:val="00B30B6D"/>
    <w:rsid w:val="00B50D5F"/>
    <w:rsid w:val="00B736CD"/>
    <w:rsid w:val="00B81E1F"/>
    <w:rsid w:val="00B85726"/>
    <w:rsid w:val="00B873AB"/>
    <w:rsid w:val="00B97F5F"/>
    <w:rsid w:val="00BA1E92"/>
    <w:rsid w:val="00BB23E2"/>
    <w:rsid w:val="00BB37F8"/>
    <w:rsid w:val="00BD11DE"/>
    <w:rsid w:val="00BD2749"/>
    <w:rsid w:val="00BD5709"/>
    <w:rsid w:val="00BD58FA"/>
    <w:rsid w:val="00BD5DEB"/>
    <w:rsid w:val="00BE5F8D"/>
    <w:rsid w:val="00BE7DEF"/>
    <w:rsid w:val="00BE7E98"/>
    <w:rsid w:val="00BF0DFE"/>
    <w:rsid w:val="00BF1A5D"/>
    <w:rsid w:val="00BF37DC"/>
    <w:rsid w:val="00C035AF"/>
    <w:rsid w:val="00C03F0F"/>
    <w:rsid w:val="00C1182A"/>
    <w:rsid w:val="00C2123D"/>
    <w:rsid w:val="00C215B3"/>
    <w:rsid w:val="00C23E48"/>
    <w:rsid w:val="00C321A2"/>
    <w:rsid w:val="00C44159"/>
    <w:rsid w:val="00C5266B"/>
    <w:rsid w:val="00C528E8"/>
    <w:rsid w:val="00C83290"/>
    <w:rsid w:val="00C85566"/>
    <w:rsid w:val="00C905D6"/>
    <w:rsid w:val="00C96D52"/>
    <w:rsid w:val="00CE33B6"/>
    <w:rsid w:val="00CF45D3"/>
    <w:rsid w:val="00D02B92"/>
    <w:rsid w:val="00D118FF"/>
    <w:rsid w:val="00D166B6"/>
    <w:rsid w:val="00D32A47"/>
    <w:rsid w:val="00D43268"/>
    <w:rsid w:val="00D4517F"/>
    <w:rsid w:val="00D70EF0"/>
    <w:rsid w:val="00D7601A"/>
    <w:rsid w:val="00D95E49"/>
    <w:rsid w:val="00D96009"/>
    <w:rsid w:val="00DA0482"/>
    <w:rsid w:val="00DA30FC"/>
    <w:rsid w:val="00DB390D"/>
    <w:rsid w:val="00DC0D87"/>
    <w:rsid w:val="00DC5BFD"/>
    <w:rsid w:val="00DC7C38"/>
    <w:rsid w:val="00DD383A"/>
    <w:rsid w:val="00DD46B2"/>
    <w:rsid w:val="00DE0F6F"/>
    <w:rsid w:val="00DF3985"/>
    <w:rsid w:val="00E01892"/>
    <w:rsid w:val="00E137ED"/>
    <w:rsid w:val="00E148A0"/>
    <w:rsid w:val="00E2085F"/>
    <w:rsid w:val="00E20D87"/>
    <w:rsid w:val="00E22B97"/>
    <w:rsid w:val="00E32378"/>
    <w:rsid w:val="00E369C2"/>
    <w:rsid w:val="00E453B7"/>
    <w:rsid w:val="00E46C3E"/>
    <w:rsid w:val="00E5259D"/>
    <w:rsid w:val="00E64736"/>
    <w:rsid w:val="00E71514"/>
    <w:rsid w:val="00E71F2F"/>
    <w:rsid w:val="00E73F48"/>
    <w:rsid w:val="00E73FA0"/>
    <w:rsid w:val="00E767FF"/>
    <w:rsid w:val="00E81798"/>
    <w:rsid w:val="00E91C02"/>
    <w:rsid w:val="00E96FD6"/>
    <w:rsid w:val="00EA4701"/>
    <w:rsid w:val="00EE3165"/>
    <w:rsid w:val="00EE4547"/>
    <w:rsid w:val="00EE4A9E"/>
    <w:rsid w:val="00EF7787"/>
    <w:rsid w:val="00F02B2B"/>
    <w:rsid w:val="00F12662"/>
    <w:rsid w:val="00F17589"/>
    <w:rsid w:val="00F35128"/>
    <w:rsid w:val="00F4019C"/>
    <w:rsid w:val="00F45E95"/>
    <w:rsid w:val="00F52746"/>
    <w:rsid w:val="00F60E46"/>
    <w:rsid w:val="00F70517"/>
    <w:rsid w:val="00F81969"/>
    <w:rsid w:val="00F81A27"/>
    <w:rsid w:val="00F86B71"/>
    <w:rsid w:val="00F97B4A"/>
    <w:rsid w:val="00FB4520"/>
    <w:rsid w:val="00FC61ED"/>
    <w:rsid w:val="00FD5AF7"/>
    <w:rsid w:val="00FD67E0"/>
    <w:rsid w:val="00FE32D5"/>
    <w:rsid w:val="00FF5259"/>
    <w:rsid w:val="00FF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FE4B3"/>
  <w15:docId w15:val="{1397DA2F-A06C-43B1-A92E-A978D966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3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13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3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12">
    <w:name w:val="未处理的提及1"/>
    <w:basedOn w:val="a0"/>
    <w:uiPriority w:val="99"/>
    <w:semiHidden/>
    <w:unhideWhenUsed/>
    <w:rsid w:val="00BD11DE"/>
    <w:rPr>
      <w:color w:val="605E5C"/>
      <w:shd w:val="clear" w:color="auto" w:fill="E1DFDD"/>
    </w:rPr>
  </w:style>
  <w:style w:type="character" w:customStyle="1" w:styleId="23">
    <w:name w:val="未处理的提及2"/>
    <w:basedOn w:val="a0"/>
    <w:uiPriority w:val="99"/>
    <w:semiHidden/>
    <w:unhideWhenUsed/>
    <w:rsid w:val="00D95E49"/>
    <w:rPr>
      <w:color w:val="605E5C"/>
      <w:shd w:val="clear" w:color="auto" w:fill="E1DFDD"/>
    </w:rPr>
  </w:style>
  <w:style w:type="character" w:styleId="HTML">
    <w:name w:val="HTML Code"/>
    <w:basedOn w:val="a0"/>
    <w:uiPriority w:val="99"/>
    <w:semiHidden/>
    <w:unhideWhenUsed/>
    <w:rsid w:val="005E24D8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"/>
    <w:link w:val="HTML1"/>
    <w:uiPriority w:val="99"/>
    <w:semiHidden/>
    <w:unhideWhenUsed/>
    <w:rsid w:val="008713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1">
    <w:name w:val="HTML 预设格式 字符"/>
    <w:basedOn w:val="a0"/>
    <w:link w:val="HTML0"/>
    <w:uiPriority w:val="99"/>
    <w:semiHidden/>
    <w:rsid w:val="0087139B"/>
    <w:rPr>
      <w:rFonts w:ascii="宋体" w:eastAsia="宋体" w:hAnsi="宋体" w:cs="宋体"/>
      <w:kern w:val="0"/>
      <w:sz w:val="24"/>
      <w:szCs w:val="24"/>
    </w:rPr>
  </w:style>
  <w:style w:type="character" w:customStyle="1" w:styleId="constant">
    <w:name w:val="constant"/>
    <w:basedOn w:val="a0"/>
    <w:rsid w:val="0087139B"/>
  </w:style>
  <w:style w:type="character" w:customStyle="1" w:styleId="string">
    <w:name w:val="string"/>
    <w:basedOn w:val="a0"/>
    <w:rsid w:val="0087139B"/>
  </w:style>
  <w:style w:type="character" w:customStyle="1" w:styleId="user-select-contain">
    <w:name w:val="user-select-contain"/>
    <w:basedOn w:val="a0"/>
    <w:rsid w:val="00477985"/>
  </w:style>
  <w:style w:type="character" w:styleId="af3">
    <w:name w:val="FollowedHyperlink"/>
    <w:basedOn w:val="a0"/>
    <w:uiPriority w:val="99"/>
    <w:semiHidden/>
    <w:unhideWhenUsed/>
    <w:rsid w:val="00C23E48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9838F8"/>
    <w:rPr>
      <w:sz w:val="21"/>
      <w:szCs w:val="21"/>
    </w:rPr>
  </w:style>
  <w:style w:type="paragraph" w:styleId="af5">
    <w:name w:val="annotation text"/>
    <w:basedOn w:val="a"/>
    <w:link w:val="af6"/>
    <w:uiPriority w:val="99"/>
    <w:semiHidden/>
    <w:unhideWhenUsed/>
    <w:rsid w:val="009838F8"/>
    <w:pPr>
      <w:jc w:val="left"/>
    </w:pPr>
  </w:style>
  <w:style w:type="character" w:customStyle="1" w:styleId="af6">
    <w:name w:val="批注文字 字符"/>
    <w:basedOn w:val="a0"/>
    <w:link w:val="af5"/>
    <w:uiPriority w:val="99"/>
    <w:semiHidden/>
    <w:rsid w:val="009838F8"/>
    <w:rPr>
      <w:rFonts w:ascii="Times New Roman" w:hAnsi="Times New Roman" w:cs="Times New Roman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838F8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9838F8"/>
    <w:rPr>
      <w:rFonts w:ascii="Times New Roman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https://git-scm.com/download/win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header" Target="header4.xml"/><Relationship Id="rId16" Type="http://schemas.openxmlformats.org/officeDocument/2006/relationships/footer" Target="footer1.xml"/><Relationship Id="rId11" Type="http://schemas.openxmlformats.org/officeDocument/2006/relationships/endnotes" Target="endnotes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hyperlink" Target="mailto:git@github.com:jonliu5525/TC3-PRO.git%20%20&#31896;&#36148;&#21040;%20git" TargetMode="External"/><Relationship Id="rId79" Type="http://schemas.openxmlformats.org/officeDocument/2006/relationships/image" Target="media/image59.png"/><Relationship Id="rId5" Type="http://schemas.openxmlformats.org/officeDocument/2006/relationships/customXml" Target="../customXml/item5.xml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7.png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hyperlink" Target="mailto:git@github.com:jonliu5525/TC3-PRO.git" TargetMode="External"/><Relationship Id="rId85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image" Target="media/image62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footnotes" Target="footnotes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81" Type="http://schemas.openxmlformats.org/officeDocument/2006/relationships/image" Target="media/image60.png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7" Type="http://schemas.openxmlformats.org/officeDocument/2006/relationships/styles" Target="style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theme" Target="theme/theme1.xml"/><Relationship Id="rId61" Type="http://schemas.openxmlformats.org/officeDocument/2006/relationships/image" Target="media/image42.png"/><Relationship Id="rId82" Type="http://schemas.openxmlformats.org/officeDocument/2006/relationships/image" Target="media/image6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3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\Beckhoff%20&#25991;&#20214;&#27169;&#29256;_&#25216;&#26415;&#25991;&#26723;&#65288;&#35797;&#34892;2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Z26TSTHK4H7J-50-482</_dlc_DocId>
    <_dlc_DocIdUrl xmlns="fe959d5d-a6f0-4a07-803f-3052bcb8b604">
      <Url>http://sp.beckhoff.com.cn/dep/nwind/_layouts/15/DocIdRedir.aspx?ID=Z26TSTHK4H7J-50-482</Url>
      <Description>Z26TSTHK4H7J-50-482</Description>
    </_dlc_DocIdUrl>
    <_x5173__x952e__x5b57_ xmlns="dc836251-0759-4cfd-8d93-c55eec89392f">TwinCAT HMI</_x5173__x952e__x5b57_>
    <_x4ea7__x54c1_ xmlns="dc836251-0759-4cfd-8d93-c55eec89392f">TwinCAT3</_x4ea7__x54c1_>
    <_x4f5c__x8005_ xmlns="dc836251-0759-4cfd-8d93-c55eec89392f">刘蒙</_x4f5c__x8005_>
    <_x6458__x8981_ xmlns="dc836251-0759-4cfd-8d93-c55eec89392f">本文讲述了TwinCAT HMI部署Server到控制器的方法。</_x6458__x8981_>
    <_x6587__x6863__x7c7b__x578b_1 xmlns="dc836251-0759-4cfd-8d93-c55eec89392f">应用文档</_x6587__x6863__x7c7b__x578b_1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5175C2A981F6742837A6EFD51CDC571" ma:contentTypeVersion="8" ma:contentTypeDescription="新建文档。" ma:contentTypeScope="" ma:versionID="13d64fbb8c2a35742a85745b76825a13">
  <xsd:schema xmlns:xsd="http://www.w3.org/2001/XMLSchema" xmlns:xs="http://www.w3.org/2001/XMLSchema" xmlns:p="http://schemas.microsoft.com/office/2006/metadata/properties" xmlns:ns2="fe959d5d-a6f0-4a07-803f-3052bcb8b604" xmlns:ns3="dc836251-0759-4cfd-8d93-c55eec89392f" targetNamespace="http://schemas.microsoft.com/office/2006/metadata/properties" ma:root="true" ma:fieldsID="d01fbdf3e5d05112a087862f2582def7" ns2:_="" ns3:_="">
    <xsd:import namespace="fe959d5d-a6f0-4a07-803f-3052bcb8b604"/>
    <xsd:import namespace="dc836251-0759-4cfd-8d93-c55eec89392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5173__x952e__x5b57_" minOccurs="0"/>
                <xsd:element ref="ns3:_x6587__x6863__x7c7b__x578b_1"/>
                <xsd:element ref="ns3:_x6458__x8981_" minOccurs="0"/>
                <xsd:element ref="ns3:_x4f5c__x8005_"/>
                <xsd:element ref="ns3:_x4ea7__x54c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36251-0759-4cfd-8d93-c55eec89392f" elementFormDefault="qualified">
    <xsd:import namespace="http://schemas.microsoft.com/office/2006/documentManagement/types"/>
    <xsd:import namespace="http://schemas.microsoft.com/office/infopath/2007/PartnerControls"/>
    <xsd:element name="_x5173__x952e__x5b57_" ma:index="11" nillable="true" ma:displayName="关键词" ma:description="" ma:internalName="_x5173__x952e__x5b57_">
      <xsd:simpleType>
        <xsd:restriction base="dms:Text">
          <xsd:maxLength value="255"/>
        </xsd:restriction>
      </xsd:simpleType>
    </xsd:element>
    <xsd:element name="_x6587__x6863__x7c7b__x578b_1" ma:index="12" ma:displayName="文档类型" ma:description="" ma:format="Dropdown" ma:internalName="_x6587__x6863__x7c7b__x578b_1">
      <xsd:simpleType>
        <xsd:restriction base="dms:Choice">
          <xsd:enumeration value="培训PPT"/>
          <xsd:enumeration value="产品推广PPT"/>
          <xsd:enumeration value="应用案例PPT"/>
          <xsd:enumeration value="样本"/>
          <xsd:enumeration value="操作指导"/>
          <xsd:enumeration value="手册"/>
          <xsd:enumeration value="应用文档"/>
          <xsd:enumeration value="测试报告"/>
          <xsd:enumeration value="解决方案"/>
          <xsd:enumeration value="出差报告"/>
          <xsd:enumeration value="模板"/>
          <xsd:enumeration value="其它"/>
          <xsd:enumeration value="会议纪要"/>
        </xsd:restriction>
      </xsd:simpleType>
    </xsd:element>
    <xsd:element name="_x6458__x8981_" ma:index="13" nillable="true" ma:displayName="摘要" ma:description="" ma:internalName="_x6458__x8981_">
      <xsd:simpleType>
        <xsd:restriction base="dms:Text">
          <xsd:maxLength value="255"/>
        </xsd:restriction>
      </xsd:simpleType>
    </xsd:element>
    <xsd:element name="_x4f5c__x8005_" ma:index="14" ma:displayName="作者" ma:default="无" ma:format="Dropdown" ma:internalName="_x4f5c__x8005_">
      <xsd:simpleType>
        <xsd:restriction base="dms:Choice">
          <xsd:enumeration value="无"/>
          <xsd:enumeration value="王宁强"/>
          <xsd:enumeration value="刘懿"/>
          <xsd:enumeration value="王真涛"/>
          <xsd:enumeration value="尹德辉"/>
          <xsd:enumeration value="宋全"/>
          <xsd:enumeration value="崔维涛"/>
          <xsd:enumeration value="刘军"/>
          <xsd:enumeration value="王文焕"/>
          <xsd:enumeration value="范小军"/>
          <xsd:enumeration value="梁德春"/>
          <xsd:enumeration value="李小宁"/>
          <xsd:enumeration value="卞子超"/>
          <xsd:enumeration value="刘蒙"/>
          <xsd:enumeration value="陈利雄"/>
          <xsd:enumeration value="德国"/>
        </xsd:restriction>
      </xsd:simpleType>
    </xsd:element>
    <xsd:element name="_x4ea7__x54c1_" ma:index="15" nillable="true" ma:displayName="产品分类" ma:default="TwinCAT2" ma:format="Dropdown" ma:internalName="_x4ea7__x54c1_">
      <xsd:simpleType>
        <xsd:restriction base="dms:Choice">
          <xsd:enumeration value="TwinCAT2"/>
          <xsd:enumeration value="TwinCAT3"/>
          <xsd:enumeration value="操作系统"/>
          <xsd:enumeration value="CANopen"/>
          <xsd:enumeration value="Profibus"/>
          <xsd:enumeration value="EtherCAT"/>
          <xsd:enumeration value="IO"/>
          <xsd:enumeration value="嵌入式PC"/>
          <xsd:enumeration value="其它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  <ds:schemaRef ds:uri="dc836251-0759-4cfd-8d93-c55eec89392f"/>
  </ds:schemaRefs>
</ds:datastoreItem>
</file>

<file path=customXml/itemProps2.xml><?xml version="1.0" encoding="utf-8"?>
<ds:datastoreItem xmlns:ds="http://schemas.openxmlformats.org/officeDocument/2006/customXml" ds:itemID="{BC2C819D-4965-478A-A57E-BCD242635F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7C88E1-76CE-4B11-A416-AD0466F41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dc836251-0759-4cfd-8d93-c55eec893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文件模版_技术文档（试行2）.dotx</Template>
  <TotalTime>33</TotalTime>
  <Pages>25</Pages>
  <Words>1713</Words>
  <Characters>9766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TwinCAT HMI部署到控制器</dc:title>
  <dc:creator>Jon Liu 刘蒙</dc:creator>
  <cp:lastModifiedBy>Cherry Xu 徐樱樱</cp:lastModifiedBy>
  <cp:revision>4</cp:revision>
  <dcterms:created xsi:type="dcterms:W3CDTF">2020-06-19T03:05:00Z</dcterms:created>
  <dcterms:modified xsi:type="dcterms:W3CDTF">2020-06-24T01:24:00Z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0x01010015175C2A981F6742837A6EFD51CDC571</vt:lpwstr>
  </property>
  <property fmtid="{D5CDD505-2E9C-101B-9397-08002B2CF9AE}" pid="3" name="_dlc_DocIdItemGuid">
    <vt:lpwstr>f3e5df0b-2596-45d3-9ea0-be18afdecedc</vt:lpwstr>
  </property>
</Properties>
</file>