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B69" w:rsidRPr="00D67D01" w:rsidRDefault="00FA0898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FA0898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XTS配置和模拟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" filled="f" stroked="f" strokeweight=".5pt">
                <v:textbox>
                  <w:txbxContent>
                    <w:p w:rsidR="00A61B69" w:rsidRPr="00D67D01" w:rsidRDefault="00FA0898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 w:rsidRPr="00FA0898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XTS配置和模拟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3742"/>
      </w:tblGrid>
      <w:tr w:rsidR="00A61B69" w:rsidTr="007222A8">
        <w:trPr>
          <w:trHeight w:val="1272"/>
        </w:trPr>
        <w:tc>
          <w:tcPr>
            <w:tcW w:w="5245" w:type="dxa"/>
          </w:tcPr>
          <w:p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742" w:type="dxa"/>
          </w:tcPr>
          <w:p w:rsidR="00452634" w:rsidRPr="009469ED" w:rsidRDefault="007222A8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FA089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冯国城</w:t>
            </w:r>
          </w:p>
          <w:p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职务：技术工程师</w:t>
            </w:r>
          </w:p>
          <w:p w:rsidR="00452634" w:rsidRPr="009469ED" w:rsidRDefault="007222A8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FA0898" w:rsidRPr="00FA089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gc.feng@beckhoff.com.cn</w:t>
            </w:r>
          </w:p>
          <w:p w:rsidR="00452634" w:rsidRDefault="00452634" w:rsidP="00DD20F3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7222A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DD20F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3-03</w:t>
            </w:r>
            <w:bookmarkStart w:id="1" w:name="_GoBack"/>
            <w:bookmarkEnd w:id="1"/>
          </w:p>
        </w:tc>
      </w:tr>
      <w:tr w:rsidR="006D69BF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:rsidR="00CA23C0" w:rsidRDefault="009307E9" w:rsidP="00CA23C0">
            <w:pPr>
              <w:jc w:val="left"/>
            </w:pPr>
            <w:r>
              <w:rPr>
                <w:rFonts w:hint="eastAsia"/>
              </w:rPr>
              <w:t>本文介绍了</w:t>
            </w:r>
            <w:r w:rsidR="00CA23C0">
              <w:rPr>
                <w:rFonts w:hint="eastAsia"/>
              </w:rPr>
              <w:t>两种方法来</w:t>
            </w:r>
            <w:r>
              <w:rPr>
                <w:rFonts w:hint="eastAsia"/>
              </w:rPr>
              <w:t>配置</w:t>
            </w:r>
            <w:r>
              <w:rPr>
                <w:rFonts w:hint="eastAsia"/>
              </w:rPr>
              <w:t>X</w:t>
            </w:r>
            <w:r>
              <w:t>TS</w:t>
            </w:r>
            <w:r>
              <w:rPr>
                <w:rFonts w:hint="eastAsia"/>
              </w:rPr>
              <w:t>项目并模拟</w:t>
            </w:r>
            <w:r w:rsidR="00CA23C0">
              <w:rPr>
                <w:rFonts w:hint="eastAsia"/>
              </w:rPr>
              <w:t>。</w:t>
            </w:r>
          </w:p>
          <w:p w:rsidR="00CA23C0" w:rsidRDefault="00CA23C0" w:rsidP="00CA23C0">
            <w:pPr>
              <w:jc w:val="left"/>
            </w:pPr>
            <w:r>
              <w:rPr>
                <w:rFonts w:hint="eastAsia"/>
              </w:rPr>
              <w:t>第一种方法是：用</w:t>
            </w:r>
            <w:r>
              <w:rPr>
                <w:rFonts w:hint="eastAsia"/>
              </w:rPr>
              <w:t>XTS TOOL</w:t>
            </w:r>
            <w:r>
              <w:rPr>
                <w:rFonts w:hint="eastAsia"/>
              </w:rPr>
              <w:t>来进行配置。这种方法较为简单，也是推荐用这种方式来添加。</w:t>
            </w:r>
          </w:p>
          <w:p w:rsidR="00CA23C0" w:rsidRDefault="00CA23C0" w:rsidP="00CA23C0">
            <w:pPr>
              <w:jc w:val="left"/>
            </w:pPr>
            <w:r>
              <w:rPr>
                <w:rFonts w:hint="eastAsia"/>
              </w:rPr>
              <w:t>第二种方法是：手动添加</w:t>
            </w:r>
            <w:r>
              <w:rPr>
                <w:rFonts w:hint="eastAsia"/>
              </w:rPr>
              <w:t>object</w:t>
            </w:r>
            <w:r>
              <w:rPr>
                <w:rFonts w:hint="eastAsia"/>
              </w:rPr>
              <w:t>方式。缺点是手动配置较为复杂，模块多了容易出错。优点是，懂得手动配置方法后，后期如果只有微小变化的时候，比如想只想加一个动子的时候，不用再去运行一次配置软件。</w:t>
            </w:r>
          </w:p>
          <w:p w:rsidR="007222A8" w:rsidRDefault="007222A8" w:rsidP="00CA23C0">
            <w:pPr>
              <w:ind w:firstLine="422"/>
              <w:jc w:val="left"/>
              <w:rPr>
                <w:b/>
              </w:rPr>
            </w:pPr>
            <w:r>
              <w:rPr>
                <w:rFonts w:hint="eastAsia"/>
                <w:b/>
              </w:rPr>
              <w:t>关键字：</w:t>
            </w:r>
            <w:r w:rsidR="009307E9">
              <w:rPr>
                <w:b/>
              </w:rPr>
              <w:t>XTS</w:t>
            </w:r>
          </w:p>
          <w:p w:rsidR="007222A8" w:rsidRPr="00D67D01" w:rsidRDefault="007222A8" w:rsidP="007222A8">
            <w:pPr>
              <w:ind w:firstLineChars="0" w:firstLine="0"/>
              <w:jc w:val="left"/>
            </w:pPr>
          </w:p>
        </w:tc>
      </w:tr>
      <w:tr w:rsidR="00452634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:rsidTr="00452634">
              <w:tc>
                <w:tcPr>
                  <w:tcW w:w="887" w:type="dxa"/>
                </w:tcPr>
                <w:p w:rsidR="00452634" w:rsidRDefault="00452634" w:rsidP="00FA0898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:rsidR="00452634" w:rsidRDefault="00452634" w:rsidP="00FA0898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:rsidR="00452634" w:rsidRDefault="00452634" w:rsidP="00FA0898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:rsidTr="00452634">
              <w:tc>
                <w:tcPr>
                  <w:tcW w:w="887" w:type="dxa"/>
                </w:tcPr>
                <w:p w:rsidR="00452634" w:rsidRDefault="00452634" w:rsidP="00FA089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:rsidR="00452634" w:rsidRDefault="00452634" w:rsidP="00FA089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:rsidR="00452634" w:rsidRDefault="00452634" w:rsidP="00FA089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:rsidTr="00452634">
              <w:tc>
                <w:tcPr>
                  <w:tcW w:w="887" w:type="dxa"/>
                </w:tcPr>
                <w:p w:rsidR="00452634" w:rsidRDefault="00452634" w:rsidP="00FA089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:rsidR="00452634" w:rsidRDefault="00452634" w:rsidP="00FA089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:rsidR="00452634" w:rsidRDefault="00452634" w:rsidP="00FA089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:rsidTr="00452634">
              <w:tc>
                <w:tcPr>
                  <w:tcW w:w="887" w:type="dxa"/>
                </w:tcPr>
                <w:p w:rsidR="00452634" w:rsidRDefault="00452634" w:rsidP="00FA089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:rsidR="00452634" w:rsidRDefault="00452634" w:rsidP="00FA089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:rsidR="00452634" w:rsidRDefault="00452634" w:rsidP="00FA089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:rsidTr="00452634">
              <w:tc>
                <w:tcPr>
                  <w:tcW w:w="887" w:type="dxa"/>
                </w:tcPr>
                <w:p w:rsidR="00452634" w:rsidRDefault="00452634" w:rsidP="00FA089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:rsidR="00452634" w:rsidRDefault="00452634" w:rsidP="00FA089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:rsidR="00452634" w:rsidRDefault="00452634" w:rsidP="00FA089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:rsidR="006E09C0" w:rsidRDefault="006E09C0" w:rsidP="00A61B69">
            <w:pPr>
              <w:ind w:firstLineChars="13" w:firstLine="27"/>
              <w:rPr>
                <w:b/>
              </w:rPr>
            </w:pPr>
          </w:p>
          <w:p w:rsidR="007222A8" w:rsidRDefault="007222A8" w:rsidP="00A61B69">
            <w:pPr>
              <w:ind w:firstLineChars="13" w:firstLine="27"/>
              <w:rPr>
                <w:b/>
              </w:rPr>
            </w:pPr>
          </w:p>
          <w:p w:rsidR="007222A8" w:rsidRDefault="007222A8" w:rsidP="00A61B69">
            <w:pPr>
              <w:ind w:firstLineChars="13" w:firstLine="27"/>
              <w:rPr>
                <w:b/>
              </w:rPr>
            </w:pPr>
          </w:p>
          <w:p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:rsidR="006E09C0" w:rsidRDefault="006E09C0" w:rsidP="006E09C0"/>
          <w:p w:rsidR="00D67D01" w:rsidRPr="006E09C0" w:rsidRDefault="00D67D01" w:rsidP="006E09C0"/>
        </w:tc>
      </w:tr>
      <w:tr w:rsidR="00452634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:rsidR="00702445" w:rsidRDefault="00702445" w:rsidP="006E09C0">
      <w:pPr>
        <w:ind w:firstLineChars="0" w:firstLine="0"/>
        <w:rPr>
          <w:b/>
          <w:sz w:val="28"/>
        </w:rPr>
      </w:pPr>
    </w:p>
    <w:p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:rsidR="008E13EC" w:rsidRDefault="008E13EC" w:rsidP="008E13EC"/>
    <w:p w:rsidR="00CA23C0" w:rsidRDefault="008E13EC">
      <w:pPr>
        <w:pStyle w:val="12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65660232" w:history="1">
        <w:r w:rsidR="00CA23C0" w:rsidRPr="0006300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CA23C0">
          <w:rPr>
            <w:noProof/>
          </w:rPr>
          <w:tab/>
        </w:r>
        <w:r w:rsidR="00CA23C0" w:rsidRPr="00063006">
          <w:rPr>
            <w:rStyle w:val="a8"/>
            <w:noProof/>
          </w:rPr>
          <w:t>软硬件版本</w:t>
        </w:r>
        <w:r w:rsidR="00CA23C0">
          <w:rPr>
            <w:noProof/>
            <w:webHidden/>
          </w:rPr>
          <w:tab/>
        </w:r>
        <w:r w:rsidR="00CA23C0">
          <w:rPr>
            <w:noProof/>
            <w:webHidden/>
          </w:rPr>
          <w:fldChar w:fldCharType="begin"/>
        </w:r>
        <w:r w:rsidR="00CA23C0">
          <w:rPr>
            <w:noProof/>
            <w:webHidden/>
          </w:rPr>
          <w:instrText xml:space="preserve"> PAGEREF _Toc65660232 \h </w:instrText>
        </w:r>
        <w:r w:rsidR="00CA23C0">
          <w:rPr>
            <w:noProof/>
            <w:webHidden/>
          </w:rPr>
        </w:r>
        <w:r w:rsidR="00CA23C0">
          <w:rPr>
            <w:noProof/>
            <w:webHidden/>
          </w:rPr>
          <w:fldChar w:fldCharType="separate"/>
        </w:r>
        <w:r w:rsidR="00CA23C0">
          <w:rPr>
            <w:noProof/>
            <w:webHidden/>
          </w:rPr>
          <w:t>3</w:t>
        </w:r>
        <w:r w:rsidR="00CA23C0">
          <w:rPr>
            <w:noProof/>
            <w:webHidden/>
          </w:rPr>
          <w:fldChar w:fldCharType="end"/>
        </w:r>
      </w:hyperlink>
    </w:p>
    <w:p w:rsidR="00CA23C0" w:rsidRDefault="00CA23C0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65660233" w:history="1">
        <w:r w:rsidRPr="0006300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</w:rPr>
          <w:tab/>
        </w:r>
        <w:r w:rsidRPr="00063006">
          <w:rPr>
            <w:rStyle w:val="a8"/>
            <w:noProof/>
          </w:rPr>
          <w:t>Ethercat</w:t>
        </w:r>
        <w:r w:rsidRPr="00063006">
          <w:rPr>
            <w:rStyle w:val="a8"/>
            <w:noProof/>
          </w:rPr>
          <w:t>硬件添加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_Toc65660233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A23C0" w:rsidRDefault="00CA23C0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65660234" w:history="1">
        <w:r w:rsidRPr="0006300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</w:rPr>
          <w:tab/>
        </w:r>
        <w:r w:rsidRPr="00063006">
          <w:rPr>
            <w:rStyle w:val="a8"/>
            <w:noProof/>
          </w:rPr>
          <w:t>XTS TOOL</w:t>
        </w:r>
        <w:r w:rsidRPr="00063006">
          <w:rPr>
            <w:rStyle w:val="a8"/>
            <w:noProof/>
          </w:rPr>
          <w:t>方式进行配置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_Toc65660234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A23C0" w:rsidRDefault="00CA23C0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65660235" w:history="1">
        <w:r w:rsidRPr="0006300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noProof/>
          </w:rPr>
          <w:tab/>
        </w:r>
        <w:r w:rsidRPr="00063006">
          <w:rPr>
            <w:rStyle w:val="a8"/>
            <w:noProof/>
          </w:rPr>
          <w:t>手动配置添加</w:t>
        </w:r>
        <w:r w:rsidRPr="00063006">
          <w:rPr>
            <w:rStyle w:val="a8"/>
            <w:noProof/>
          </w:rPr>
          <w:t>XTS</w:t>
        </w:r>
        <w:r w:rsidRPr="00063006">
          <w:rPr>
            <w:rStyle w:val="a8"/>
            <w:noProof/>
          </w:rPr>
          <w:t>项目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_Toc65660235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F7CD5" w:rsidRDefault="008E13EC" w:rsidP="008E13EC">
      <w:r>
        <w:fldChar w:fldCharType="end"/>
      </w:r>
    </w:p>
    <w:p w:rsidR="0052495C" w:rsidRPr="007222A8" w:rsidRDefault="002D34F2" w:rsidP="007222A8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:rsidR="007222A8" w:rsidRDefault="007222A8" w:rsidP="007222A8">
      <w:pPr>
        <w:pStyle w:val="10"/>
      </w:pPr>
      <w:bookmarkStart w:id="2" w:name="_Toc64557667"/>
      <w:bookmarkStart w:id="3" w:name="_Toc65660232"/>
      <w:r w:rsidRPr="001A3C30">
        <w:rPr>
          <w:rFonts w:hint="eastAsia"/>
        </w:rPr>
        <w:lastRenderedPageBreak/>
        <w:t>软</w:t>
      </w:r>
      <w:r>
        <w:t>硬件版本</w:t>
      </w:r>
      <w:bookmarkEnd w:id="2"/>
      <w:bookmarkEnd w:id="3"/>
    </w:p>
    <w:p w:rsidR="007222A8" w:rsidRDefault="007222A8" w:rsidP="007222A8">
      <w:pPr>
        <w:ind w:leftChars="200" w:left="420"/>
      </w:pPr>
      <w:bookmarkStart w:id="4" w:name="OLE_LINK3"/>
      <w:bookmarkStart w:id="5" w:name="OLE_LINK4"/>
      <w:r>
        <w:rPr>
          <w:rFonts w:hint="eastAsia"/>
        </w:rPr>
        <w:t>文章测试功能所用测试环境：</w:t>
      </w:r>
    </w:p>
    <w:p w:rsidR="007222A8" w:rsidRDefault="007222A8" w:rsidP="007222A8">
      <w:pPr>
        <w:ind w:leftChars="200" w:left="420"/>
      </w:pPr>
      <w:r>
        <w:rPr>
          <w:rFonts w:hint="eastAsia"/>
        </w:rPr>
        <w:t>测试电脑版本：</w:t>
      </w:r>
    </w:p>
    <w:p w:rsidR="007222A8" w:rsidRDefault="007222A8" w:rsidP="007222A8">
      <w:pPr>
        <w:ind w:leftChars="300" w:left="630"/>
      </w:pPr>
      <w:r>
        <w:t>W</w:t>
      </w:r>
      <w:r>
        <w:rPr>
          <w:rFonts w:hint="eastAsia"/>
        </w:rPr>
        <w:t>indows</w:t>
      </w:r>
      <w:r>
        <w:rPr>
          <w:rFonts w:hint="eastAsia"/>
        </w:rPr>
        <w:t>：</w:t>
      </w:r>
      <w:r>
        <w:rPr>
          <w:rFonts w:hint="eastAsia"/>
        </w:rPr>
        <w:t>win</w:t>
      </w:r>
      <w:r>
        <w:t>10 64</w:t>
      </w:r>
      <w:r>
        <w:rPr>
          <w:rFonts w:hint="eastAsia"/>
        </w:rPr>
        <w:t>位。</w:t>
      </w:r>
    </w:p>
    <w:p w:rsidR="007222A8" w:rsidRPr="00F726E2" w:rsidRDefault="007222A8" w:rsidP="007222A8">
      <w:pPr>
        <w:ind w:leftChars="300" w:left="630"/>
      </w:pPr>
      <w:r>
        <w:rPr>
          <w:rFonts w:hint="eastAsia"/>
        </w:rPr>
        <w:t>TwinCAT</w:t>
      </w:r>
      <w:r>
        <w:rPr>
          <w:rFonts w:hint="eastAsia"/>
        </w:rPr>
        <w:t>：</w:t>
      </w:r>
      <w:r>
        <w:rPr>
          <w:rFonts w:hint="eastAsia"/>
        </w:rPr>
        <w:t>3.1.4024.</w:t>
      </w:r>
      <w:r w:rsidR="009307E9">
        <w:rPr>
          <w:rFonts w:hint="eastAsia"/>
        </w:rPr>
        <w:t>7</w:t>
      </w:r>
    </w:p>
    <w:bookmarkEnd w:id="4"/>
    <w:bookmarkEnd w:id="5"/>
    <w:p w:rsidR="007222A8" w:rsidRDefault="007222A8" w:rsidP="007222A8">
      <w:pPr>
        <w:pStyle w:val="ab"/>
      </w:pPr>
    </w:p>
    <w:p w:rsidR="007222A8" w:rsidRDefault="007222A8" w:rsidP="007222A8">
      <w:pPr>
        <w:pStyle w:val="ab"/>
      </w:pPr>
    </w:p>
    <w:p w:rsidR="007222A8" w:rsidRDefault="007222A8" w:rsidP="007222A8">
      <w:pPr>
        <w:widowControl/>
        <w:ind w:firstLineChars="0" w:firstLine="0"/>
        <w:jc w:val="left"/>
      </w:pPr>
      <w:r>
        <w:br w:type="page"/>
      </w:r>
    </w:p>
    <w:p w:rsidR="007222A8" w:rsidRPr="00BD2051" w:rsidRDefault="009307E9" w:rsidP="009307E9">
      <w:pPr>
        <w:pStyle w:val="10"/>
      </w:pPr>
      <w:bookmarkStart w:id="6" w:name="_Toc65660233"/>
      <w:proofErr w:type="spellStart"/>
      <w:r>
        <w:rPr>
          <w:rFonts w:hint="eastAsia"/>
        </w:rPr>
        <w:lastRenderedPageBreak/>
        <w:t>Ethercat</w:t>
      </w:r>
      <w:proofErr w:type="spellEnd"/>
      <w:r w:rsidRPr="009307E9">
        <w:rPr>
          <w:rFonts w:hint="eastAsia"/>
        </w:rPr>
        <w:t>硬件添加</w:t>
      </w:r>
      <w:bookmarkEnd w:id="6"/>
    </w:p>
    <w:p w:rsidR="009307E9" w:rsidRDefault="009307E9" w:rsidP="009307E9">
      <w:pPr>
        <w:pStyle w:val="ab"/>
        <w:ind w:left="420" w:firstLineChars="0" w:firstLine="0"/>
        <w:rPr>
          <w:rFonts w:hint="eastAsia"/>
          <w:noProof/>
        </w:rPr>
      </w:pPr>
      <w:r>
        <w:rPr>
          <w:rFonts w:hint="eastAsia"/>
          <w:noProof/>
        </w:rPr>
        <w:t>目标项目如下，首先进行硬件添加</w:t>
      </w:r>
      <w:r w:rsidR="00F91D49">
        <w:rPr>
          <w:rFonts w:hint="eastAsia"/>
          <w:noProof/>
        </w:rPr>
        <w:t>。后面两种方法都是以此为基础进行配置。</w:t>
      </w:r>
    </w:p>
    <w:p w:rsidR="009307E9" w:rsidRDefault="009307E9" w:rsidP="009307E9">
      <w:pPr>
        <w:pStyle w:val="ab"/>
        <w:ind w:left="420" w:firstLineChars="0" w:firstLine="0"/>
      </w:pPr>
      <w:r>
        <w:rPr>
          <w:noProof/>
        </w:rPr>
        <w:drawing>
          <wp:inline distT="0" distB="0" distL="0" distR="0" wp14:anchorId="2479D455" wp14:editId="6A8C406B">
            <wp:extent cx="4965536" cy="2311400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4515" cy="23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7E9" w:rsidRPr="00F9439F" w:rsidRDefault="009307E9" w:rsidP="009307E9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新建</w:t>
      </w:r>
      <w:r>
        <w:rPr>
          <w:rFonts w:hint="eastAsia"/>
        </w:rPr>
        <w:t>device</w:t>
      </w:r>
      <w:r>
        <w:rPr>
          <w:rFonts w:hint="eastAsia"/>
        </w:rPr>
        <w:t>，然后新建</w:t>
      </w:r>
      <w:r>
        <w:rPr>
          <w:rFonts w:hint="eastAsia"/>
        </w:rPr>
        <w:t>motor</w:t>
      </w:r>
      <w:r>
        <w:t xml:space="preserve"> </w:t>
      </w:r>
      <w:r>
        <w:rPr>
          <w:rFonts w:hint="eastAsia"/>
        </w:rPr>
        <w:t>module</w:t>
      </w:r>
      <w:r>
        <w:rPr>
          <w:rFonts w:hint="eastAsia"/>
        </w:rPr>
        <w:t>模块</w:t>
      </w:r>
      <w:r>
        <w:rPr>
          <w:rFonts w:hint="eastAsia"/>
        </w:rPr>
        <w:t>A</w:t>
      </w:r>
      <w:r>
        <w:t>T</w:t>
      </w:r>
      <w:r>
        <w:rPr>
          <w:rFonts w:hint="eastAsia"/>
        </w:rPr>
        <w:t>2001-0250</w:t>
      </w:r>
      <w:r>
        <w:rPr>
          <w:rFonts w:hint="eastAsia"/>
        </w:rPr>
        <w:t>，</w:t>
      </w:r>
      <w:r>
        <w:rPr>
          <w:rFonts w:hint="eastAsia"/>
        </w:rPr>
        <w:t>sensor</w:t>
      </w:r>
      <w:r>
        <w:t xml:space="preserve"> </w:t>
      </w:r>
      <w:r>
        <w:rPr>
          <w:rFonts w:hint="eastAsia"/>
        </w:rPr>
        <w:t>line</w:t>
      </w:r>
      <w:r>
        <w:rPr>
          <w:rFonts w:hint="eastAsia"/>
        </w:rPr>
        <w:t>模块</w:t>
      </w:r>
      <w:r>
        <w:t>AT2001-5250</w:t>
      </w:r>
    </w:p>
    <w:p w:rsidR="009307E9" w:rsidRDefault="009307E9" w:rsidP="009307E9">
      <w:pPr>
        <w:pStyle w:val="ad"/>
        <w:spacing w:before="0" w:beforeAutospacing="0" w:after="0" w:afterAutospacing="0"/>
        <w:ind w:firstLine="480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drawing>
          <wp:inline distT="0" distB="0" distL="0" distR="0" wp14:anchorId="672B5E24" wp14:editId="05C77422">
            <wp:extent cx="4559300" cy="2472320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8933" cy="247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7E9" w:rsidRDefault="009307E9" w:rsidP="009307E9">
      <w:pPr>
        <w:pStyle w:val="ad"/>
        <w:spacing w:before="0" w:beforeAutospacing="0" w:after="0" w:afterAutospacing="0"/>
        <w:ind w:firstLine="480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drawing>
          <wp:inline distT="0" distB="0" distL="0" distR="0" wp14:anchorId="4FBEE2CA" wp14:editId="690F4030">
            <wp:extent cx="4286250" cy="246152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7408" cy="246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7E9" w:rsidRDefault="009307E9" w:rsidP="009307E9">
      <w:pPr>
        <w:pStyle w:val="ad"/>
        <w:numPr>
          <w:ilvl w:val="0"/>
          <w:numId w:val="11"/>
        </w:numPr>
        <w:spacing w:before="0" w:beforeAutospacing="0" w:after="0" w:afterAutospacing="0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添加完如下</w:t>
      </w:r>
    </w:p>
    <w:p w:rsidR="009307E9" w:rsidRDefault="009307E9" w:rsidP="009307E9">
      <w:pPr>
        <w:pStyle w:val="ad"/>
        <w:spacing w:before="0" w:beforeAutospacing="0" w:after="0" w:afterAutospacing="0"/>
        <w:ind w:firstLine="480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91E655B" wp14:editId="6E230775">
            <wp:extent cx="1911350" cy="2476216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13882" cy="247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7E9" w:rsidRDefault="009307E9">
      <w:pPr>
        <w:widowControl/>
        <w:ind w:firstLineChars="0" w:firstLine="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sz w:val="18"/>
          <w:szCs w:val="18"/>
        </w:rPr>
        <w:br w:type="page"/>
      </w:r>
    </w:p>
    <w:p w:rsidR="009307E9" w:rsidRPr="00BD2051" w:rsidRDefault="009307E9" w:rsidP="009307E9">
      <w:pPr>
        <w:pStyle w:val="10"/>
      </w:pPr>
      <w:bookmarkStart w:id="7" w:name="_Toc65660234"/>
      <w:r w:rsidRPr="009307E9">
        <w:rPr>
          <w:rFonts w:hint="eastAsia"/>
        </w:rPr>
        <w:lastRenderedPageBreak/>
        <w:t>XTS TOOL</w:t>
      </w:r>
      <w:r w:rsidRPr="009307E9">
        <w:rPr>
          <w:rFonts w:hint="eastAsia"/>
        </w:rPr>
        <w:t>方式</w:t>
      </w:r>
      <w:r>
        <w:rPr>
          <w:rFonts w:hint="eastAsia"/>
        </w:rPr>
        <w:t>进行配置</w:t>
      </w:r>
      <w:bookmarkEnd w:id="7"/>
    </w:p>
    <w:p w:rsidR="009307E9" w:rsidRDefault="009307E9" w:rsidP="009307E9">
      <w:pPr>
        <w:pStyle w:val="ad"/>
        <w:numPr>
          <w:ilvl w:val="0"/>
          <w:numId w:val="12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打开X</w:t>
      </w:r>
      <w:r>
        <w:rPr>
          <w:rFonts w:ascii="微软雅黑" w:eastAsia="微软雅黑" w:hAnsi="微软雅黑"/>
          <w:sz w:val="18"/>
          <w:szCs w:val="18"/>
        </w:rPr>
        <w:t xml:space="preserve">TS TOOL </w:t>
      </w:r>
      <w:r>
        <w:rPr>
          <w:rFonts w:ascii="微软雅黑" w:eastAsia="微软雅黑" w:hAnsi="微软雅黑" w:hint="eastAsia"/>
          <w:sz w:val="18"/>
          <w:szCs w:val="18"/>
        </w:rPr>
        <w:t>window</w:t>
      </w:r>
    </w:p>
    <w:p w:rsidR="009307E9" w:rsidRDefault="009307E9" w:rsidP="009307E9">
      <w:pPr>
        <w:pStyle w:val="ad"/>
        <w:spacing w:before="0" w:beforeAutospacing="0" w:after="0" w:afterAutospacing="0"/>
        <w:ind w:firstLine="480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drawing>
          <wp:inline distT="0" distB="0" distL="0" distR="0" wp14:anchorId="3698FDDA" wp14:editId="264F6F89">
            <wp:extent cx="4260850" cy="3559087"/>
            <wp:effectExtent l="0" t="0" r="635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65048" cy="356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7E9" w:rsidRPr="00EB7C55" w:rsidRDefault="009307E9" w:rsidP="009307E9">
      <w:pPr>
        <w:pStyle w:val="ad"/>
        <w:numPr>
          <w:ilvl w:val="0"/>
          <w:numId w:val="12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新建一个</w:t>
      </w:r>
      <w:proofErr w:type="spellStart"/>
      <w:r>
        <w:rPr>
          <w:rFonts w:ascii="微软雅黑" w:eastAsia="微软雅黑" w:hAnsi="微软雅黑" w:hint="eastAsia"/>
          <w:sz w:val="18"/>
          <w:szCs w:val="18"/>
        </w:rPr>
        <w:t>xts</w:t>
      </w:r>
      <w:proofErr w:type="spellEnd"/>
      <w:r>
        <w:rPr>
          <w:rFonts w:ascii="微软雅黑" w:eastAsia="微软雅黑" w:hAnsi="微软雅黑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sz w:val="18"/>
          <w:szCs w:val="18"/>
        </w:rPr>
        <w:t>task</w:t>
      </w:r>
    </w:p>
    <w:p w:rsidR="009307E9" w:rsidRDefault="009307E9" w:rsidP="009307E9">
      <w:pPr>
        <w:pStyle w:val="ad"/>
        <w:spacing w:before="0" w:beforeAutospacing="0" w:after="0" w:afterAutospacing="0"/>
        <w:ind w:firstLine="480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drawing>
          <wp:inline distT="0" distB="0" distL="0" distR="0" wp14:anchorId="50769E5B" wp14:editId="71A5DCC0">
            <wp:extent cx="5274310" cy="392811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7E9" w:rsidRDefault="009307E9" w:rsidP="009307E9">
      <w:pPr>
        <w:pStyle w:val="ad"/>
        <w:numPr>
          <w:ilvl w:val="0"/>
          <w:numId w:val="12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新建part以及添加part中对应的硬件模块</w:t>
      </w:r>
    </w:p>
    <w:p w:rsidR="009307E9" w:rsidRDefault="009307E9" w:rsidP="009307E9">
      <w:pPr>
        <w:pStyle w:val="ad"/>
        <w:spacing w:before="0" w:beforeAutospacing="0" w:after="0" w:afterAutospacing="0"/>
        <w:ind w:firstLine="480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312ADD6" wp14:editId="7EA3966C">
            <wp:extent cx="5274310" cy="391096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7E9" w:rsidRDefault="009307E9" w:rsidP="009307E9">
      <w:pPr>
        <w:pStyle w:val="ad"/>
        <w:spacing w:before="0" w:beforeAutospacing="0" w:after="0" w:afterAutospacing="0"/>
        <w:ind w:firstLine="360"/>
        <w:rPr>
          <w:rFonts w:ascii="微软雅黑" w:eastAsia="微软雅黑" w:hAnsi="微软雅黑" w:hint="eastAsia"/>
          <w:sz w:val="18"/>
          <w:szCs w:val="18"/>
        </w:rPr>
      </w:pPr>
    </w:p>
    <w:p w:rsidR="009307E9" w:rsidRDefault="009307E9" w:rsidP="009307E9">
      <w:pPr>
        <w:pStyle w:val="ad"/>
        <w:numPr>
          <w:ilvl w:val="0"/>
          <w:numId w:val="12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新建导轨，is</w:t>
      </w:r>
      <w:r>
        <w:rPr>
          <w:rFonts w:ascii="微软雅黑" w:eastAsia="微软雅黑" w:hAnsi="微软雅黑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sz w:val="18"/>
          <w:szCs w:val="18"/>
        </w:rPr>
        <w:t>closed表示是不是闭环，如果是个环形轨道，那么想要一直转圈的，要把is</w:t>
      </w:r>
      <w:r>
        <w:rPr>
          <w:rFonts w:ascii="微软雅黑" w:eastAsia="微软雅黑" w:hAnsi="微软雅黑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sz w:val="18"/>
          <w:szCs w:val="18"/>
        </w:rPr>
        <w:t>closed勾上</w:t>
      </w:r>
    </w:p>
    <w:p w:rsidR="009307E9" w:rsidRDefault="009307E9" w:rsidP="009307E9">
      <w:pPr>
        <w:pStyle w:val="ad"/>
        <w:spacing w:before="0" w:beforeAutospacing="0" w:after="0" w:afterAutospacing="0"/>
        <w:ind w:firstLine="480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drawing>
          <wp:inline distT="0" distB="0" distL="0" distR="0" wp14:anchorId="64CEA977" wp14:editId="6748314A">
            <wp:extent cx="5250674" cy="3949700"/>
            <wp:effectExtent l="0" t="0" r="762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1553" cy="395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7E9" w:rsidRDefault="009307E9" w:rsidP="009307E9">
      <w:pPr>
        <w:pStyle w:val="ad"/>
        <w:numPr>
          <w:ilvl w:val="0"/>
          <w:numId w:val="12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station这里是添加工站信息的功能，可以设定工站在X</w:t>
      </w:r>
      <w:r>
        <w:rPr>
          <w:rFonts w:ascii="微软雅黑" w:eastAsia="微软雅黑" w:hAnsi="微软雅黑"/>
          <w:sz w:val="18"/>
          <w:szCs w:val="18"/>
        </w:rPr>
        <w:t>TS</w:t>
      </w:r>
      <w:r>
        <w:rPr>
          <w:rFonts w:ascii="微软雅黑" w:eastAsia="微软雅黑" w:hAnsi="微软雅黑" w:hint="eastAsia"/>
          <w:sz w:val="18"/>
          <w:szCs w:val="18"/>
        </w:rPr>
        <w:t>中的哪个位置。目前没有工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站所以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就不添加了（添不添加都不影响等会的使用）</w:t>
      </w:r>
    </w:p>
    <w:p w:rsidR="009307E9" w:rsidRDefault="009307E9" w:rsidP="009307E9">
      <w:pPr>
        <w:pStyle w:val="ad"/>
        <w:spacing w:before="0" w:beforeAutospacing="0" w:after="0" w:afterAutospacing="0"/>
        <w:ind w:firstLine="480"/>
        <w:rPr>
          <w:rFonts w:ascii="微软雅黑" w:eastAsia="微软雅黑" w:hAnsi="微软雅黑" w:hint="eastAsi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797D5C6" wp14:editId="76F0EA5D">
            <wp:extent cx="4889500" cy="3675660"/>
            <wp:effectExtent l="0" t="0" r="635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99239" cy="368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7E9" w:rsidRDefault="009307E9" w:rsidP="009307E9">
      <w:pPr>
        <w:pStyle w:val="ad"/>
        <w:numPr>
          <w:ilvl w:val="0"/>
          <w:numId w:val="12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添加两个动子，动子的参数可以自己设置颜色设定哪个是source源参数，然后再</w:t>
      </w:r>
      <w:proofErr w:type="spellStart"/>
      <w:r>
        <w:rPr>
          <w:rFonts w:ascii="微软雅黑" w:eastAsia="微软雅黑" w:hAnsi="微软雅黑" w:hint="eastAsia"/>
          <w:sz w:val="18"/>
          <w:szCs w:val="18"/>
        </w:rPr>
        <w:t>parameterset</w:t>
      </w:r>
      <w:proofErr w:type="spellEnd"/>
      <w:r>
        <w:rPr>
          <w:rFonts w:ascii="微软雅黑" w:eastAsia="微软雅黑" w:hAnsi="微软雅黑" w:hint="eastAsia"/>
          <w:sz w:val="18"/>
          <w:szCs w:val="18"/>
        </w:rPr>
        <w:t>这里是目标，这样以后如果需要配置相同参数的动子多了，只要调好一个动子的参数，就能直接复制给别的动子了</w:t>
      </w:r>
    </w:p>
    <w:p w:rsidR="009307E9" w:rsidRDefault="009307E9" w:rsidP="009307E9">
      <w:pPr>
        <w:pStyle w:val="ad"/>
        <w:spacing w:before="0" w:beforeAutospacing="0" w:after="0" w:afterAutospacing="0"/>
        <w:ind w:firstLine="480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drawing>
          <wp:inline distT="0" distB="0" distL="0" distR="0" wp14:anchorId="135BDF09" wp14:editId="46880974">
            <wp:extent cx="4974500" cy="37719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80914" cy="377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7E9" w:rsidRDefault="009307E9" w:rsidP="009307E9">
      <w:pPr>
        <w:pStyle w:val="ad"/>
        <w:numPr>
          <w:ilvl w:val="0"/>
          <w:numId w:val="12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然后就添加完成了</w:t>
      </w:r>
    </w:p>
    <w:p w:rsidR="009307E9" w:rsidRDefault="009307E9" w:rsidP="009307E9">
      <w:pPr>
        <w:pStyle w:val="ad"/>
        <w:spacing w:before="0" w:beforeAutospacing="0" w:after="0" w:afterAutospacing="0"/>
        <w:ind w:firstLine="480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BDF6EEB" wp14:editId="75AF2E05">
            <wp:extent cx="5227635" cy="39116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8239" cy="391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7E9" w:rsidRDefault="009307E9" w:rsidP="009307E9">
      <w:pPr>
        <w:pStyle w:val="ad"/>
        <w:spacing w:before="0" w:beforeAutospacing="0" w:after="0" w:afterAutospacing="0"/>
        <w:ind w:firstLine="360"/>
        <w:rPr>
          <w:rFonts w:ascii="微软雅黑" w:eastAsia="微软雅黑" w:hAnsi="微软雅黑"/>
          <w:sz w:val="18"/>
          <w:szCs w:val="18"/>
        </w:rPr>
      </w:pPr>
    </w:p>
    <w:p w:rsidR="009307E9" w:rsidRDefault="009307E9" w:rsidP="009307E9">
      <w:pPr>
        <w:pStyle w:val="ad"/>
        <w:numPr>
          <w:ilvl w:val="0"/>
          <w:numId w:val="12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这样之后，项目就会自动添加完成了</w:t>
      </w:r>
    </w:p>
    <w:p w:rsidR="009307E9" w:rsidRDefault="009307E9" w:rsidP="009307E9">
      <w:pPr>
        <w:pStyle w:val="ad"/>
        <w:spacing w:before="0" w:beforeAutospacing="0" w:after="0" w:afterAutospacing="0"/>
        <w:ind w:firstLine="480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drawing>
          <wp:inline distT="0" distB="0" distL="0" distR="0" wp14:anchorId="5C85715F" wp14:editId="065B3796">
            <wp:extent cx="5274310" cy="3047365"/>
            <wp:effectExtent l="0" t="0" r="254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7E9" w:rsidRDefault="009307E9" w:rsidP="009307E9">
      <w:pPr>
        <w:pStyle w:val="ad"/>
        <w:numPr>
          <w:ilvl w:val="0"/>
          <w:numId w:val="12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如果要仿真运行，记得把device</w:t>
      </w:r>
      <w:r>
        <w:rPr>
          <w:rFonts w:ascii="微软雅黑" w:eastAsia="微软雅黑" w:hAnsi="微软雅黑"/>
          <w:sz w:val="18"/>
          <w:szCs w:val="18"/>
        </w:rPr>
        <w:t xml:space="preserve"> </w:t>
      </w:r>
      <w:proofErr w:type="spellStart"/>
      <w:r>
        <w:rPr>
          <w:rFonts w:ascii="微软雅黑" w:eastAsia="微软雅黑" w:hAnsi="微软雅黑" w:hint="eastAsia"/>
          <w:sz w:val="18"/>
          <w:szCs w:val="18"/>
        </w:rPr>
        <w:t>diable</w:t>
      </w:r>
      <w:proofErr w:type="spellEnd"/>
      <w:r>
        <w:rPr>
          <w:rFonts w:ascii="微软雅黑" w:eastAsia="微软雅黑" w:hAnsi="微软雅黑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sz w:val="18"/>
          <w:szCs w:val="18"/>
        </w:rPr>
        <w:t>以及记得这里改成simulation</w:t>
      </w:r>
    </w:p>
    <w:p w:rsidR="009307E9" w:rsidRDefault="009307E9" w:rsidP="009307E9">
      <w:pPr>
        <w:pStyle w:val="ad"/>
        <w:spacing w:before="0" w:beforeAutospacing="0" w:after="0" w:afterAutospacing="0"/>
        <w:ind w:firstLine="480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4702272" wp14:editId="0CE66F05">
            <wp:extent cx="5274310" cy="2607310"/>
            <wp:effectExtent l="0" t="0" r="254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7E9" w:rsidRPr="0041649B" w:rsidRDefault="009307E9" w:rsidP="009307E9">
      <w:pPr>
        <w:pStyle w:val="ad"/>
        <w:numPr>
          <w:ilvl w:val="0"/>
          <w:numId w:val="12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如果是带实物的话，X</w:t>
      </w:r>
      <w:r>
        <w:rPr>
          <w:rFonts w:ascii="微软雅黑" w:eastAsia="微软雅黑" w:hAnsi="微软雅黑"/>
          <w:sz w:val="18"/>
          <w:szCs w:val="18"/>
        </w:rPr>
        <w:t>TS</w:t>
      </w:r>
      <w:r>
        <w:rPr>
          <w:rFonts w:ascii="微软雅黑" w:eastAsia="微软雅黑" w:hAnsi="微软雅黑" w:hint="eastAsia"/>
          <w:sz w:val="18"/>
          <w:szCs w:val="18"/>
        </w:rPr>
        <w:t>的task需要设置成250us</w:t>
      </w:r>
    </w:p>
    <w:p w:rsidR="009307E9" w:rsidRDefault="009307E9" w:rsidP="009307E9">
      <w:r>
        <w:rPr>
          <w:noProof/>
        </w:rPr>
        <w:drawing>
          <wp:inline distT="0" distB="0" distL="0" distR="0" wp14:anchorId="58FEC21A" wp14:editId="07E5A90D">
            <wp:extent cx="3327400" cy="2955722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3447" cy="296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7E9" w:rsidRDefault="009307E9">
      <w:pPr>
        <w:widowControl/>
        <w:ind w:firstLineChars="0" w:firstLine="0"/>
        <w:jc w:val="left"/>
        <w:rPr>
          <w:rFonts w:ascii="微软雅黑" w:eastAsia="微软雅黑" w:hAnsi="微软雅黑" w:cs="宋体"/>
          <w:kern w:val="0"/>
          <w:sz w:val="18"/>
          <w:szCs w:val="18"/>
        </w:rPr>
      </w:pPr>
      <w:r>
        <w:rPr>
          <w:rFonts w:ascii="微软雅黑" w:eastAsia="微软雅黑" w:hAnsi="微软雅黑" w:cs="宋体"/>
          <w:kern w:val="0"/>
          <w:sz w:val="18"/>
          <w:szCs w:val="18"/>
        </w:rPr>
        <w:br w:type="page"/>
      </w:r>
    </w:p>
    <w:p w:rsidR="009307E9" w:rsidRPr="00BD2051" w:rsidRDefault="009307E9" w:rsidP="009307E9">
      <w:pPr>
        <w:pStyle w:val="10"/>
      </w:pPr>
      <w:bookmarkStart w:id="8" w:name="_Toc65660235"/>
      <w:r w:rsidRPr="009307E9">
        <w:rPr>
          <w:rFonts w:hint="eastAsia"/>
        </w:rPr>
        <w:lastRenderedPageBreak/>
        <w:t>手动</w:t>
      </w:r>
      <w:r>
        <w:rPr>
          <w:rFonts w:hint="eastAsia"/>
        </w:rPr>
        <w:t>配置添</w:t>
      </w:r>
      <w:r w:rsidRPr="009307E9">
        <w:rPr>
          <w:rFonts w:hint="eastAsia"/>
        </w:rPr>
        <w:t>加</w:t>
      </w:r>
      <w:r w:rsidRPr="009307E9">
        <w:rPr>
          <w:rFonts w:hint="eastAsia"/>
        </w:rPr>
        <w:t>XTS</w:t>
      </w:r>
      <w:r w:rsidRPr="009307E9">
        <w:rPr>
          <w:rFonts w:hint="eastAsia"/>
        </w:rPr>
        <w:t>项目</w:t>
      </w:r>
      <w:bookmarkEnd w:id="8"/>
    </w:p>
    <w:p w:rsidR="009307E9" w:rsidRPr="00CA47D4" w:rsidRDefault="009307E9" w:rsidP="009307E9">
      <w:pPr>
        <w:pStyle w:val="ad"/>
        <w:numPr>
          <w:ilvl w:val="0"/>
          <w:numId w:val="13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 w:rsidRPr="007C217C">
        <w:rPr>
          <w:rFonts w:ascii="微软雅黑" w:eastAsia="微软雅黑" w:hAnsi="微软雅黑" w:hint="eastAsia"/>
          <w:sz w:val="18"/>
          <w:szCs w:val="18"/>
        </w:rPr>
        <w:t>新建一个task 250us</w:t>
      </w:r>
    </w:p>
    <w:p w:rsidR="009307E9" w:rsidRPr="007C217C" w:rsidRDefault="009307E9" w:rsidP="009307E9">
      <w:pPr>
        <w:pStyle w:val="ad"/>
        <w:numPr>
          <w:ilvl w:val="0"/>
          <w:numId w:val="13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 w:rsidRPr="007C217C">
        <w:rPr>
          <w:rFonts w:ascii="微软雅黑" w:eastAsia="微软雅黑" w:hAnsi="微软雅黑" w:hint="eastAsia"/>
          <w:sz w:val="18"/>
          <w:szCs w:val="18"/>
        </w:rPr>
        <w:t>新建一个</w:t>
      </w:r>
      <w:proofErr w:type="spellStart"/>
      <w:r>
        <w:rPr>
          <w:rFonts w:ascii="微软雅黑" w:eastAsia="微软雅黑" w:hAnsi="微软雅黑"/>
          <w:sz w:val="18"/>
          <w:szCs w:val="18"/>
        </w:rPr>
        <w:t>T</w:t>
      </w:r>
      <w:r>
        <w:rPr>
          <w:rFonts w:ascii="微软雅黑" w:eastAsia="微软雅黑" w:hAnsi="微软雅黑" w:hint="eastAsia"/>
          <w:sz w:val="18"/>
          <w:szCs w:val="18"/>
        </w:rPr>
        <w:t>c</w:t>
      </w:r>
      <w:r>
        <w:rPr>
          <w:rFonts w:ascii="微软雅黑" w:eastAsia="微软雅黑" w:hAnsi="微软雅黑"/>
          <w:sz w:val="18"/>
          <w:szCs w:val="18"/>
        </w:rPr>
        <w:t>COM</w:t>
      </w:r>
      <w:proofErr w:type="spellEnd"/>
      <w:r>
        <w:rPr>
          <w:rFonts w:ascii="微软雅黑" w:eastAsia="微软雅黑" w:hAnsi="微软雅黑"/>
          <w:sz w:val="18"/>
          <w:szCs w:val="18"/>
        </w:rPr>
        <w:t xml:space="preserve"> </w:t>
      </w:r>
      <w:r w:rsidRPr="007C217C">
        <w:rPr>
          <w:rFonts w:ascii="微软雅黑" w:eastAsia="微软雅黑" w:hAnsi="微软雅黑" w:hint="eastAsia"/>
          <w:sz w:val="18"/>
          <w:szCs w:val="18"/>
        </w:rPr>
        <w:t>object</w:t>
      </w:r>
    </w:p>
    <w:p w:rsidR="009307E9" w:rsidRPr="007C217C" w:rsidRDefault="009307E9" w:rsidP="009307E9">
      <w:pPr>
        <w:pStyle w:val="ad"/>
        <w:spacing w:before="0" w:beforeAutospacing="0" w:after="0" w:afterAutospacing="0"/>
        <w:ind w:firstLine="360"/>
        <w:rPr>
          <w:rFonts w:ascii="微软雅黑" w:eastAsia="微软雅黑" w:hAnsi="微软雅黑"/>
          <w:sz w:val="18"/>
          <w:szCs w:val="18"/>
        </w:rPr>
      </w:pPr>
      <w:r w:rsidRPr="007C217C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0998E16E" wp14:editId="490CDDAD">
            <wp:extent cx="5135291" cy="2832100"/>
            <wp:effectExtent l="0" t="0" r="8255" b="6350"/>
            <wp:docPr id="15" name="图片 15" descr="License &#10;Real-Time &#10;Tasks &#10;Task 2 &#10;WS Task &#10;Routes &#10;Type System &#10;TcCOM Objects &#10;MOTION &#10;PLC &#10;SAFETY &#10;ANALYTICS &#10;Devi &#10;Device 1 (EtherCAT) &#10;Image &#10;Image-lnfo &#10;SyncUnits &#10;Inputs &#10;Outputs &#10;I nfoDa ta &#10;Term 1 (AT2001-0250) &#10;Term 3 (AT2000-0250) &#10;Mappings &#10;02000000 RTime &#10;Insert TcCom Object &#10;Search: &#10;Name: &#10;XTS Modules &#10;XtsInfoServer [Module] &#10;XtsStationInfo [Module] &#10;XtsT rack [Module] &#10;XtsControIArea [Module] &#10;XtsMover [Module] &#10;AT 2000_0250 [Module] &#10;AT _0250 [Module] &#10;AT 2002_0250 [Module] &#10;AT 2050_0500 [Module] &#10;AT 2050_0501 [Module] &#10;AT 2020_0250 [Module] &#10;AT _0250 [Module] &#10;AT 2025_0250 [Module] &#10;AT 2028_0250 [Module] &#10;AT 2040_0250 [Module] &#10;AT 2041_0250 [Module] &#10;AT 2000_0233 [Module] &#10;AT [Module] &#10;DataRecorder [Module] &#10;ATH2000 0250 &#10;C: KT 'AinCAT K31 cl cXte tmc &#10;Cancel &#10;Multiple: &#10;Insert &#10;Reload &#10;Buil &#10;Entire Solution &#10;Code &#10;I Error &#10;Description &#10;3 Warnings &#10;0 0 24 Messages &#10;C ear &#10;+ IntelliSen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cense &#10;Real-Time &#10;Tasks &#10;Task 2 &#10;WS Task &#10;Routes &#10;Type System &#10;TcCOM Objects &#10;MOTION &#10;PLC &#10;SAFETY &#10;ANALYTICS &#10;Devi &#10;Device 1 (EtherCAT) &#10;Image &#10;Image-lnfo &#10;SyncUnits &#10;Inputs &#10;Outputs &#10;I nfoDa ta &#10;Term 1 (AT2001-0250) &#10;Term 3 (AT2000-0250) &#10;Mappings &#10;02000000 RTime &#10;Insert TcCom Object &#10;Search: &#10;Name: &#10;XTS Modules &#10;XtsInfoServer [Module] &#10;XtsStationInfo [Module] &#10;XtsT rack [Module] &#10;XtsControIArea [Module] &#10;XtsMover [Module] &#10;AT 2000_0250 [Module] &#10;AT _0250 [Module] &#10;AT 2002_0250 [Module] &#10;AT 2050_0500 [Module] &#10;AT 2050_0501 [Module] &#10;AT 2020_0250 [Module] &#10;AT _0250 [Module] &#10;AT 2025_0250 [Module] &#10;AT 2028_0250 [Module] &#10;AT 2040_0250 [Module] &#10;AT 2041_0250 [Module] &#10;AT 2000_0233 [Module] &#10;AT [Module] &#10;DataRecorder [Module] &#10;ATH2000 0250 &#10;C: KT 'AinCAT K31 cl cXte tmc &#10;Cancel &#10;Multiple: &#10;Insert &#10;Reload &#10;Buil &#10;Entire Solution &#10;Code &#10;I Error &#10;Description &#10;3 Warnings &#10;0 0 24 Messages &#10;C ear &#10;+ IntelliSense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191" cy="284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E9" w:rsidRPr="007C217C" w:rsidRDefault="009307E9" w:rsidP="009307E9">
      <w:pPr>
        <w:pStyle w:val="ad"/>
        <w:numPr>
          <w:ilvl w:val="0"/>
          <w:numId w:val="13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 w:rsidRPr="007C217C">
        <w:rPr>
          <w:rFonts w:ascii="微软雅黑" w:eastAsia="微软雅黑" w:hAnsi="微软雅黑" w:hint="eastAsia"/>
          <w:sz w:val="18"/>
          <w:szCs w:val="18"/>
        </w:rPr>
        <w:t>object中改成simulation</w:t>
      </w:r>
    </w:p>
    <w:p w:rsidR="009307E9" w:rsidRPr="007C217C" w:rsidRDefault="009307E9" w:rsidP="009307E9">
      <w:pPr>
        <w:pStyle w:val="ad"/>
        <w:spacing w:before="0" w:beforeAutospacing="0" w:after="0" w:afterAutospacing="0"/>
        <w:ind w:firstLine="360"/>
        <w:rPr>
          <w:rFonts w:ascii="微软雅黑" w:eastAsia="微软雅黑" w:hAnsi="微软雅黑"/>
          <w:sz w:val="18"/>
          <w:szCs w:val="18"/>
        </w:rPr>
      </w:pPr>
      <w:r w:rsidRPr="007C217C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0DA10FD7" wp14:editId="76E96459">
            <wp:extent cx="5707743" cy="2336800"/>
            <wp:effectExtent l="0" t="0" r="7620" b="6350"/>
            <wp:docPr id="14" name="图片 14" descr="Object &#10;p roject) &#10;Context Parameter (Init) &#10;Na me &#10;General &#10;Parameter (Online) &#10;I nte rfaces &#10;Event Classes XPU &#10;arch Solution Explorer (Ctrl+;) &#10;Solution TwinCAT Project5 XTStest' (I &#10;WinCAT Project5 XT Ste st &#10;SYSTEM &#10;License &#10;Real-Time &#10;Tasks &#10;Task 2 &#10;XTS Task &#10;Routes &#10;Type System &#10;TcCOM Objects &#10;Value &#10;Simulation &#10;ATg011 0050 &#10;AT9001 0550 &#10;Asce nd i ng &#10;Sta rd &#10;Sta nda rd &#10;Collaose All &#10;CS &#10;EtherCatMa sterSyncTa skObjectId &#10;Operation Mode &#10;Mover &#10;M overType &#10;Magnet PlateType &#10;MoverSortOrder &#10;MoverWidt h &#10;MaverIdDetectian &#10;I d Detection Mode &#10;Mover PositionAssig nment &#10;Expected Mover Ids &#10;Trigger MoverIdDetection &#10;Teaching &#10;Diag nostics &#10;Adva nced &#10;Simulation &#10;nit &#10;I (Array Elm &#10;Objectl (Xtsprocessing nit) &#10;@ MOTION &#10;PLC &#10;SAFETY &#10;ANALYTICS &#10;Dev, &#10;Device 1 (EtherCAT) &#10;_Je Image &#10;J' Image-Info &#10;Syncunits &#10;Inputs &#10;e Outputs &#10;InfoData &#10;C; Term 1 (AT2001-0250) &#10;OTCID &#10;OperationMo... &#10;M overType &#10;MagnetPlateTm &#10;SortOrderEnum &#10;LREAL &#10;MoverIdDetec... &#10;Mover Positiom &#10;TriggerMover... &#10;Exoand Al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ject &#10;p roject) &#10;Context Parameter (Init) &#10;Na me &#10;General &#10;Parameter (Online) &#10;I nte rfaces &#10;Event Classes XPU &#10;arch Solution Explorer (Ctrl+;) &#10;Solution TwinCAT Project5 XTStest' (I &#10;WinCAT Project5 XT Ste st &#10;SYSTEM &#10;License &#10;Real-Time &#10;Tasks &#10;Task 2 &#10;XTS Task &#10;Routes &#10;Type System &#10;TcCOM Objects &#10;Value &#10;Simulation &#10;ATg011 0050 &#10;AT9001 0550 &#10;Asce nd i ng &#10;Sta rd &#10;Sta nda rd &#10;Collaose All &#10;CS &#10;EtherCatMa sterSyncTa skObjectId &#10;Operation Mode &#10;Mover &#10;M overType &#10;Magnet PlateType &#10;MoverSortOrder &#10;MoverWidt h &#10;MaverIdDetectian &#10;I d Detection Mode &#10;Mover PositionAssig nment &#10;Expected Mover Ids &#10;Trigger MoverIdDetection &#10;Teaching &#10;Diag nostics &#10;Adva nced &#10;Simulation &#10;nit &#10;I (Array Elm &#10;Objectl (Xtsprocessing nit) &#10;@ MOTION &#10;PLC &#10;SAFETY &#10;ANALYTICS &#10;Dev, &#10;Device 1 (EtherCAT) &#10;_Je Image &#10;J' Image-Info &#10;Syncunits &#10;Inputs &#10;e Outputs &#10;InfoData &#10;C; Term 1 (AT2001-0250) &#10;OTCID &#10;OperationMo... &#10;M overType &#10;MagnetPlateTm &#10;SortOrderEnum &#10;LREAL &#10;MoverIdDetec... &#10;Mover Positiom &#10;TriggerMover... &#10;Exoand All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85" cy="234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E9" w:rsidRPr="007C217C" w:rsidRDefault="009307E9" w:rsidP="009307E9">
      <w:pPr>
        <w:pStyle w:val="ad"/>
        <w:numPr>
          <w:ilvl w:val="0"/>
          <w:numId w:val="13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 w:rsidRPr="007C217C">
        <w:rPr>
          <w:rFonts w:ascii="微软雅黑" w:eastAsia="微软雅黑" w:hAnsi="微软雅黑" w:hint="eastAsia"/>
          <w:sz w:val="18"/>
          <w:szCs w:val="18"/>
        </w:rPr>
        <w:t>设置动子宽度</w:t>
      </w:r>
      <w:r>
        <w:rPr>
          <w:rFonts w:ascii="微软雅黑" w:eastAsia="微软雅黑" w:hAnsi="微软雅黑" w:hint="eastAsia"/>
          <w:sz w:val="18"/>
          <w:szCs w:val="18"/>
        </w:rPr>
        <w:t>，A</w:t>
      </w:r>
      <w:r>
        <w:rPr>
          <w:rFonts w:ascii="微软雅黑" w:eastAsia="微软雅黑" w:hAnsi="微软雅黑"/>
          <w:sz w:val="18"/>
          <w:szCs w:val="18"/>
        </w:rPr>
        <w:t>T9011_0050</w:t>
      </w:r>
      <w:r>
        <w:rPr>
          <w:rFonts w:ascii="微软雅黑" w:eastAsia="微软雅黑" w:hAnsi="微软雅黑" w:hint="eastAsia"/>
          <w:sz w:val="18"/>
          <w:szCs w:val="18"/>
        </w:rPr>
        <w:t>是50mm</w:t>
      </w:r>
    </w:p>
    <w:p w:rsidR="009307E9" w:rsidRPr="007C217C" w:rsidRDefault="009307E9" w:rsidP="009307E9">
      <w:pPr>
        <w:pStyle w:val="ad"/>
        <w:spacing w:before="0" w:beforeAutospacing="0" w:after="0" w:afterAutospacing="0"/>
        <w:ind w:firstLine="360"/>
        <w:rPr>
          <w:rFonts w:ascii="微软雅黑" w:eastAsia="微软雅黑" w:hAnsi="微软雅黑"/>
          <w:sz w:val="18"/>
          <w:szCs w:val="18"/>
        </w:rPr>
      </w:pPr>
      <w:r w:rsidRPr="007C217C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72BBA1D7" wp14:editId="233CAA85">
            <wp:extent cx="5707380" cy="2106006"/>
            <wp:effectExtent l="0" t="0" r="7620" b="8890"/>
            <wp:docPr id="13" name="图片 13" descr="Object &#10;Solution Explorer (Ctrl+;) &#10;Rea -Ti me &#10;Tasks &#10;Task 2 &#10;XTS Task &#10;Routes &#10;Type System &#10;g] TcCOM Objects &#10;Objectl (Xtsprocessing nit) &#10;Objectl (XtsTrack) &#10;Object2 (XtsPart) &#10;Objectl (AT2001 0250) &#10;Data Pointer &#10;Object2 (AT2000 0250) &#10;Data Pointer &#10;Object3 (XtsMover) &#10;Object4 (XtsMover) &#10;MOTION &#10;NC-Task 1 SAF &#10;NC-Task 1 sva &#10;Image &#10;Tables &#10;Objects &#10;Axes &#10;Axis I &#10;Enc &#10;Drive &#10;Ctrl &#10;Q] Inputs &#10;Context Parameter (Init) &#10;Na me &#10;General &#10;Parameter (Online) &#10;I nterfaces Event Classes &#10;Value &#10;Simulation &#10;ATg011 0050 &#10;AT9001 0550 &#10;Ascending &#10;Sta nda rd &#10;Sta nda rd &#10;XPU &#10;EtherCatMa sterSyncTa skObjectId &#10;Operation Mode &#10;Mover &#10;M overType &#10;Magnet PlateType &#10;MoverSortOrder &#10;MoverWidt h &#10;MaverIdDetectian &#10;I d Detection Mode &#10;Mover PositionAssig nment &#10;Expected Mover Ids &#10;Trigger MoverIdDetection &#10;Teaching &#10;Teaching FileNumber &#10;StartStandStillTeaching &#10;Sta rtMovementTeachi ng &#10;Stop MovementTeachi ng &#10;Z] Show Online Va lues D Show Hidden Pa rameter &#10;Online &#10;Simulation &#10;ATg011 0050 &#10;AT9001 0550 &#10;Ascending &#10;Sta nda rd &#10;Sta nda rd &#10;'invalid index-offset' &#10;'invalid index-offset' &#10;'invalid index-offset' &#10;'invalid index-offset' &#10;TQI &#10;unit &#10;I (Array... &#10;OTCID &#10;Operation... &#10;M overType &#10;MagnetPlam &#10;SortOrd erm &#10;LREAL &#10;Mover IdDm &#10;Mover Posim &#10;TriggerMo... &#10;ODIN &#10;Stop Movem &#10;OXO... &#10;OXO... &#10;oxo.„ &#10;oxo.„ &#10;oxo.„ &#10;oxo.„ &#10;OXO... &#10;oxo.„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ject &#10;Solution Explorer (Ctrl+;) &#10;Rea -Ti me &#10;Tasks &#10;Task 2 &#10;XTS Task &#10;Routes &#10;Type System &#10;g] TcCOM Objects &#10;Objectl (Xtsprocessing nit) &#10;Objectl (XtsTrack) &#10;Object2 (XtsPart) &#10;Objectl (AT2001 0250) &#10;Data Pointer &#10;Object2 (AT2000 0250) &#10;Data Pointer &#10;Object3 (XtsMover) &#10;Object4 (XtsMover) &#10;MOTION &#10;NC-Task 1 SAF &#10;NC-Task 1 sva &#10;Image &#10;Tables &#10;Objects &#10;Axes &#10;Axis I &#10;Enc &#10;Drive &#10;Ctrl &#10;Q] Inputs &#10;Context Parameter (Init) &#10;Na me &#10;General &#10;Parameter (Online) &#10;I nterfaces Event Classes &#10;Value &#10;Simulation &#10;ATg011 0050 &#10;AT9001 0550 &#10;Ascending &#10;Sta nda rd &#10;Sta nda rd &#10;XPU &#10;EtherCatMa sterSyncTa skObjectId &#10;Operation Mode &#10;Mover &#10;M overType &#10;Magnet PlateType &#10;MoverSortOrder &#10;MoverWidt h &#10;MaverIdDetectian &#10;I d Detection Mode &#10;Mover PositionAssig nment &#10;Expected Mover Ids &#10;Trigger MoverIdDetection &#10;Teaching &#10;Teaching FileNumber &#10;StartStandStillTeaching &#10;Sta rtMovementTeachi ng &#10;Stop MovementTeachi ng &#10;Z] Show Online Va lues D Show Hidden Pa rameter &#10;Online &#10;Simulation &#10;ATg011 0050 &#10;AT9001 0550 &#10;Ascending &#10;Sta nda rd &#10;Sta nda rd &#10;'invalid index-offset' &#10;'invalid index-offset' &#10;'invalid index-offset' &#10;'invalid index-offset' &#10;TQI &#10;unit &#10;I (Array... &#10;OTCID &#10;Operation... &#10;M overType &#10;MagnetPlam &#10;SortOrd erm &#10;LREAL &#10;Mover IdDm &#10;Mover Posim &#10;TriggerMo... &#10;ODIN &#10;Stop Movem &#10;OXO... &#10;OXO... &#10;oxo.„ &#10;oxo.„ &#10;oxo.„ &#10;oxo.„ &#10;OXO... &#10;oxo.„ 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67" cy="211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E9" w:rsidRPr="007C217C" w:rsidRDefault="009307E9" w:rsidP="009307E9">
      <w:pPr>
        <w:pStyle w:val="ad"/>
        <w:numPr>
          <w:ilvl w:val="0"/>
          <w:numId w:val="13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 w:rsidRPr="007C217C">
        <w:rPr>
          <w:rFonts w:ascii="微软雅黑" w:eastAsia="微软雅黑" w:hAnsi="微软雅黑" w:hint="eastAsia"/>
          <w:sz w:val="18"/>
          <w:szCs w:val="18"/>
        </w:rPr>
        <w:t>新建三元素，</w:t>
      </w:r>
      <w:proofErr w:type="spellStart"/>
      <w:r>
        <w:rPr>
          <w:rFonts w:ascii="微软雅黑" w:eastAsia="微软雅黑" w:hAnsi="微软雅黑" w:hint="eastAsia"/>
          <w:sz w:val="18"/>
          <w:szCs w:val="18"/>
        </w:rPr>
        <w:t>xtstrack</w:t>
      </w:r>
      <w:proofErr w:type="spellEnd"/>
      <w:r w:rsidRPr="007C217C">
        <w:rPr>
          <w:rFonts w:ascii="微软雅黑" w:eastAsia="微软雅黑" w:hAnsi="微软雅黑" w:hint="eastAsia"/>
          <w:sz w:val="18"/>
          <w:szCs w:val="18"/>
        </w:rPr>
        <w:t>轨道，</w:t>
      </w:r>
      <w:proofErr w:type="spellStart"/>
      <w:r>
        <w:rPr>
          <w:rFonts w:ascii="微软雅黑" w:eastAsia="微软雅黑" w:hAnsi="微软雅黑" w:hint="eastAsia"/>
          <w:sz w:val="18"/>
          <w:szCs w:val="18"/>
        </w:rPr>
        <w:t>xtspart</w:t>
      </w:r>
      <w:proofErr w:type="spellEnd"/>
      <w:r w:rsidRPr="007C217C">
        <w:rPr>
          <w:rFonts w:ascii="微软雅黑" w:eastAsia="微软雅黑" w:hAnsi="微软雅黑" w:hint="eastAsia"/>
          <w:sz w:val="18"/>
          <w:szCs w:val="18"/>
        </w:rPr>
        <w:t>电机模块，</w:t>
      </w:r>
      <w:proofErr w:type="spellStart"/>
      <w:r>
        <w:rPr>
          <w:rFonts w:ascii="微软雅黑" w:eastAsia="微软雅黑" w:hAnsi="微软雅黑" w:hint="eastAsia"/>
          <w:sz w:val="18"/>
          <w:szCs w:val="18"/>
        </w:rPr>
        <w:t>xtsmover</w:t>
      </w:r>
      <w:proofErr w:type="spellEnd"/>
      <w:r w:rsidRPr="007C217C">
        <w:rPr>
          <w:rFonts w:ascii="微软雅黑" w:eastAsia="微软雅黑" w:hAnsi="微软雅黑" w:hint="eastAsia"/>
          <w:sz w:val="18"/>
          <w:szCs w:val="18"/>
        </w:rPr>
        <w:t>动子</w:t>
      </w:r>
    </w:p>
    <w:p w:rsidR="009307E9" w:rsidRDefault="009307E9" w:rsidP="009307E9">
      <w:pPr>
        <w:pStyle w:val="ad"/>
        <w:spacing w:before="0" w:beforeAutospacing="0" w:after="0" w:afterAutospacing="0"/>
        <w:ind w:firstLine="360"/>
        <w:rPr>
          <w:rFonts w:ascii="微软雅黑" w:eastAsia="微软雅黑" w:hAnsi="微软雅黑"/>
          <w:sz w:val="18"/>
          <w:szCs w:val="18"/>
        </w:rPr>
      </w:pPr>
      <w:r w:rsidRPr="007C217C">
        <w:rPr>
          <w:rFonts w:ascii="微软雅黑" w:eastAsia="微软雅黑" w:hAnsi="微软雅黑"/>
          <w:noProof/>
          <w:sz w:val="18"/>
          <w:szCs w:val="18"/>
        </w:rPr>
        <w:lastRenderedPageBreak/>
        <w:drawing>
          <wp:inline distT="0" distB="0" distL="0" distR="0" wp14:anchorId="69667C11" wp14:editId="1BB28A85">
            <wp:extent cx="5387810" cy="2952750"/>
            <wp:effectExtent l="0" t="0" r="3810" b="0"/>
            <wp:docPr id="17" name="图片 17" descr="License &#10;Real-Time &#10;Tasks &#10;Task 2 &#10;XTS Task &#10;Routes &#10;Type System &#10;TcCOM Objects &#10;Objectl (XtsProcessingUnit) &#10;Object2 (XtsPart) &#10;Objectl (AT2001_0250) &#10;g Object2 (AT2000_0250) &#10;@ MOTION &#10;PLC &#10;SAFETY &#10;ANALYTICS &#10;Dev, &#10;Device 1 (EtherCAT) &#10;_Je Image &#10;Image-Info &#10;Syncunits &#10;Inputs &#10;e Outputs &#10;InfoData &#10;C; Term 1 (AT2001-0250) &#10;C; Term 3 (AT2000-0250) &#10;Mappings &#10;ModuleSide &#10;+ OriginTransform &#10;Insert TcCom Object &#10;Search: &#10;Name: &#10;c::::::::::::::::::::::::::::::::::::::z &#10;XTS Modules &#10;XtsInfoServer [Module] &#10;XtsStationInfo [Module] &#10;XtsIoDriver [Module] &#10;XtsProcessingLlnit [Module] &#10;XtsPart [Module] &#10;XtsT rack [Module] &#10;XtsConüoL4rea [Module] &#10;AT2000_ &#10;0250 [Module] &#10;AT 2002_0250 [Module] &#10;AT 2050_0500 [Module] &#10;AT 2050_0501 [Module] &#10;AT 2020_0250 [Module] &#10;AT _0250 [Module] &#10;AT 2025_0250 [Module] &#10;AT 2028_0250 [Module] &#10;AT 2040_0250 [Module] &#10;AT 2041 _0250 [Module] &#10;AT 2000_0233 [Module] &#10;AT [Module] &#10;DataRecorder [Module] &#10;ATH2000 0250 [Modulel &#10;C: \ T &quot;inC4T clcXte trnc &#10;Back &#10;Cancel &#10;Multiple: &#10;Inset Instance„ &#10;Reloa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cense &#10;Real-Time &#10;Tasks &#10;Task 2 &#10;XTS Task &#10;Routes &#10;Type System &#10;TcCOM Objects &#10;Objectl (XtsProcessingUnit) &#10;Object2 (XtsPart) &#10;Objectl (AT2001_0250) &#10;g Object2 (AT2000_0250) &#10;@ MOTION &#10;PLC &#10;SAFETY &#10;ANALYTICS &#10;Dev, &#10;Device 1 (EtherCAT) &#10;_Je Image &#10;Image-Info &#10;Syncunits &#10;Inputs &#10;e Outputs &#10;InfoData &#10;C; Term 1 (AT2001-0250) &#10;C; Term 3 (AT2000-0250) &#10;Mappings &#10;ModuleSide &#10;+ OriginTransform &#10;Insert TcCom Object &#10;Search: &#10;Name: &#10;c::::::::::::::::::::::::::::::::::::::z &#10;XTS Modules &#10;XtsInfoServer [Module] &#10;XtsStationInfo [Module] &#10;XtsIoDriver [Module] &#10;XtsProcessingLlnit [Module] &#10;XtsPart [Module] &#10;XtsT rack [Module] &#10;XtsConüoL4rea [Module] &#10;AT2000_ &#10;0250 [Module] &#10;AT 2002_0250 [Module] &#10;AT 2050_0500 [Module] &#10;AT 2050_0501 [Module] &#10;AT 2020_0250 [Module] &#10;AT _0250 [Module] &#10;AT 2025_0250 [Module] &#10;AT 2028_0250 [Module] &#10;AT 2040_0250 [Module] &#10;AT 2041 _0250 [Module] &#10;AT 2000_0233 [Module] &#10;AT [Module] &#10;DataRecorder [Module] &#10;ATH2000 0250 [Modulel &#10;C: \ T &quot;inC4T clcXte trnc &#10;Back &#10;Cancel &#10;Multiple: &#10;Inset Instance„ &#10;Reload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54" cy="2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E9" w:rsidRPr="007C217C" w:rsidRDefault="009307E9" w:rsidP="009307E9">
      <w:pPr>
        <w:pStyle w:val="ad"/>
        <w:spacing w:before="0" w:beforeAutospacing="0" w:after="0" w:afterAutospacing="0"/>
        <w:ind w:firstLine="360"/>
        <w:rPr>
          <w:rFonts w:ascii="微软雅黑" w:eastAsia="微软雅黑" w:hAnsi="微软雅黑"/>
          <w:sz w:val="18"/>
          <w:szCs w:val="18"/>
        </w:rPr>
      </w:pPr>
    </w:p>
    <w:p w:rsidR="009307E9" w:rsidRPr="007C217C" w:rsidRDefault="009307E9" w:rsidP="009307E9">
      <w:pPr>
        <w:pStyle w:val="ad"/>
        <w:numPr>
          <w:ilvl w:val="0"/>
          <w:numId w:val="13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 w:rsidRPr="007C217C">
        <w:rPr>
          <w:rFonts w:ascii="微软雅黑" w:eastAsia="微软雅黑" w:hAnsi="微软雅黑" w:hint="eastAsia"/>
          <w:sz w:val="18"/>
          <w:szCs w:val="18"/>
        </w:rPr>
        <w:t>轨道中修改</w:t>
      </w:r>
      <w:r>
        <w:rPr>
          <w:rFonts w:ascii="微软雅黑" w:eastAsia="微软雅黑" w:hAnsi="微软雅黑" w:hint="eastAsia"/>
          <w:sz w:val="18"/>
          <w:szCs w:val="18"/>
        </w:rPr>
        <w:t>，是否是闭环，是否包括侦测，以及电机模块的</w:t>
      </w:r>
      <w:proofErr w:type="spellStart"/>
      <w:r>
        <w:rPr>
          <w:rFonts w:ascii="微软雅黑" w:eastAsia="微软雅黑" w:hAnsi="微软雅黑" w:hint="eastAsia"/>
          <w:sz w:val="18"/>
          <w:szCs w:val="18"/>
        </w:rPr>
        <w:t>objectid</w:t>
      </w:r>
      <w:proofErr w:type="spellEnd"/>
    </w:p>
    <w:p w:rsidR="009307E9" w:rsidRDefault="009307E9" w:rsidP="009307E9">
      <w:pPr>
        <w:pStyle w:val="ad"/>
        <w:spacing w:before="0" w:beforeAutospacing="0" w:after="0" w:afterAutospacing="0"/>
        <w:ind w:firstLine="360"/>
        <w:rPr>
          <w:rFonts w:ascii="微软雅黑" w:eastAsia="微软雅黑" w:hAnsi="微软雅黑"/>
          <w:sz w:val="18"/>
          <w:szCs w:val="18"/>
        </w:rPr>
      </w:pPr>
      <w:r w:rsidRPr="007C217C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2B78CAD6" wp14:editId="540A4843">
            <wp:extent cx="5473700" cy="2021555"/>
            <wp:effectExtent l="0" t="0" r="0" b="0"/>
            <wp:docPr id="22" name="图片 22" descr="on Explorer &#10;Solution Explorer (Ctrl+;) &#10;Solution 'TwinCAT Project5 XTStest' (I &#10;TwinCAT P roject5 XT Stest &#10;SYSTEM &#10;License &#10;Real-Time &#10;Tasks &#10;Task 2 &#10;XTS Task &#10;Routes &#10;Type System &#10;TcCOM Objects &#10;p roject) &#10;TwinCAT Projects XTStest -E X &#10;Object Context Parameter (Init) &#10;Na me &#10;General &#10;I sClosed &#10;IslncludedInDetection &#10;Polarity &#10;Offset &#10;Pa rtConfig Items &#10;[0].0bjectlD &#10;Polarity &#10;Parameter (Online) &#10;I nte rfaces &#10;Value &#10;FALSE &#10;TRUE &#10;Positive &#10;01010030 &#10;Positive &#10;Online &#10;sitive &#10;01010030 &#10;Positive &#10;nit &#10;I (Array Elements) &#10;Object2 (XtsPart) &#10;OTCID &#10;Polarity &#10;LREAL &#10;OTCID &#10;Polarity &#10;oxo.„ &#10;Objectl (XtsProcessingUnit) &#10;Objectl (XtsTrack) &#10;Object2 (XtsPart) &#10;Objectl (AT2001 0250) &#10;Data Pointer &#10;Object2 (AT2000_0250) &#10;Data Pointer &#10;Object3 (XtsMover) &#10;Object4 (XtsMover) &#10;MOTION &#10;NC-Task 1 SAF &#10;NC-Task 1 sva &#10;Im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n Explorer &#10;Solution Explorer (Ctrl+;) &#10;Solution 'TwinCAT Project5 XTStest' (I &#10;TwinCAT P roject5 XT Stest &#10;SYSTEM &#10;License &#10;Real-Time &#10;Tasks &#10;Task 2 &#10;XTS Task &#10;Routes &#10;Type System &#10;TcCOM Objects &#10;p roject) &#10;TwinCAT Projects XTStest -E X &#10;Object Context Parameter (Init) &#10;Na me &#10;General &#10;I sClosed &#10;IslncludedInDetection &#10;Polarity &#10;Offset &#10;Pa rtConfig Items &#10;[0].0bjectlD &#10;Polarity &#10;Parameter (Online) &#10;I nte rfaces &#10;Value &#10;FALSE &#10;TRUE &#10;Positive &#10;01010030 &#10;Positive &#10;Online &#10;sitive &#10;01010030 &#10;Positive &#10;nit &#10;I (Array Elements) &#10;Object2 (XtsPart) &#10;OTCID &#10;Polarity &#10;LREAL &#10;OTCID &#10;Polarity &#10;oxo.„ &#10;Objectl (XtsProcessingUnit) &#10;Objectl (XtsTrack) &#10;Object2 (XtsPart) &#10;Objectl (AT2001 0250) &#10;Data Pointer &#10;Object2 (AT2000_0250) &#10;Data Pointer &#10;Object3 (XtsMover) &#10;Object4 (XtsMover) &#10;MOTION &#10;NC-Task 1 SAF &#10;NC-Task 1 sva &#10;Image 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047" cy="202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E9" w:rsidRDefault="009307E9" w:rsidP="009307E9">
      <w:pPr>
        <w:pStyle w:val="ad"/>
        <w:spacing w:before="0" w:beforeAutospacing="0" w:after="0" w:afterAutospacing="0"/>
        <w:ind w:firstLine="360"/>
        <w:rPr>
          <w:rFonts w:ascii="微软雅黑" w:eastAsia="微软雅黑" w:hAnsi="微软雅黑"/>
          <w:sz w:val="18"/>
          <w:szCs w:val="18"/>
        </w:rPr>
      </w:pPr>
    </w:p>
    <w:p w:rsidR="009307E9" w:rsidRPr="007C217C" w:rsidRDefault="009307E9" w:rsidP="009307E9">
      <w:pPr>
        <w:pStyle w:val="ad"/>
        <w:numPr>
          <w:ilvl w:val="0"/>
          <w:numId w:val="13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电机模块中选定对应的motor模块id和内置sensor模块id，</w:t>
      </w:r>
      <w:r w:rsidRPr="007C217C">
        <w:rPr>
          <w:rFonts w:ascii="微软雅黑" w:eastAsia="微软雅黑" w:hAnsi="微软雅黑" w:hint="eastAsia"/>
          <w:sz w:val="18"/>
          <w:szCs w:val="18"/>
        </w:rPr>
        <w:t> </w:t>
      </w:r>
      <w:r>
        <w:rPr>
          <w:rFonts w:ascii="微软雅黑" w:eastAsia="微软雅黑" w:hAnsi="微软雅黑" w:hint="eastAsia"/>
          <w:sz w:val="18"/>
          <w:szCs w:val="18"/>
        </w:rPr>
        <w:t>以及模块的序号（从0开始计数）</w:t>
      </w:r>
    </w:p>
    <w:p w:rsidR="009307E9" w:rsidRPr="007C217C" w:rsidRDefault="009307E9" w:rsidP="009307E9">
      <w:pPr>
        <w:pStyle w:val="ad"/>
        <w:spacing w:before="0" w:beforeAutospacing="0" w:after="0" w:afterAutospacing="0"/>
        <w:ind w:firstLine="360"/>
        <w:rPr>
          <w:rFonts w:ascii="微软雅黑" w:eastAsia="微软雅黑" w:hAnsi="微软雅黑"/>
          <w:sz w:val="18"/>
          <w:szCs w:val="18"/>
        </w:rPr>
      </w:pPr>
      <w:r w:rsidRPr="007C217C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298307FC" wp14:editId="22D619A1">
            <wp:extent cx="5619750" cy="1656983"/>
            <wp:effectExtent l="0" t="0" r="0" b="635"/>
            <wp:docPr id="10" name="图片 10" descr="ton &#10;Explorer &#10;Object &#10;p roject) &#10;Project:' &#10;Co ntext &#10;Na me &#10;General &#10;Parameter (Init) &#10;Parameter (Online) &#10;I nte rfaces &#10;-ch Solution Explorer (Ctrl+;) &#10;Solution 'TwinCAT Project5 XTStest' (I &#10;WinCAT Project 5 XT Stest &#10;SYSTEM &#10;License &#10;Real-Time &#10;Tasks &#10;Task 2 &#10;XTS Task &#10;Routes &#10;Type System &#10;TcCOM Objects &#10;Data Pointer &#10;Value &#10;ox015f &#10;02010030 &#10;cccccccc &#10;01010010 'Objectl (XtsProcessinglJnit)' &#10;01010020 Objectl (XtsTrack)' &#10;01010030 Object2 (XtsParty &#10;01010050 Object2 (AT2000 0250)' &#10;02010020 'Task 2 &#10;02010030 'XTS Task 1' &#10;03000011 'I/O Idle Task' &#10;03010010 'Device 1 EtherCA &#10;03020001 'Term 1 AT2001-0250 &#10;03020002 'Term 2 (AT2001-5250)' &#10;03020003 'Term 3 (AT2000-0250)' &#10;03020004 'Term 4 (AT2000-5250)' &#10;03040010 'Image' &#10;03040020 'Image-Info' &#10;nit &#10;WORD &#10;OTCID &#10;OTCID &#10;OTCID &#10;ODIN &#10;LREAL &#10;LREAL &#10;LREAL &#10;PTCID &#10;OXO 3m &#10;OxOOm &#10;OxOO &#10;OxOO &#10;OXO 3m &#10;OxOO &#10;OxOO.. &#10;Comment &#10;Gets/sets the &#10;Set the objectm &#10;Set the objectm &#10;he index def.„ &#10;Defines the gm &#10;Define a n offs m &#10;Define a Scali.„ &#10;Properl &#10;Object &#10;E Misc &#10;Disal &#10;'tenf &#10;Pathl &#10;Ad s Port &#10;TaskOlD &#10;MotorTerminalOID &#10;SensorTerminalOID &#10;Positionlndex &#10;Gap &#10;Offset &#10;Scal i ngFactor &#10;Objectl (XtsProcessingUnit) &#10;Objectl (XtsTrack) &#10;Object2 (XtsPart) &#10;Objectl (AT2001 0250) &#10;g Object2 (AT2000_0250) &#10;MOTION &#10;PLC &#10;SAFETY &#10;ANALYTIC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n &#10;Explorer &#10;Object &#10;p roject) &#10;Project:' &#10;Co ntext &#10;Na me &#10;General &#10;Parameter (Init) &#10;Parameter (Online) &#10;I nte rfaces &#10;-ch Solution Explorer (Ctrl+;) &#10;Solution 'TwinCAT Project5 XTStest' (I &#10;WinCAT Project 5 XT Stest &#10;SYSTEM &#10;License &#10;Real-Time &#10;Tasks &#10;Task 2 &#10;XTS Task &#10;Routes &#10;Type System &#10;TcCOM Objects &#10;Data Pointer &#10;Value &#10;ox015f &#10;02010030 &#10;cccccccc &#10;01010010 'Objectl (XtsProcessinglJnit)' &#10;01010020 Objectl (XtsTrack)' &#10;01010030 Object2 (XtsParty &#10;01010050 Object2 (AT2000 0250)' &#10;02010020 'Task 2 &#10;02010030 'XTS Task 1' &#10;03000011 'I/O Idle Task' &#10;03010010 'Device 1 EtherCA &#10;03020001 'Term 1 AT2001-0250 &#10;03020002 'Term 2 (AT2001-5250)' &#10;03020003 'Term 3 (AT2000-0250)' &#10;03020004 'Term 4 (AT2000-5250)' &#10;03040010 'Image' &#10;03040020 'Image-Info' &#10;nit &#10;WORD &#10;OTCID &#10;OTCID &#10;OTCID &#10;ODIN &#10;LREAL &#10;LREAL &#10;LREAL &#10;PTCID &#10;OXO 3m &#10;OxOOm &#10;OxOO &#10;OxOO &#10;OXO 3m &#10;OxOO &#10;OxOO.. &#10;Comment &#10;Gets/sets the &#10;Set the objectm &#10;Set the objectm &#10;he index def.„ &#10;Defines the gm &#10;Define a n offs m &#10;Define a Scali.„ &#10;Properl &#10;Object &#10;E Misc &#10;Disal &#10;'tenf &#10;Pathl &#10;Ad s Port &#10;TaskOlD &#10;MotorTerminalOID &#10;SensorTerminalOID &#10;Positionlndex &#10;Gap &#10;Offset &#10;Scal i ngFactor &#10;Objectl (XtsProcessingUnit) &#10;Objectl (XtsTrack) &#10;Object2 (XtsPart) &#10;Objectl (AT2001 0250) &#10;g Object2 (AT2000_0250) &#10;MOTION &#10;PLC &#10;SAFETY &#10;ANALYTICS 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88" cy="166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E9" w:rsidRDefault="009307E9" w:rsidP="009307E9">
      <w:pPr>
        <w:pStyle w:val="ad"/>
        <w:spacing w:before="0" w:beforeAutospacing="0" w:after="0" w:afterAutospacing="0"/>
        <w:ind w:firstLine="360"/>
        <w:rPr>
          <w:rFonts w:ascii="微软雅黑" w:eastAsia="微软雅黑" w:hAnsi="微软雅黑"/>
          <w:sz w:val="18"/>
          <w:szCs w:val="18"/>
        </w:rPr>
      </w:pPr>
      <w:r w:rsidRPr="007C217C">
        <w:rPr>
          <w:rFonts w:ascii="微软雅黑" w:eastAsia="微软雅黑" w:hAnsi="微软雅黑"/>
          <w:noProof/>
          <w:sz w:val="18"/>
          <w:szCs w:val="18"/>
        </w:rPr>
        <w:lastRenderedPageBreak/>
        <w:drawing>
          <wp:inline distT="0" distB="0" distL="0" distR="0" wp14:anchorId="0AA1E91E" wp14:editId="0078DD26">
            <wp:extent cx="5274310" cy="1656425"/>
            <wp:effectExtent l="0" t="0" r="2540" b="1270"/>
            <wp:docPr id="23" name="图片 23" descr="Object &#10;:h Solution Explorer (Ctrl+;) &#10;;olution TwinCAT Project5 XTStest' (I &#10;TwinCAT Project5 XTStest &#10;SYSTEM &#10;License &#10;Real-Time &#10;Tasks &#10;Task 2 &#10;XTS Task &#10;Routes &#10;Type System &#10;TcCOM Objects &#10;p roject) &#10;Context Parameter (Init) &#10;Na me &#10;General &#10;TaskOlD &#10;MotorTerminalOID &#10;SensorTerminalOID &#10;Positionlndex &#10;Gap &#10;Offset &#10;Scal i ngFactor &#10;Parameter (Online) &#10;I nterfaces Data Poi nter &#10;Value &#10;02010030 &#10;03020003 &#10;03020004 &#10;Online &#10;02010030 &#10;03020003 &#10;03020004 &#10;CS &#10;nit &#10;XTS Task I &#10;Term 3 (ATm &#10;Term 4 (ATm &#10;WORD &#10;OTCID &#10;OTCID &#10;OTCID &#10;ODIN &#10;LREAL &#10;LREAL &#10;LREAL &#10;Objectl (XtsProcessingUnit) &#10;Objectl (XtsTrack) &#10;Object2 (XtsPart) &#10;Objectl (AT2001 0250) &#10;Object2 (AT2000 0250) &#10;Object3 (XtsMover) &#10;Object4 (XtsMover) &#10;MOTION &#10;NC-Task 1 SAF &#10;NC-Task 1 sv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ject &#10;:h Solution Explorer (Ctrl+;) &#10;;olution TwinCAT Project5 XTStest' (I &#10;TwinCAT Project5 XTStest &#10;SYSTEM &#10;License &#10;Real-Time &#10;Tasks &#10;Task 2 &#10;XTS Task &#10;Routes &#10;Type System &#10;TcCOM Objects &#10;p roject) &#10;Context Parameter (Init) &#10;Na me &#10;General &#10;TaskOlD &#10;MotorTerminalOID &#10;SensorTerminalOID &#10;Positionlndex &#10;Gap &#10;Offset &#10;Scal i ngFactor &#10;Parameter (Online) &#10;I nterfaces Data Poi nter &#10;Value &#10;02010030 &#10;03020003 &#10;03020004 &#10;Online &#10;02010030 &#10;03020003 &#10;03020004 &#10;CS &#10;nit &#10;XTS Task I &#10;Term 3 (ATm &#10;Term 4 (ATm &#10;WORD &#10;OTCID &#10;OTCID &#10;OTCID &#10;ODIN &#10;LREAL &#10;LREAL &#10;LREAL &#10;Objectl (XtsProcessingUnit) &#10;Objectl (XtsTrack) &#10;Object2 (XtsPart) &#10;Objectl (AT2001 0250) &#10;Object2 (AT2000 0250) &#10;Object3 (XtsMover) &#10;Object4 (XtsMover) &#10;MOTION &#10;NC-Task 1 SAF &#10;NC-Task 1 sva 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E9" w:rsidRDefault="009307E9" w:rsidP="009307E9">
      <w:pPr>
        <w:pStyle w:val="ad"/>
        <w:numPr>
          <w:ilvl w:val="0"/>
          <w:numId w:val="13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别忘记电机模块需要绑定task</w:t>
      </w:r>
    </w:p>
    <w:p w:rsidR="009307E9" w:rsidRPr="007C217C" w:rsidRDefault="009307E9" w:rsidP="009307E9">
      <w:pPr>
        <w:pStyle w:val="ad"/>
        <w:spacing w:before="0" w:beforeAutospacing="0" w:after="0" w:afterAutospacing="0"/>
        <w:ind w:firstLine="480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drawing>
          <wp:inline distT="0" distB="0" distL="0" distR="0" wp14:anchorId="37C8A597" wp14:editId="278560D5">
            <wp:extent cx="5274310" cy="246189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7E9" w:rsidRDefault="009307E9" w:rsidP="009307E9">
      <w:pPr>
        <w:pStyle w:val="ad"/>
        <w:spacing w:before="0" w:beforeAutospacing="0" w:after="0" w:afterAutospacing="0"/>
        <w:ind w:firstLine="360"/>
        <w:rPr>
          <w:rFonts w:ascii="微软雅黑" w:eastAsia="微软雅黑" w:hAnsi="微软雅黑"/>
          <w:sz w:val="18"/>
          <w:szCs w:val="18"/>
        </w:rPr>
      </w:pPr>
    </w:p>
    <w:p w:rsidR="009307E9" w:rsidRPr="007C217C" w:rsidRDefault="009307E9" w:rsidP="009307E9">
      <w:pPr>
        <w:pStyle w:val="ad"/>
        <w:numPr>
          <w:ilvl w:val="0"/>
          <w:numId w:val="13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添加动子</w:t>
      </w:r>
    </w:p>
    <w:p w:rsidR="009307E9" w:rsidRPr="007C217C" w:rsidRDefault="009307E9" w:rsidP="009307E9">
      <w:pPr>
        <w:pStyle w:val="ad"/>
        <w:spacing w:before="0" w:beforeAutospacing="0" w:after="0" w:afterAutospacing="0"/>
        <w:ind w:firstLine="360"/>
        <w:rPr>
          <w:rFonts w:ascii="微软雅黑" w:eastAsia="微软雅黑" w:hAnsi="微软雅黑"/>
          <w:sz w:val="18"/>
          <w:szCs w:val="18"/>
        </w:rPr>
      </w:pPr>
      <w:r w:rsidRPr="007C217C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42E09B8D" wp14:editId="3DBC57B3">
            <wp:extent cx="5088220" cy="2736782"/>
            <wp:effectExtent l="0" t="0" r="0" b="6985"/>
            <wp:docPr id="8" name="图片 8" descr="License &#10;Rea -Ti me &#10;Ta sks &#10;Task 2 &#10;XTS Task &#10;Routes &#10;Type System &#10;B] TcCOM Objects &#10;Objectl (XtsPracessingUnit) &#10;Objectl (XtsTrack) &#10;Object2 (XtsPart) &#10;Objectl (AT2001 0250) &#10;g Object2 (AT2000_0250) &#10;a MOTION &#10;PLC &#10;SAFETY &#10;ANALYTICS &#10;Devices &#10;Device 1 (EtherCAT) &#10;_Je Image &#10;J' Image-Info &#10;Syncunits &#10;Inputs &#10;e Outputs &#10;InfoData &#10;C; Term 1 (AT2001-0250) &#10;MasterSync as &#10;OperationMode &#10;Insert TcCam Object &#10;Search: &#10;Name: &#10;SoftDrive Modules &#10;Application Runtime &#10;XTS Modules &#10;Simulation &#10;c::::::::::::::::::::::::::::::::::::::z &#10;Cancel &#10;Multiple: &#10;XtsInfoServer [Module] &#10;XtsStationInfo [Module] &#10;XtsIoDriver [Module] &#10;XtsProcessingLlnit [Module] &#10;XtsPart [Module] &#10;XtsT rack [Module] &#10;AT _0250 [Module] &#10;AT 2002_0250 [Module] &#10;AT 2050_0500 [Module] &#10;AT 2050_0501 [Module] &#10;AT 2020_0250 [Module] &#10;AT _0250 [Module] &#10;AT 2025_0250 [Module] &#10;AT 2028_0250 [Module] &#10;AT 2040_0250 [Module] &#10;AT 2041 _0250 [Module] &#10;AT2000 0233 &#10;C: \ T &quot;inC4T clcXte trnc &#10;Inset Instanca„ &#10;Reloa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cense &#10;Rea -Ti me &#10;Ta sks &#10;Task 2 &#10;XTS Task &#10;Routes &#10;Type System &#10;B] TcCOM Objects &#10;Objectl (XtsPracessingUnit) &#10;Objectl (XtsTrack) &#10;Object2 (XtsPart) &#10;Objectl (AT2001 0250) &#10;g Object2 (AT2000_0250) &#10;a MOTION &#10;PLC &#10;SAFETY &#10;ANALYTICS &#10;Devices &#10;Device 1 (EtherCAT) &#10;_Je Image &#10;J' Image-Info &#10;Syncunits &#10;Inputs &#10;e Outputs &#10;InfoData &#10;C; Term 1 (AT2001-0250) &#10;MasterSync as &#10;OperationMode &#10;Insert TcCam Object &#10;Search: &#10;Name: &#10;SoftDrive Modules &#10;Application Runtime &#10;XTS Modules &#10;Simulation &#10;c::::::::::::::::::::::::::::::::::::::z &#10;Cancel &#10;Multiple: &#10;XtsInfoServer [Module] &#10;XtsStationInfo [Module] &#10;XtsIoDriver [Module] &#10;XtsProcessingLlnit [Module] &#10;XtsPart [Module] &#10;XtsT rack [Module] &#10;AT _0250 [Module] &#10;AT 2002_0250 [Module] &#10;AT 2050_0500 [Module] &#10;AT 2050_0501 [Module] &#10;AT 2020_0250 [Module] &#10;AT _0250 [Module] &#10;AT 2025_0250 [Module] &#10;AT 2028_0250 [Module] &#10;AT 2040_0250 [Module] &#10;AT 2041 _0250 [Module] &#10;AT2000 0233 &#10;C: \ T &quot;inC4T clcXte trnc &#10;Inset Instanca„ &#10;Reload 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538" cy="275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E9" w:rsidRPr="007C217C" w:rsidRDefault="009307E9" w:rsidP="009307E9">
      <w:pPr>
        <w:pStyle w:val="ad"/>
        <w:numPr>
          <w:ilvl w:val="0"/>
          <w:numId w:val="13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绑定task</w:t>
      </w:r>
    </w:p>
    <w:p w:rsidR="009307E9" w:rsidRPr="007C217C" w:rsidRDefault="009307E9" w:rsidP="009307E9">
      <w:pPr>
        <w:pStyle w:val="ad"/>
        <w:spacing w:before="0" w:beforeAutospacing="0" w:after="0" w:afterAutospacing="0"/>
        <w:ind w:firstLine="360"/>
        <w:rPr>
          <w:rFonts w:ascii="微软雅黑" w:eastAsia="微软雅黑" w:hAnsi="微软雅黑"/>
          <w:sz w:val="18"/>
          <w:szCs w:val="18"/>
        </w:rPr>
      </w:pPr>
      <w:r w:rsidRPr="007C217C">
        <w:rPr>
          <w:rFonts w:ascii="微软雅黑" w:eastAsia="微软雅黑" w:hAnsi="微软雅黑"/>
          <w:noProof/>
          <w:sz w:val="18"/>
          <w:szCs w:val="18"/>
        </w:rPr>
        <w:lastRenderedPageBreak/>
        <w:drawing>
          <wp:inline distT="0" distB="0" distL="0" distR="0" wp14:anchorId="7D7D41F2" wp14:editId="4957CB89">
            <wp:extent cx="5620166" cy="1924050"/>
            <wp:effectExtent l="0" t="0" r="0" b="0"/>
            <wp:docPr id="7" name="图片 7" descr="Parameter (Init) &#10;ch Solution Explorer (Ctrl+;) &#10;Solution TwinCAT Project5 XTStest' (I &#10;TwinCAT Project5 XTStest &#10;SYSTEM &#10;License &#10;Real -Ti me &#10;Tasks &#10;Task 2 &#10;XTS Task &#10;Routes &#10;Type System &#10;TcCOM Objects &#10;p roject) &#10;Object Context &#10;Co ntext: &#10;Depend On: &#10;Parameter (Online) &#10;Data Area &#10;I nte rfaces &#10;Objectl (XtsProcessingUnit) &#10;Objectl (XtsTrack) &#10;Object2 (XtsPart) &#10;Objectl (AT2001 0250) &#10;Object2 (AT2000_0250) &#10;Object3 (Xts Move r) &#10;Object4 (XtsMover) &#10;MOTION &#10;PLC &#10;SAFETY &#10;ANALYTICS &#10;Dev, &#10;Need Call From Sync Mapping &#10;Data Areas: &#10;'Inputs' &#10;Outputs' &#10;Data Pointer: &#10;Result: &#10;Task &#10;02010030 &#10;Manual Config &#10;I nte rfaces: &#10;Interface Pointer: &#10;Na me &#10;XTS Task 1 &#10;Priority &#10;cycle &#10;10000 &#10;Task &#10;351 &#10;Symbo... &#10;Sort O..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rameter (Init) &#10;ch Solution Explorer (Ctrl+;) &#10;Solution TwinCAT Project5 XTStest' (I &#10;TwinCAT Project5 XTStest &#10;SYSTEM &#10;License &#10;Real -Ti me &#10;Tasks &#10;Task 2 &#10;XTS Task &#10;Routes &#10;Type System &#10;TcCOM Objects &#10;p roject) &#10;Object Context &#10;Co ntext: &#10;Depend On: &#10;Parameter (Online) &#10;Data Area &#10;I nte rfaces &#10;Objectl (XtsProcessingUnit) &#10;Objectl (XtsTrack) &#10;Object2 (XtsPart) &#10;Objectl (AT2001 0250) &#10;Object2 (AT2000_0250) &#10;Object3 (Xts Move r) &#10;Object4 (XtsMover) &#10;MOTION &#10;PLC &#10;SAFETY &#10;ANALYTICS &#10;Dev, &#10;Need Call From Sync Mapping &#10;Data Areas: &#10;'Inputs' &#10;Outputs' &#10;Data Pointer: &#10;Result: &#10;Task &#10;02010030 &#10;Manual Config &#10;I nte rfaces: &#10;Interface Pointer: &#10;Na me &#10;XTS Task 1 &#10;Priority &#10;cycle &#10;10000 &#10;Task &#10;351 &#10;Symbo... &#10;Sort O... 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182" cy="192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E9" w:rsidRDefault="009307E9" w:rsidP="009307E9">
      <w:pPr>
        <w:pStyle w:val="ad"/>
        <w:spacing w:before="0" w:beforeAutospacing="0" w:after="0" w:afterAutospacing="0"/>
        <w:ind w:firstLine="360"/>
        <w:rPr>
          <w:rFonts w:ascii="微软雅黑" w:eastAsia="微软雅黑" w:hAnsi="微软雅黑"/>
          <w:sz w:val="18"/>
          <w:szCs w:val="18"/>
        </w:rPr>
      </w:pPr>
    </w:p>
    <w:p w:rsidR="009307E9" w:rsidRPr="007C217C" w:rsidRDefault="009307E9" w:rsidP="009307E9">
      <w:pPr>
        <w:pStyle w:val="ad"/>
        <w:numPr>
          <w:ilvl w:val="0"/>
          <w:numId w:val="13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绑定track的</w:t>
      </w:r>
      <w:proofErr w:type="spellStart"/>
      <w:r>
        <w:rPr>
          <w:rFonts w:ascii="微软雅黑" w:eastAsia="微软雅黑" w:hAnsi="微软雅黑" w:hint="eastAsia"/>
          <w:sz w:val="18"/>
          <w:szCs w:val="18"/>
        </w:rPr>
        <w:t>objectid</w:t>
      </w:r>
      <w:proofErr w:type="spellEnd"/>
      <w:r>
        <w:rPr>
          <w:rFonts w:ascii="微软雅黑" w:eastAsia="微软雅黑" w:hAnsi="微软雅黑" w:hint="eastAsia"/>
          <w:sz w:val="18"/>
          <w:szCs w:val="18"/>
        </w:rPr>
        <w:t>和part的</w:t>
      </w:r>
      <w:proofErr w:type="spellStart"/>
      <w:r>
        <w:rPr>
          <w:rFonts w:ascii="微软雅黑" w:eastAsia="微软雅黑" w:hAnsi="微软雅黑" w:hint="eastAsia"/>
          <w:sz w:val="18"/>
          <w:szCs w:val="18"/>
        </w:rPr>
        <w:t>objectid</w:t>
      </w:r>
      <w:proofErr w:type="spellEnd"/>
      <w:r>
        <w:rPr>
          <w:rFonts w:ascii="微软雅黑" w:eastAsia="微软雅黑" w:hAnsi="微软雅黑" w:hint="eastAsia"/>
          <w:sz w:val="18"/>
          <w:szCs w:val="18"/>
        </w:rPr>
        <w:t>，一定要设置仿真时动子初始位置，（动子位置是以中间为位置，所以初始位置不能为0，为0的话还有另外一半就在导轨外面了）</w:t>
      </w:r>
    </w:p>
    <w:p w:rsidR="009307E9" w:rsidRPr="007C217C" w:rsidRDefault="009307E9" w:rsidP="009307E9">
      <w:pPr>
        <w:pStyle w:val="ad"/>
        <w:spacing w:before="0" w:beforeAutospacing="0" w:after="0" w:afterAutospacing="0"/>
        <w:ind w:firstLine="360"/>
        <w:rPr>
          <w:rFonts w:ascii="微软雅黑" w:eastAsia="微软雅黑" w:hAnsi="微软雅黑" w:hint="eastAsia"/>
          <w:sz w:val="18"/>
          <w:szCs w:val="18"/>
        </w:rPr>
      </w:pPr>
      <w:r w:rsidRPr="007C217C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482832E4" wp14:editId="493532CA">
            <wp:extent cx="5513844" cy="1562100"/>
            <wp:effectExtent l="0" t="0" r="0" b="0"/>
            <wp:docPr id="30" name="图片 30" descr="lution Explorer &#10;Search Solution Explorer (Ctrl+;) &#10;Real-Time &#10;Tasks &#10;Task 2 &#10;XTS Task &#10;Routes &#10;Type System &#10;TcCOM Objects &#10;Objectl (XtsProcessingUnit) &#10;Objectl (XtsTrack) &#10;Object2 (XtsPart) &#10;Objectl (AT2001 0250) &#10;Data Pointer &#10;Object2 (AT2000 0250) &#10;Data Pointer &#10;Object3 (Xts Mover) &#10;Object4 (XtsMover) &#10;MOTION &#10;NC-Task 1 SAF &#10;NC-Task 1 sva &#10;Object &#10;Projecti &#10;Co ntext &#10;Na me &#10;General &#10;Parameter (Init) &#10;Parameter (Online) &#10;ActiveT rackObjectId &#10;TaskOlD &#10;Simulation &#10;Simulated StartupPart &#10;Simulated StartupPosition &#10;SimulatedStartlJpId &#10;Data Area Interfaces &#10;Value &#10;01010020 &#10;02010030 &#10;01010030 &#10;Online &#10;01010020 &#10;02010030 &#10;01010030 &#10;nit &#10;Objectl (XtsTrack) &#10;XTS Task 1 &#10;Object2 (XtsPart) &#10;WORD &#10;OTCID &#10;OTCID &#10;OTCID &#10;LREAL &#10;STRING(3) &#10;OXO.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ution Explorer &#10;Search Solution Explorer (Ctrl+;) &#10;Real-Time &#10;Tasks &#10;Task 2 &#10;XTS Task &#10;Routes &#10;Type System &#10;TcCOM Objects &#10;Objectl (XtsProcessingUnit) &#10;Objectl (XtsTrack) &#10;Object2 (XtsPart) &#10;Objectl (AT2001 0250) &#10;Data Pointer &#10;Object2 (AT2000 0250) &#10;Data Pointer &#10;Object3 (Xts Mover) &#10;Object4 (XtsMover) &#10;MOTION &#10;NC-Task 1 SAF &#10;NC-Task 1 sva &#10;Object &#10;Projecti &#10;Co ntext &#10;Na me &#10;General &#10;Parameter (Init) &#10;Parameter (Online) &#10;ActiveT rackObjectId &#10;TaskOlD &#10;Simulation &#10;Simulated StartupPart &#10;Simulated StartupPosition &#10;SimulatedStartlJpId &#10;Data Area Interfaces &#10;Value &#10;01010020 &#10;02010030 &#10;01010030 &#10;Online &#10;01010020 &#10;02010030 &#10;01010030 &#10;nit &#10;Objectl (XtsTrack) &#10;XTS Task 1 &#10;Object2 (XtsPart) &#10;WORD &#10;OTCID &#10;OTCID &#10;OTCID &#10;LREAL &#10;STRING(3) &#10;OXO.. 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336" cy="15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E9" w:rsidRPr="007C217C" w:rsidRDefault="009307E9" w:rsidP="009307E9">
      <w:pPr>
        <w:pStyle w:val="ad"/>
        <w:numPr>
          <w:ilvl w:val="0"/>
          <w:numId w:val="13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新建两个</w:t>
      </w:r>
      <w:r>
        <w:rPr>
          <w:rFonts w:ascii="微软雅黑" w:eastAsia="微软雅黑" w:hAnsi="微软雅黑"/>
          <w:sz w:val="18"/>
          <w:szCs w:val="18"/>
        </w:rPr>
        <w:t>NC</w:t>
      </w:r>
      <w:r>
        <w:rPr>
          <w:rFonts w:ascii="微软雅黑" w:eastAsia="微软雅黑" w:hAnsi="微软雅黑" w:hint="eastAsia"/>
          <w:sz w:val="18"/>
          <w:szCs w:val="18"/>
        </w:rPr>
        <w:t>轴，N</w:t>
      </w:r>
      <w:r>
        <w:rPr>
          <w:rFonts w:ascii="微软雅黑" w:eastAsia="微软雅黑" w:hAnsi="微软雅黑"/>
          <w:sz w:val="18"/>
          <w:szCs w:val="18"/>
        </w:rPr>
        <w:t>C</w:t>
      </w:r>
      <w:r>
        <w:rPr>
          <w:rFonts w:ascii="微软雅黑" w:eastAsia="微软雅黑" w:hAnsi="微软雅黑" w:hint="eastAsia"/>
          <w:sz w:val="18"/>
          <w:szCs w:val="18"/>
        </w:rPr>
        <w:t>轴中添加standard</w:t>
      </w:r>
      <w:r>
        <w:rPr>
          <w:rFonts w:ascii="微软雅黑" w:eastAsia="微软雅黑" w:hAnsi="微软雅黑"/>
          <w:sz w:val="18"/>
          <w:szCs w:val="18"/>
        </w:rPr>
        <w:t xml:space="preserve"> </w:t>
      </w:r>
      <w:proofErr w:type="spellStart"/>
      <w:r>
        <w:rPr>
          <w:rFonts w:ascii="微软雅黑" w:eastAsia="微软雅黑" w:hAnsi="微软雅黑" w:hint="eastAsia"/>
          <w:sz w:val="18"/>
          <w:szCs w:val="18"/>
        </w:rPr>
        <w:t>softdrive</w:t>
      </w:r>
      <w:proofErr w:type="spellEnd"/>
    </w:p>
    <w:p w:rsidR="009307E9" w:rsidRDefault="009307E9" w:rsidP="009307E9">
      <w:pPr>
        <w:pStyle w:val="ad"/>
        <w:spacing w:before="0" w:beforeAutospacing="0" w:after="0" w:afterAutospacing="0"/>
        <w:ind w:firstLine="360"/>
        <w:rPr>
          <w:rFonts w:ascii="微软雅黑" w:eastAsia="微软雅黑" w:hAnsi="微软雅黑"/>
          <w:sz w:val="18"/>
          <w:szCs w:val="18"/>
        </w:rPr>
      </w:pPr>
      <w:r w:rsidRPr="007C217C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18EA40AF" wp14:editId="6DC0301F">
            <wp:extent cx="5130800" cy="2717299"/>
            <wp:effectExtent l="0" t="0" r="0" b="6985"/>
            <wp:docPr id="4" name="图片 4" descr="g Object2 (AT2000_0250) &#10;Object3 (XtsMover) &#10;Object4 (XtsMover) &#10;MOTION &#10;NC-Task 1 SAF &#10;NC-Task 1 sva &#10;Image &#10;Tables &#10;Objects &#10;Axes &#10;Insert TcCom Object &#10;Search: &#10;Name: &#10;c::::::::::::::::::::::::::::::::::::::z &#10;Cancel &#10;Multiple: &#10;Inset Instanca„ &#10;Reload &#10;Axis I &#10;Enc &#10;Drive &#10;Ctrl &#10;Q] Inputs &#10;SoftDrive_ObjI &#10;Enc &#10;Drive &#10;Ctrl &#10;Q) Inputs &#10;Outputs &#10;(CTc Soft Drive) &#10;SoftDrive_ObjI (CTcSoftDrive) &#10;PLC &#10;SAFETY &#10;ANALYTICS &#10;Beckhoff Automation GmbH &#10;T cPonerMonitoring &#10;NC Obiects &#10;OPC Unified Architecture &#10;SoftDrive Modules &#10;Application Runtime &#10;XTS Modules &#10;GigE Vision &#10;Vision &#10;Motion Control &#10;Analytics &#10;Standard SoftDrive [Configuration] &#10;T cloEth Modules &#10;Beckhoff Automation &#10;C++ Module Vendor &#10;TEI 400 Module Vendor &#10;C: \ T &quot;inC4T cSoftDriva trn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 Object2 (AT2000_0250) &#10;Object3 (XtsMover) &#10;Object4 (XtsMover) &#10;MOTION &#10;NC-Task 1 SAF &#10;NC-Task 1 sva &#10;Image &#10;Tables &#10;Objects &#10;Axes &#10;Insert TcCom Object &#10;Search: &#10;Name: &#10;c::::::::::::::::::::::::::::::::::::::z &#10;Cancel &#10;Multiple: &#10;Inset Instanca„ &#10;Reload &#10;Axis I &#10;Enc &#10;Drive &#10;Ctrl &#10;Q] Inputs &#10;SoftDrive_ObjI &#10;Enc &#10;Drive &#10;Ctrl &#10;Q) Inputs &#10;Outputs &#10;(CTc Soft Drive) &#10;SoftDrive_ObjI (CTcSoftDrive) &#10;PLC &#10;SAFETY &#10;ANALYTICS &#10;Beckhoff Automation GmbH &#10;T cPonerMonitoring &#10;NC Obiects &#10;OPC Unified Architecture &#10;SoftDrive Modules &#10;Application Runtime &#10;XTS Modules &#10;GigE Vision &#10;Vision &#10;Motion Control &#10;Analytics &#10;Standard SoftDrive [Configuration] &#10;T cloEth Modules &#10;Beckhoff Automation &#10;C++ Module Vendor &#10;TEI 400 Module Vendor &#10;C: \ T &quot;inC4T cSoftDriva trnc 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37" cy="27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E9" w:rsidRDefault="009307E9" w:rsidP="009307E9">
      <w:pPr>
        <w:pStyle w:val="ad"/>
        <w:numPr>
          <w:ilvl w:val="0"/>
          <w:numId w:val="13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proofErr w:type="spellStart"/>
      <w:r>
        <w:rPr>
          <w:rFonts w:ascii="微软雅黑" w:eastAsia="微软雅黑" w:hAnsi="微软雅黑" w:hint="eastAsia"/>
          <w:sz w:val="18"/>
          <w:szCs w:val="18"/>
        </w:rPr>
        <w:t>softdrive</w:t>
      </w:r>
      <w:proofErr w:type="spellEnd"/>
      <w:r>
        <w:rPr>
          <w:rFonts w:ascii="微软雅黑" w:eastAsia="微软雅黑" w:hAnsi="微软雅黑" w:hint="eastAsia"/>
          <w:sz w:val="18"/>
          <w:szCs w:val="18"/>
        </w:rPr>
        <w:t>需要绑定</w:t>
      </w:r>
      <w:proofErr w:type="spellStart"/>
      <w:r>
        <w:rPr>
          <w:rFonts w:ascii="微软雅黑" w:eastAsia="微软雅黑" w:hAnsi="微软雅黑" w:hint="eastAsia"/>
          <w:sz w:val="18"/>
          <w:szCs w:val="18"/>
        </w:rPr>
        <w:t>xts</w:t>
      </w:r>
      <w:proofErr w:type="spellEnd"/>
      <w:r>
        <w:rPr>
          <w:rFonts w:ascii="微软雅黑" w:eastAsia="微软雅黑" w:hAnsi="微软雅黑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sz w:val="18"/>
          <w:szCs w:val="18"/>
        </w:rPr>
        <w:t>task</w:t>
      </w:r>
    </w:p>
    <w:p w:rsidR="009307E9" w:rsidRPr="007C217C" w:rsidRDefault="009307E9" w:rsidP="009307E9">
      <w:pPr>
        <w:pStyle w:val="ad"/>
        <w:spacing w:before="0" w:beforeAutospacing="0" w:after="0" w:afterAutospacing="0"/>
        <w:ind w:firstLine="360"/>
        <w:rPr>
          <w:rFonts w:ascii="微软雅黑" w:eastAsia="微软雅黑" w:hAnsi="微软雅黑"/>
          <w:sz w:val="18"/>
          <w:szCs w:val="18"/>
        </w:rPr>
      </w:pPr>
      <w:r w:rsidRPr="007C217C">
        <w:rPr>
          <w:rFonts w:ascii="微软雅黑" w:eastAsia="微软雅黑" w:hAnsi="微软雅黑"/>
          <w:noProof/>
          <w:sz w:val="18"/>
          <w:szCs w:val="18"/>
        </w:rPr>
        <w:lastRenderedPageBreak/>
        <w:drawing>
          <wp:inline distT="0" distB="0" distL="0" distR="0" wp14:anchorId="0102F819" wp14:editId="69F47AAC">
            <wp:extent cx="4673600" cy="2113194"/>
            <wp:effectExtent l="0" t="0" r="0" b="1905"/>
            <wp:docPr id="33" name="图片 33" descr="elution Explorer &#10;earch Solution Explorer (Ctrl+;) &#10;Objectl (XtsProcessingUnit) &#10;Objectl (XtsTrack) &#10;Object2 (XtsPart) &#10;Objectl (AT2001 0250) &#10;g Object2 (AT2000_0250) &#10;Object3 (XtsMover) &#10;Inputs &#10;SoftDriveI nput &#10;Outputs &#10;SoftDriveOutput &#10;Object4 (XtsMover) &#10;Inputs &#10;SoftDriveI nput &#10;Outputs &#10;SoftDriveOutput &#10;MOTION &#10;NC-Task 1 SAF &#10;NC-Task 1 sva &#10;Image &#10;Tables &#10;Objects &#10;Axes &#10;Axis I &#10;Enc &#10;Drive &#10;Ctrl &#10;Q] Inputs &#10;SoftDrive_ObjI (CTcSaftDrive) &#10;Enc &#10;Drive &#10;Ctrl &#10;Q) Inputs &#10;Outputs &#10;SoftDrive_ObjI (CTcSoftDrive) &#10;T Project5 &#10;Object Context &#10;Co ntext: &#10;Depend On: &#10;Parameter (Init) &#10;Parameter (Online) &#10;Data Area &#10;I nte rfaces &#10;Interface Pointer &#10;Data Pointer &#10;Need Call From Sync Mapping &#10;Data Areas: &#10;Z 1 'SdScopeVariable' &#10;Z] 2 'SoftDriveCmdFromTC' &#10;Z] 3 'SoftDriveActualToTC' &#10;Data Pointer: &#10;Result: &#10;Task &#10;02010030 &#10;Error List &#10;Manual Config &#10;I nte rfaces: &#10;Interface Pointer: &#10;Na me &#10;XTS Task 1 &#10;Priority &#10;Properties &#10;SoftDrive_Obj &#10;E Misc &#10;(Na me) &#10;Disabled &#10;Item Type &#10;Path Name &#10;Sym bom Sort 0m &#10;cycle &#10;10000 &#10;Task &#10;351 &#10;000f24 Clear + IntelliSense &#10;Code Descri ption &#10;2021/3/1 242 ms Tcp/lp Server' (10201): No license found! &#10;2021/3/1 14:23:29 041 ms Objectl (XtsProcessingUnit) (OXOIOIOOIO): Teaching data TcIoXts.TeachingData.O is missing. &#10;Search Error List &#10;P roject &#10;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lution Explorer &#10;earch Solution Explorer (Ctrl+;) &#10;Objectl (XtsProcessingUnit) &#10;Objectl (XtsTrack) &#10;Object2 (XtsPart) &#10;Objectl (AT2001 0250) &#10;g Object2 (AT2000_0250) &#10;Object3 (XtsMover) &#10;Inputs &#10;SoftDriveI nput &#10;Outputs &#10;SoftDriveOutput &#10;Object4 (XtsMover) &#10;Inputs &#10;SoftDriveI nput &#10;Outputs &#10;SoftDriveOutput &#10;MOTION &#10;NC-Task 1 SAF &#10;NC-Task 1 sva &#10;Image &#10;Tables &#10;Objects &#10;Axes &#10;Axis I &#10;Enc &#10;Drive &#10;Ctrl &#10;Q] Inputs &#10;SoftDrive_ObjI (CTcSaftDrive) &#10;Enc &#10;Drive &#10;Ctrl &#10;Q) Inputs &#10;Outputs &#10;SoftDrive_ObjI (CTcSoftDrive) &#10;T Project5 &#10;Object Context &#10;Co ntext: &#10;Depend On: &#10;Parameter (Init) &#10;Parameter (Online) &#10;Data Area &#10;I nte rfaces &#10;Interface Pointer &#10;Data Pointer &#10;Need Call From Sync Mapping &#10;Data Areas: &#10;Z 1 'SdScopeVariable' &#10;Z] 2 'SoftDriveCmdFromTC' &#10;Z] 3 'SoftDriveActualToTC' &#10;Data Pointer: &#10;Result: &#10;Task &#10;02010030 &#10;Error List &#10;Manual Config &#10;I nte rfaces: &#10;Interface Pointer: &#10;Na me &#10;XTS Task 1 &#10;Priority &#10;Properties &#10;SoftDrive_Obj &#10;E Misc &#10;(Na me) &#10;Disabled &#10;Item Type &#10;Path Name &#10;Sym bom Sort 0m &#10;cycle &#10;10000 &#10;Task &#10;351 &#10;000f24 Clear + IntelliSense &#10;Code Descri ption &#10;2021/3/1 242 ms Tcp/lp Server' (10201): No license found! &#10;2021/3/1 14:23:29 041 ms Objectl (XtsProcessingUnit) (OXOIOIOOIO): Teaching data TcIoXts.TeachingData.O is missing. &#10;Search Error List &#10;P roject &#10;o 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356" cy="21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E9" w:rsidRPr="007C217C" w:rsidRDefault="009307E9" w:rsidP="009307E9">
      <w:pPr>
        <w:pStyle w:val="ad"/>
        <w:numPr>
          <w:ilvl w:val="0"/>
          <w:numId w:val="13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绑定</w:t>
      </w:r>
      <w:r>
        <w:rPr>
          <w:rFonts w:ascii="微软雅黑" w:eastAsia="微软雅黑" w:hAnsi="微软雅黑"/>
          <w:sz w:val="18"/>
          <w:szCs w:val="18"/>
        </w:rPr>
        <w:t>IO</w:t>
      </w:r>
      <w:r>
        <w:rPr>
          <w:rFonts w:ascii="微软雅黑" w:eastAsia="微软雅黑" w:hAnsi="微软雅黑" w:hint="eastAsia"/>
          <w:sz w:val="18"/>
          <w:szCs w:val="18"/>
        </w:rPr>
        <w:t>到</w:t>
      </w:r>
      <w:proofErr w:type="spellStart"/>
      <w:r>
        <w:rPr>
          <w:rFonts w:ascii="微软雅黑" w:eastAsia="微软雅黑" w:hAnsi="微软雅黑" w:hint="eastAsia"/>
          <w:sz w:val="18"/>
          <w:szCs w:val="18"/>
        </w:rPr>
        <w:t>softdrive</w:t>
      </w:r>
      <w:proofErr w:type="spellEnd"/>
    </w:p>
    <w:p w:rsidR="009307E9" w:rsidRPr="007C217C" w:rsidRDefault="009307E9" w:rsidP="009307E9">
      <w:pPr>
        <w:pStyle w:val="ad"/>
        <w:spacing w:before="0" w:beforeAutospacing="0" w:after="0" w:afterAutospacing="0"/>
        <w:ind w:firstLine="360"/>
        <w:rPr>
          <w:rFonts w:ascii="微软雅黑" w:eastAsia="微软雅黑" w:hAnsi="微软雅黑" w:hint="eastAsia"/>
          <w:sz w:val="18"/>
          <w:szCs w:val="18"/>
        </w:rPr>
      </w:pPr>
      <w:r w:rsidRPr="007C217C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6312FD0A" wp14:editId="6A8244CB">
            <wp:extent cx="4686300" cy="2454983"/>
            <wp:effectExtent l="0" t="0" r="0" b="2540"/>
            <wp:docPr id="3" name="图片 3" descr="Solution Explorer (Ctrl+;) &#10;Objectl (XtsTrack) &#10;Object2 (XtsPart) &#10;Objectl (AT2001 0250) &#10;g Object2 (AT2000_0250) &#10;Object3 (XtsMover) &#10;Object4 (XtsMover) &#10;MOTION &#10;NC-Task 1 SAF &#10;NC-Task 1 sva &#10;Image &#10;Tables &#10;Objects &#10;Axes &#10;Axis I &#10;Enc &#10;D rive &#10;Ctrl &#10;Q] Inputs &#10;Outputs &#10;a] SoftDrive_ObjI (CTcSoftDrive) &#10;Axis 2 &#10;Enc &#10;Drive &#10;Ctrl &#10;Q] Inputs &#10;Outputs &#10;General Settings &#10;Link To I/O... &#10;Link To PLC &#10;Pa ra meter &#10;Dynamics Online Functions Coupling Compensation &#10;SoftDrive Objl (CTcSoftDrive) &#10;Axis Type: &#10;Resu It — &#10;Positio n: &#10;Soft Drive (Object) &#10;Display (Only) — &#10;Position: &#10;Velocity: &#10;Velocity: &#10;m m/ min &#10;Acceleration: &#10;m m/s2 &#10;Cycle Time (ms): &#10;Modulo &#10;Jerk: &#10;mm/s3 &#10;Axis Cycle Time / Access Divider &#10;Divider: &#10;Modulo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lution Explorer (Ctrl+;) &#10;Objectl (XtsTrack) &#10;Object2 (XtsPart) &#10;Objectl (AT2001 0250) &#10;g Object2 (AT2000_0250) &#10;Object3 (XtsMover) &#10;Object4 (XtsMover) &#10;MOTION &#10;NC-Task 1 SAF &#10;NC-Task 1 sva &#10;Image &#10;Tables &#10;Objects &#10;Axes &#10;Axis I &#10;Enc &#10;D rive &#10;Ctrl &#10;Q] Inputs &#10;Outputs &#10;a] SoftDrive_ObjI (CTcSoftDrive) &#10;Axis 2 &#10;Enc &#10;Drive &#10;Ctrl &#10;Q] Inputs &#10;Outputs &#10;General Settings &#10;Link To I/O... &#10;Link To PLC &#10;Pa ra meter &#10;Dynamics Online Functions Coupling Compensation &#10;SoftDrive Objl (CTcSoftDrive) &#10;Axis Type: &#10;Resu It — &#10;Positio n: &#10;Soft Drive (Object) &#10;Display (Only) — &#10;Position: &#10;Velocity: &#10;Velocity: &#10;m m/ min &#10;Acceleration: &#10;m m/s2 &#10;Cycle Time (ms): &#10;Modulo &#10;Jerk: &#10;mm/s3 &#10;Axis Cycle Time / Access Divider &#10;Divider: &#10;Modulo: 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318" cy="246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E9" w:rsidRPr="007C217C" w:rsidRDefault="009307E9" w:rsidP="009307E9">
      <w:pPr>
        <w:pStyle w:val="ad"/>
        <w:numPr>
          <w:ilvl w:val="0"/>
          <w:numId w:val="13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绑定</w:t>
      </w:r>
      <w:proofErr w:type="spellStart"/>
      <w:r>
        <w:rPr>
          <w:rFonts w:ascii="微软雅黑" w:eastAsia="微软雅黑" w:hAnsi="微软雅黑" w:hint="eastAsia"/>
          <w:sz w:val="18"/>
          <w:szCs w:val="18"/>
        </w:rPr>
        <w:t>inputpointer</w:t>
      </w:r>
      <w:proofErr w:type="spellEnd"/>
      <w:r>
        <w:rPr>
          <w:rFonts w:ascii="微软雅黑" w:eastAsia="微软雅黑" w:hAnsi="微软雅黑" w:hint="eastAsia"/>
          <w:sz w:val="18"/>
          <w:szCs w:val="18"/>
        </w:rPr>
        <w:t>到mover的object里的变量</w:t>
      </w:r>
    </w:p>
    <w:p w:rsidR="009307E9" w:rsidRDefault="009307E9" w:rsidP="009307E9">
      <w:pPr>
        <w:pStyle w:val="ad"/>
        <w:spacing w:before="0" w:beforeAutospacing="0" w:after="0" w:afterAutospacing="0"/>
        <w:ind w:firstLine="360"/>
        <w:rPr>
          <w:rFonts w:ascii="微软雅黑" w:eastAsia="微软雅黑" w:hAnsi="微软雅黑"/>
          <w:sz w:val="18"/>
          <w:szCs w:val="18"/>
        </w:rPr>
      </w:pPr>
      <w:r w:rsidRPr="007C217C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2296099F" wp14:editId="70FBE57C">
            <wp:extent cx="4953000" cy="3517470"/>
            <wp:effectExtent l="0" t="0" r="0" b="6985"/>
            <wp:docPr id="34" name="图片 34" descr="ch Solution Explorer (Ctrl+;) &#10;Objectl (XtsTrack) &#10;Object2 (XtsPart) &#10;Objectl (AT2001 0250) &#10;g Object2 (AT2000_0250) &#10;Object3 (XtsMover) &#10;Object4 (XtsMover) &#10;MOTION &#10;NC-Task 1 SAF &#10;NC-Task 1 sva &#10;Image &#10;Tables &#10;Objects &#10;Axes &#10;Axis I &#10;Enc &#10;Drive &#10;Ctrl &#10;Q) Inputs &#10;Outputs &#10;SoftDrive_ObjI (CTcSoftDrive) &#10;Q] SoftDriveCmd FromTC &#10;SoftDriveActua ToTC &#10;InputPointerI &#10;u pu aln er &#10;g] Interpolator Objl (CTcSdIntf &#10;SoftDriveEncoder Obj2 (CTc: &#10;PositionControl Obj3 (CTcSd &#10;a] VelocityControl_Obj4 (CTcSd &#10;Filter Obj5 (CTcSdFilter) &#10;Feed Forwa rd _Obj6 (CTcSd Fe &#10;Axis 2 &#10;Enc &#10;Drive &#10;Ctrl &#10;Q] Inputs &#10;Variable &#10;Na me: &#10;G rou p: &#10;Address: &#10;Flags &#10;Online &#10;Inputpointerl &#10;SoftDriveInput &#10;Data Pointer &#10;o (OXO) &#10;Size: &#10;user ID: &#10;104.0 &#10;Linked to... &#10;Attach Variable InputPointerI &#10;Search: &#10;SYSTEM &#10;T cCOM Obiects &#10;Obiecä HsProcessingl_lnit) &#10;Obiect3 CXtsMover) &#10;SoftDriveInput &#10;Obiect4 CXtsMover) &#10;SoftDriveInput &#10;2021/3/1 405 ms &#10;2021/3/1 545 ms &#10;Oil, &#10;Oil, &#10;SoftDriveInput [I O] &#10;SoftDriveInput [I O] &#10;Show Variables &#10;Only Unused &#10;Exclude disabled &#10;Exclude other Devices &#10;Exclude same Image &#10;Show Tooltips &#10;Sort by Address &#10;Show Variable Groups &#10;Collapse last Level &#10;Show Variable Types &#10;Matching Type &#10;Matching Size &#10;All Types &#10;Array Mode &#10;Offsets &#10;Continuous &#10;Ignore Gaps &#10;Show Dialog &#10;Variable Name / Comment &#10;Hand over &#10;T ake over &#10;Cancel &#10;+ IntelliSense &#10;I Objectl (XtsProcessingUnit) (OXOIOIOOIO): Teaching data TcIoXts.TeachingDatm &#10;'TCOM Server' (10): SoftDrive Obi I (CTcSoftDrive).Encoder.Observer: Bandwidt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 Solution Explorer (Ctrl+;) &#10;Objectl (XtsTrack) &#10;Object2 (XtsPart) &#10;Objectl (AT2001 0250) &#10;g Object2 (AT2000_0250) &#10;Object3 (XtsMover) &#10;Object4 (XtsMover) &#10;MOTION &#10;NC-Task 1 SAF &#10;NC-Task 1 sva &#10;Image &#10;Tables &#10;Objects &#10;Axes &#10;Axis I &#10;Enc &#10;Drive &#10;Ctrl &#10;Q) Inputs &#10;Outputs &#10;SoftDrive_ObjI (CTcSoftDrive) &#10;Q] SoftDriveCmd FromTC &#10;SoftDriveActua ToTC &#10;InputPointerI &#10;u pu aln er &#10;g] Interpolator Objl (CTcSdIntf &#10;SoftDriveEncoder Obj2 (CTc: &#10;PositionControl Obj3 (CTcSd &#10;a] VelocityControl_Obj4 (CTcSd &#10;Filter Obj5 (CTcSdFilter) &#10;Feed Forwa rd _Obj6 (CTcSd Fe &#10;Axis 2 &#10;Enc &#10;Drive &#10;Ctrl &#10;Q] Inputs &#10;Variable &#10;Na me: &#10;G rou p: &#10;Address: &#10;Flags &#10;Online &#10;Inputpointerl &#10;SoftDriveInput &#10;Data Pointer &#10;o (OXO) &#10;Size: &#10;user ID: &#10;104.0 &#10;Linked to... &#10;Attach Variable InputPointerI &#10;Search: &#10;SYSTEM &#10;T cCOM Obiects &#10;Obiecä HsProcessingl_lnit) &#10;Obiect3 CXtsMover) &#10;SoftDriveInput &#10;Obiect4 CXtsMover) &#10;SoftDriveInput &#10;2021/3/1 405 ms &#10;2021/3/1 545 ms &#10;Oil, &#10;Oil, &#10;SoftDriveInput [I O] &#10;SoftDriveInput [I O] &#10;Show Variables &#10;Only Unused &#10;Exclude disabled &#10;Exclude other Devices &#10;Exclude same Image &#10;Show Tooltips &#10;Sort by Address &#10;Show Variable Groups &#10;Collapse last Level &#10;Show Variable Types &#10;Matching Type &#10;Matching Size &#10;All Types &#10;Array Mode &#10;Offsets &#10;Continuous &#10;Ignore Gaps &#10;Show Dialog &#10;Variable Name / Comment &#10;Hand over &#10;T ake over &#10;Cancel &#10;+ IntelliSense &#10;I Objectl (XtsProcessingUnit) (OXOIOIOOIO): Teaching data TcIoXts.TeachingDatm &#10;'TCOM Server' (10): SoftDrive Obi I (CTcSoftDrive).Encoder.Observer: Bandwidth 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113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E9" w:rsidRPr="009307E9" w:rsidRDefault="009307E9" w:rsidP="009307E9">
      <w:pPr>
        <w:widowControl/>
        <w:ind w:firstLineChars="0" w:firstLine="0"/>
        <w:jc w:val="left"/>
        <w:rPr>
          <w:rFonts w:ascii="微软雅黑" w:eastAsia="微软雅黑" w:hAnsi="微软雅黑" w:cs="宋体" w:hint="eastAsia"/>
          <w:kern w:val="0"/>
          <w:sz w:val="18"/>
          <w:szCs w:val="18"/>
        </w:rPr>
      </w:pPr>
      <w:r>
        <w:rPr>
          <w:rFonts w:ascii="微软雅黑" w:eastAsia="微软雅黑" w:hAnsi="微软雅黑"/>
          <w:sz w:val="18"/>
          <w:szCs w:val="18"/>
        </w:rPr>
        <w:br w:type="page"/>
      </w:r>
    </w:p>
    <w:p w:rsidR="009307E9" w:rsidRDefault="009307E9" w:rsidP="009307E9">
      <w:pPr>
        <w:pStyle w:val="ad"/>
        <w:numPr>
          <w:ilvl w:val="0"/>
          <w:numId w:val="13"/>
        </w:numPr>
        <w:spacing w:before="0" w:beforeAutospacing="0" w:after="0" w:afterAutospacing="0"/>
        <w:ind w:firstLineChars="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lastRenderedPageBreak/>
        <w:t>激活配置，然后打开X</w:t>
      </w:r>
      <w:r>
        <w:rPr>
          <w:rFonts w:ascii="微软雅黑" w:eastAsia="微软雅黑" w:hAnsi="微软雅黑"/>
          <w:sz w:val="18"/>
          <w:szCs w:val="18"/>
        </w:rPr>
        <w:t xml:space="preserve">TS </w:t>
      </w:r>
      <w:r>
        <w:rPr>
          <w:rFonts w:ascii="微软雅黑" w:eastAsia="微软雅黑" w:hAnsi="微软雅黑" w:hint="eastAsia"/>
          <w:sz w:val="18"/>
          <w:szCs w:val="18"/>
        </w:rPr>
        <w:t>viewer</w:t>
      </w:r>
    </w:p>
    <w:p w:rsidR="009307E9" w:rsidRDefault="009307E9" w:rsidP="009307E9">
      <w:pPr>
        <w:pStyle w:val="ad"/>
        <w:spacing w:before="0" w:beforeAutospacing="0" w:after="0" w:afterAutospacing="0"/>
        <w:ind w:firstLine="480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drawing>
          <wp:inline distT="0" distB="0" distL="0" distR="0" wp14:anchorId="0A9FC641" wp14:editId="2E855700">
            <wp:extent cx="5274310" cy="35655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7E9" w:rsidRDefault="009307E9">
      <w:pPr>
        <w:widowControl/>
        <w:ind w:firstLineChars="0" w:firstLine="0"/>
        <w:jc w:val="left"/>
        <w:rPr>
          <w:rFonts w:ascii="微软雅黑" w:eastAsia="微软雅黑" w:hAnsi="微软雅黑" w:cs="宋体"/>
          <w:kern w:val="0"/>
          <w:sz w:val="18"/>
          <w:szCs w:val="18"/>
        </w:rPr>
      </w:pPr>
    </w:p>
    <w:p w:rsidR="009307E9" w:rsidRDefault="009307E9">
      <w:pPr>
        <w:widowControl/>
        <w:ind w:firstLineChars="0" w:firstLine="0"/>
        <w:jc w:val="left"/>
        <w:rPr>
          <w:rFonts w:ascii="微软雅黑" w:eastAsia="微软雅黑" w:hAnsi="微软雅黑" w:cs="宋体"/>
          <w:kern w:val="0"/>
          <w:sz w:val="18"/>
          <w:szCs w:val="18"/>
        </w:rPr>
      </w:pPr>
      <w:r>
        <w:rPr>
          <w:rFonts w:ascii="微软雅黑" w:eastAsia="微软雅黑" w:hAnsi="微软雅黑" w:cs="宋体"/>
          <w:kern w:val="0"/>
          <w:sz w:val="18"/>
          <w:szCs w:val="18"/>
        </w:rPr>
        <w:br w:type="page"/>
      </w:r>
    </w:p>
    <w:p w:rsidR="009307E9" w:rsidRDefault="009307E9">
      <w:pPr>
        <w:widowControl/>
        <w:ind w:firstLineChars="0" w:firstLine="0"/>
        <w:jc w:val="left"/>
        <w:rPr>
          <w:rFonts w:ascii="微软雅黑" w:eastAsia="微软雅黑" w:hAnsi="微软雅黑" w:cs="宋体"/>
          <w:kern w:val="0"/>
          <w:sz w:val="18"/>
          <w:szCs w:val="18"/>
        </w:rPr>
      </w:pPr>
    </w:p>
    <w:p w:rsidR="009307E9" w:rsidRDefault="009307E9" w:rsidP="009307E9">
      <w:pPr>
        <w:pStyle w:val="ad"/>
        <w:spacing w:before="0" w:beforeAutospacing="0" w:after="0" w:afterAutospacing="0"/>
        <w:ind w:firstLine="360"/>
        <w:rPr>
          <w:rFonts w:ascii="微软雅黑" w:eastAsia="微软雅黑" w:hAnsi="微软雅黑"/>
          <w:sz w:val="18"/>
          <w:szCs w:val="18"/>
        </w:rPr>
      </w:pPr>
    </w:p>
    <w:bookmarkEnd w:id="0"/>
    <w:p w:rsidR="00E92BB8" w:rsidRPr="00B70FA9" w:rsidRDefault="00E92BB8" w:rsidP="00E92BB8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:rsidR="00E92BB8" w:rsidRDefault="00E92BB8" w:rsidP="00E92BB8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:rsidR="00E92BB8" w:rsidRDefault="00E92BB8" w:rsidP="00E92BB8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:rsidR="00E92BB8" w:rsidRDefault="00E92BB8" w:rsidP="00E92BB8"/>
    <w:p w:rsidR="00E92BB8" w:rsidRPr="00B70FA9" w:rsidRDefault="00E92BB8" w:rsidP="00E92BB8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:rsidR="00E92BB8" w:rsidRDefault="00E92BB8" w:rsidP="00E92BB8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:rsidR="00E92BB8" w:rsidRDefault="00E92BB8" w:rsidP="00E92BB8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:rsidR="00E92BB8" w:rsidRDefault="00E92BB8" w:rsidP="00E92BB8"/>
    <w:p w:rsidR="00E92BB8" w:rsidRPr="00B70FA9" w:rsidRDefault="00E92BB8" w:rsidP="00E92BB8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:rsidR="00E92BB8" w:rsidRDefault="00E92BB8" w:rsidP="00E92BB8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:rsidR="00E92BB8" w:rsidRDefault="00E92BB8" w:rsidP="00E92BB8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:rsidR="00E92BB8" w:rsidRDefault="00E92BB8" w:rsidP="00E92BB8"/>
    <w:p w:rsidR="00E92BB8" w:rsidRPr="00B70FA9" w:rsidRDefault="00E92BB8" w:rsidP="00E92BB8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:rsidR="00E92BB8" w:rsidRDefault="00E92BB8" w:rsidP="00E92BB8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:rsidR="00E92BB8" w:rsidRPr="003F3878" w:rsidRDefault="00E92BB8" w:rsidP="00E92BB8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:rsidR="00E92BB8" w:rsidRDefault="00E92BB8" w:rsidP="00E92BB8"/>
    <w:p w:rsidR="00E92BB8" w:rsidRDefault="00E92BB8" w:rsidP="00E92BB8"/>
    <w:p w:rsidR="00E92BB8" w:rsidRDefault="00E92BB8" w:rsidP="00E92BB8"/>
    <w:p w:rsidR="00E92BB8" w:rsidRDefault="00E92BB8" w:rsidP="00E92BB8"/>
    <w:p w:rsidR="00E92BB8" w:rsidRDefault="00E92BB8" w:rsidP="00E92BB8">
      <w:pPr>
        <w:ind w:firstLineChars="0" w:firstLine="0"/>
      </w:pPr>
    </w:p>
    <w:p w:rsidR="00E92BB8" w:rsidRDefault="00E92BB8" w:rsidP="00E92BB8"/>
    <w:p w:rsidR="00E92BB8" w:rsidRDefault="00E92BB8" w:rsidP="00E92BB8"/>
    <w:p w:rsidR="00E92BB8" w:rsidRDefault="00E92BB8" w:rsidP="00E92BB8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E92BB8" w:rsidRPr="002D34F2" w:rsidTr="00775DB9">
        <w:trPr>
          <w:trHeight w:val="701"/>
        </w:trPr>
        <w:tc>
          <w:tcPr>
            <w:tcW w:w="4046" w:type="dxa"/>
            <w:vMerge w:val="restart"/>
          </w:tcPr>
          <w:p w:rsidR="00E92BB8" w:rsidRDefault="00E92BB8" w:rsidP="00775DB9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0673CD1A" wp14:editId="2390039D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92BB8" w:rsidRDefault="00E92BB8" w:rsidP="00775DB9">
            <w:pPr>
              <w:jc w:val="center"/>
            </w:pPr>
          </w:p>
          <w:p w:rsidR="00E92BB8" w:rsidRDefault="00E92BB8" w:rsidP="00775DB9">
            <w:pPr>
              <w:jc w:val="center"/>
            </w:pPr>
          </w:p>
          <w:p w:rsidR="00E92BB8" w:rsidRDefault="00E92BB8" w:rsidP="00775DB9">
            <w:pPr>
              <w:jc w:val="center"/>
            </w:pPr>
          </w:p>
          <w:p w:rsidR="00E92BB8" w:rsidRDefault="00E92BB8" w:rsidP="00775DB9">
            <w:pPr>
              <w:jc w:val="center"/>
            </w:pPr>
          </w:p>
          <w:p w:rsidR="00E92BB8" w:rsidRDefault="00E92BB8" w:rsidP="00775DB9">
            <w:pPr>
              <w:jc w:val="center"/>
            </w:pPr>
          </w:p>
          <w:p w:rsidR="00E92BB8" w:rsidRDefault="00E92BB8" w:rsidP="00775DB9">
            <w:pPr>
              <w:jc w:val="center"/>
            </w:pPr>
          </w:p>
          <w:p w:rsidR="00E92BB8" w:rsidRDefault="00E92BB8" w:rsidP="00775DB9">
            <w:pPr>
              <w:jc w:val="center"/>
            </w:pPr>
          </w:p>
          <w:p w:rsidR="00E92BB8" w:rsidRDefault="00E92BB8" w:rsidP="00775DB9">
            <w:pPr>
              <w:jc w:val="center"/>
            </w:pPr>
          </w:p>
          <w:p w:rsidR="00E92BB8" w:rsidRDefault="00E92BB8" w:rsidP="00775DB9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:rsidR="00E92BB8" w:rsidRPr="000A4A70" w:rsidRDefault="00E92BB8" w:rsidP="00775DB9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:rsidR="00E92BB8" w:rsidRDefault="00E92BB8" w:rsidP="00775DB9"/>
        </w:tc>
        <w:tc>
          <w:tcPr>
            <w:tcW w:w="4941" w:type="dxa"/>
          </w:tcPr>
          <w:p w:rsidR="00E92BB8" w:rsidRPr="002D34F2" w:rsidRDefault="00E92BB8" w:rsidP="00775D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:rsidR="00E92BB8" w:rsidRPr="002D34F2" w:rsidRDefault="00E92BB8" w:rsidP="00775D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:rsidR="00E92BB8" w:rsidRPr="002D34F2" w:rsidRDefault="00E92BB8" w:rsidP="00775D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:rsidR="00E92BB8" w:rsidRPr="002D34F2" w:rsidRDefault="00E92BB8" w:rsidP="00775D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E92BB8" w:rsidRPr="00B243F8" w:rsidTr="00775DB9">
        <w:trPr>
          <w:trHeight w:val="697"/>
        </w:trPr>
        <w:tc>
          <w:tcPr>
            <w:tcW w:w="4046" w:type="dxa"/>
            <w:vMerge/>
          </w:tcPr>
          <w:p w:rsidR="00E92BB8" w:rsidRDefault="00E92BB8" w:rsidP="00775DB9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:rsidR="00E92BB8" w:rsidRDefault="00E92BB8" w:rsidP="00775D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:rsidR="00E92BB8" w:rsidRDefault="00E92BB8" w:rsidP="00775D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:rsidR="00E92BB8" w:rsidRPr="0077020B" w:rsidRDefault="00E92BB8" w:rsidP="00775DB9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E92BB8" w:rsidRPr="0077020B" w:rsidTr="00775DB9">
        <w:trPr>
          <w:trHeight w:val="697"/>
        </w:trPr>
        <w:tc>
          <w:tcPr>
            <w:tcW w:w="4046" w:type="dxa"/>
            <w:vMerge/>
          </w:tcPr>
          <w:p w:rsidR="00E92BB8" w:rsidRDefault="00E92BB8" w:rsidP="00775DB9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:rsidR="00E92BB8" w:rsidRDefault="00E92BB8" w:rsidP="00775DB9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:rsidR="00E92BB8" w:rsidRDefault="00E92BB8" w:rsidP="00775DB9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:rsidR="00E92BB8" w:rsidRDefault="00E92BB8" w:rsidP="00775DB9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:rsidR="00E92BB8" w:rsidRPr="0077020B" w:rsidRDefault="00E92BB8" w:rsidP="00775DB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E92BB8" w:rsidRPr="00B243F8" w:rsidTr="00775DB9">
        <w:trPr>
          <w:trHeight w:val="2818"/>
        </w:trPr>
        <w:tc>
          <w:tcPr>
            <w:tcW w:w="4046" w:type="dxa"/>
            <w:vMerge/>
          </w:tcPr>
          <w:p w:rsidR="00E92BB8" w:rsidRDefault="00E92BB8" w:rsidP="00775DB9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:rsidR="00E92BB8" w:rsidRDefault="00E92BB8" w:rsidP="00775DB9"/>
        </w:tc>
      </w:tr>
    </w:tbl>
    <w:p w:rsidR="00BD58FA" w:rsidRPr="00E92BB8" w:rsidRDefault="00BD58FA" w:rsidP="00E92BB8">
      <w:pPr>
        <w:widowControl/>
        <w:ind w:firstLineChars="0" w:firstLine="0"/>
        <w:jc w:val="left"/>
      </w:pPr>
    </w:p>
    <w:sectPr w:rsidR="00BD58FA" w:rsidRPr="00E92BB8" w:rsidSect="00825B49">
      <w:headerReference w:type="default" r:id="rId49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3F3" w:rsidRDefault="009423F3" w:rsidP="00206B56">
      <w:r>
        <w:separator/>
      </w:r>
    </w:p>
  </w:endnote>
  <w:endnote w:type="continuationSeparator" w:id="0">
    <w:p w:rsidR="009423F3" w:rsidRDefault="009423F3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DD20F3">
      <w:rPr>
        <w:rStyle w:val="a7"/>
        <w:noProof/>
        <w:sz w:val="15"/>
        <w:szCs w:val="15"/>
      </w:rPr>
      <w:t>1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3F3" w:rsidRDefault="009423F3" w:rsidP="00206B56">
      <w:r>
        <w:separator/>
      </w:r>
    </w:p>
  </w:footnote>
  <w:footnote w:type="continuationSeparator" w:id="0">
    <w:p w:rsidR="009423F3" w:rsidRDefault="009423F3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54027C62" wp14:editId="7E6AB090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430A7C61" wp14:editId="045268F0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978E3"/>
    <w:multiLevelType w:val="hybridMultilevel"/>
    <w:tmpl w:val="21868F7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5FC75B6"/>
    <w:multiLevelType w:val="hybridMultilevel"/>
    <w:tmpl w:val="314234F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405E0EC3"/>
    <w:multiLevelType w:val="hybridMultilevel"/>
    <w:tmpl w:val="4670947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DDD3296"/>
    <w:multiLevelType w:val="hybridMultilevel"/>
    <w:tmpl w:val="4C0CB7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3"/>
  </w:num>
  <w:num w:numId="5">
    <w:abstractNumId w:val="8"/>
  </w:num>
  <w:num w:numId="6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11"/>
  </w:num>
  <w:num w:numId="8">
    <w:abstractNumId w:val="1"/>
  </w:num>
  <w:num w:numId="9">
    <w:abstractNumId w:val="6"/>
  </w:num>
  <w:num w:numId="10">
    <w:abstractNumId w:val="9"/>
  </w:num>
  <w:num w:numId="11">
    <w:abstractNumId w:val="5"/>
  </w:num>
  <w:num w:numId="12">
    <w:abstractNumId w:val="0"/>
  </w:num>
  <w:num w:numId="13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2A8"/>
    <w:rsid w:val="00003A18"/>
    <w:rsid w:val="0000477A"/>
    <w:rsid w:val="00014576"/>
    <w:rsid w:val="00020A12"/>
    <w:rsid w:val="0002173A"/>
    <w:rsid w:val="000441E3"/>
    <w:rsid w:val="0006294A"/>
    <w:rsid w:val="00067D51"/>
    <w:rsid w:val="0007723D"/>
    <w:rsid w:val="000908FE"/>
    <w:rsid w:val="00092E2C"/>
    <w:rsid w:val="000B35F1"/>
    <w:rsid w:val="000F086F"/>
    <w:rsid w:val="000F5D5D"/>
    <w:rsid w:val="0013107E"/>
    <w:rsid w:val="00183517"/>
    <w:rsid w:val="00185F3B"/>
    <w:rsid w:val="001A3C30"/>
    <w:rsid w:val="001B4CD4"/>
    <w:rsid w:val="001B6F6D"/>
    <w:rsid w:val="001E2852"/>
    <w:rsid w:val="001E3B7A"/>
    <w:rsid w:val="00206B56"/>
    <w:rsid w:val="00213114"/>
    <w:rsid w:val="00216745"/>
    <w:rsid w:val="00250044"/>
    <w:rsid w:val="002539E8"/>
    <w:rsid w:val="00267E71"/>
    <w:rsid w:val="002B6BEF"/>
    <w:rsid w:val="002C3CB9"/>
    <w:rsid w:val="002D34F2"/>
    <w:rsid w:val="002F7A0D"/>
    <w:rsid w:val="003138DD"/>
    <w:rsid w:val="003515F9"/>
    <w:rsid w:val="00354E17"/>
    <w:rsid w:val="00370F11"/>
    <w:rsid w:val="00374CB2"/>
    <w:rsid w:val="003872FF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634"/>
    <w:rsid w:val="004537CE"/>
    <w:rsid w:val="00475CF1"/>
    <w:rsid w:val="00485020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56263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222A8"/>
    <w:rsid w:val="00733147"/>
    <w:rsid w:val="00747CBF"/>
    <w:rsid w:val="00761384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307E9"/>
    <w:rsid w:val="009423F3"/>
    <w:rsid w:val="009469ED"/>
    <w:rsid w:val="00947554"/>
    <w:rsid w:val="00950F47"/>
    <w:rsid w:val="009830A3"/>
    <w:rsid w:val="00983F3C"/>
    <w:rsid w:val="00993C03"/>
    <w:rsid w:val="009A0513"/>
    <w:rsid w:val="009A2761"/>
    <w:rsid w:val="009A405B"/>
    <w:rsid w:val="009B4509"/>
    <w:rsid w:val="009C2330"/>
    <w:rsid w:val="009D7097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5566"/>
    <w:rsid w:val="00C905D6"/>
    <w:rsid w:val="00C96D52"/>
    <w:rsid w:val="00CA23C0"/>
    <w:rsid w:val="00CE33B6"/>
    <w:rsid w:val="00D118FF"/>
    <w:rsid w:val="00D166B6"/>
    <w:rsid w:val="00D2120D"/>
    <w:rsid w:val="00D32A47"/>
    <w:rsid w:val="00D43268"/>
    <w:rsid w:val="00D67D01"/>
    <w:rsid w:val="00DA0482"/>
    <w:rsid w:val="00DA30FC"/>
    <w:rsid w:val="00DC5BFD"/>
    <w:rsid w:val="00DC7C38"/>
    <w:rsid w:val="00DD20F3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2BB8"/>
    <w:rsid w:val="00E96FD6"/>
    <w:rsid w:val="00EA4701"/>
    <w:rsid w:val="00EC11BA"/>
    <w:rsid w:val="00EE4A9E"/>
    <w:rsid w:val="00F02B2B"/>
    <w:rsid w:val="00F12662"/>
    <w:rsid w:val="00F35128"/>
    <w:rsid w:val="00F4019C"/>
    <w:rsid w:val="00F45E95"/>
    <w:rsid w:val="00F52746"/>
    <w:rsid w:val="00F81969"/>
    <w:rsid w:val="00F91D49"/>
    <w:rsid w:val="00F97B4A"/>
    <w:rsid w:val="00FA0898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97FD2E"/>
  <w15:docId w15:val="{49C75EED-2D80-46B8-878A-26D37B90E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出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jpg"/><Relationship Id="rId8" Type="http://schemas.openxmlformats.org/officeDocument/2006/relationships/settings" Target="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4037;&#20316;&#26085;&#24120;&#30340;&#25163;&#20876;\3.&#33258;&#20889;&#25991;&#26723;\2021&#24180;&#25991;&#26723;\TCBSD\&#26032;&#29615;&#22659;&#25645;&#24314;&#31687;\Beckhoff%20&#25991;&#20214;&#27169;&#29256;_&#25216;&#26415;&#25991;&#26723;&#65288;&#35797;&#34892;4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2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C2B8474-511C-4C8D-B881-D6CB5E4F5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文件模版_技术文档（试行4）.dotx</Template>
  <TotalTime>23</TotalTime>
  <Pages>18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 Feng 冯国城</dc:creator>
  <cp:lastModifiedBy>FENG orange</cp:lastModifiedBy>
  <cp:revision>10</cp:revision>
  <dcterms:created xsi:type="dcterms:W3CDTF">2021-02-19T00:34:00Z</dcterms:created>
  <dcterms:modified xsi:type="dcterms:W3CDTF">2021-03-03T02:40:00Z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