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D9C4B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2CC196E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B77A5" wp14:editId="21E9C0FF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1D349" w14:textId="124954C2" w:rsidR="00390C75" w:rsidRPr="00D67D01" w:rsidRDefault="00390C75" w:rsidP="0016184A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35066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proofErr w:type="gramStart"/>
                            <w:r w:rsidRPr="0035066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腾讯云实现</w:t>
                            </w:r>
                            <w:proofErr w:type="gramEnd"/>
                            <w:r w:rsidRPr="0035066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远程维护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B77A5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0921D349" w14:textId="124954C2" w:rsidR="00390C75" w:rsidRPr="00D67D01" w:rsidRDefault="00390C75" w:rsidP="0016184A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 w:rsidRPr="0035066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proofErr w:type="gramStart"/>
                      <w:r w:rsidRPr="0035066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腾讯云实现</w:t>
                      </w:r>
                      <w:proofErr w:type="gramEnd"/>
                      <w:r w:rsidRPr="0035066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远程维护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742"/>
      </w:tblGrid>
      <w:tr w:rsidR="00A61B69" w14:paraId="31DC1A44" w14:textId="77777777" w:rsidTr="007222A8">
        <w:trPr>
          <w:trHeight w:val="1272"/>
        </w:trPr>
        <w:tc>
          <w:tcPr>
            <w:tcW w:w="5245" w:type="dxa"/>
          </w:tcPr>
          <w:p w14:paraId="19C600F8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742" w:type="dxa"/>
          </w:tcPr>
          <w:p w14:paraId="5C1FEBA8" w14:textId="77777777"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8E1A13" w:rsidRPr="008E1A1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冯国城</w:t>
            </w:r>
          </w:p>
          <w:p w14:paraId="4FA06366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14:paraId="571211F3" w14:textId="77777777"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8E1A13" w:rsidRPr="008E1A1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gc.feng@beckhoff.com.cn</w:t>
            </w:r>
          </w:p>
          <w:p w14:paraId="6B478592" w14:textId="77777777" w:rsidR="00452634" w:rsidRDefault="00452634" w:rsidP="003506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="0035066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35066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</w:p>
        </w:tc>
      </w:tr>
      <w:tr w:rsidR="006D69BF" w14:paraId="63D261C7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3E86FA7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67104869" w14:textId="77777777" w:rsidR="006E6B81" w:rsidRDefault="00AD3467" w:rsidP="00AD3467">
            <w:pPr>
              <w:jc w:val="left"/>
            </w:pPr>
            <w:r>
              <w:rPr>
                <w:rFonts w:hint="eastAsia"/>
              </w:rPr>
              <w:t>本案例使用并配置</w:t>
            </w:r>
            <w:proofErr w:type="gramStart"/>
            <w:r>
              <w:rPr>
                <w:rFonts w:hint="eastAsia"/>
              </w:rPr>
              <w:t>腾讯云</w:t>
            </w:r>
            <w:proofErr w:type="gramEnd"/>
            <w:r>
              <w:rPr>
                <w:rFonts w:hint="eastAsia"/>
              </w:rPr>
              <w:t>，对现场</w:t>
            </w:r>
            <w:r w:rsidR="00A347BB">
              <w:rPr>
                <w:rFonts w:hint="eastAsia"/>
              </w:rPr>
              <w:t>联网的</w:t>
            </w:r>
            <w:r>
              <w:rPr>
                <w:rFonts w:hint="eastAsia"/>
              </w:rPr>
              <w:t>控制器</w:t>
            </w:r>
            <w:r w:rsidR="00B924E0">
              <w:rPr>
                <w:rFonts w:hint="eastAsia"/>
              </w:rPr>
              <w:t>，直接在线控制器，进行远程桌面。</w:t>
            </w:r>
            <w:r>
              <w:t xml:space="preserve"> </w:t>
            </w:r>
          </w:p>
          <w:p w14:paraId="76B6CFD0" w14:textId="77777777" w:rsidR="006E6B81" w:rsidRDefault="006E6B81" w:rsidP="006E6B81">
            <w:pPr>
              <w:ind w:firstLineChars="0"/>
              <w:jc w:val="left"/>
            </w:pPr>
          </w:p>
          <w:p w14:paraId="5E4F5F70" w14:textId="77777777" w:rsidR="007222A8" w:rsidRDefault="008E1A13" w:rsidP="007222A8">
            <w:pPr>
              <w:widowControl/>
              <w:ind w:firstLineChars="0" w:firstLine="0"/>
              <w:jc w:val="left"/>
              <w:rPr>
                <w:b/>
              </w:rPr>
            </w:pPr>
            <w:r w:rsidRPr="008E1A13">
              <w:rPr>
                <w:rFonts w:hint="eastAsia"/>
                <w:b/>
              </w:rPr>
              <w:t>关键字：</w:t>
            </w:r>
            <w:r w:rsidR="00CF23D7">
              <w:rPr>
                <w:rFonts w:hint="eastAsia"/>
                <w:b/>
              </w:rPr>
              <w:t>云服务器</w:t>
            </w:r>
            <w:r w:rsidRPr="008E1A13">
              <w:rPr>
                <w:rFonts w:hint="eastAsia"/>
                <w:b/>
              </w:rPr>
              <w:t>，</w:t>
            </w:r>
            <w:r w:rsidR="00CF23D7">
              <w:rPr>
                <w:b/>
              </w:rPr>
              <w:t>T</w:t>
            </w:r>
            <w:r w:rsidR="00CF23D7">
              <w:rPr>
                <w:rFonts w:hint="eastAsia"/>
                <w:b/>
              </w:rPr>
              <w:t>win</w:t>
            </w:r>
            <w:r w:rsidR="00CF23D7">
              <w:rPr>
                <w:b/>
              </w:rPr>
              <w:t>CAT</w:t>
            </w:r>
            <w:r w:rsidRPr="008E1A13">
              <w:rPr>
                <w:rFonts w:hint="eastAsia"/>
                <w:b/>
              </w:rPr>
              <w:t>，</w:t>
            </w:r>
            <w:r w:rsidR="00CF23D7">
              <w:rPr>
                <w:b/>
              </w:rPr>
              <w:t>ADS</w:t>
            </w:r>
            <w:r w:rsidR="00857A49">
              <w:rPr>
                <w:rFonts w:hint="eastAsia"/>
                <w:b/>
              </w:rPr>
              <w:t>，</w:t>
            </w:r>
            <w:r w:rsidR="00857A49">
              <w:rPr>
                <w:rFonts w:hint="eastAsia"/>
                <w:b/>
              </w:rPr>
              <w:t>M</w:t>
            </w:r>
            <w:r w:rsidR="00857A49">
              <w:rPr>
                <w:b/>
              </w:rPr>
              <w:t>QTT</w:t>
            </w:r>
            <w:r w:rsidR="0040452A">
              <w:rPr>
                <w:rFonts w:hint="eastAsia"/>
                <w:b/>
              </w:rPr>
              <w:t>，远程维护</w:t>
            </w:r>
          </w:p>
          <w:p w14:paraId="260D35B7" w14:textId="77777777" w:rsidR="007222A8" w:rsidRPr="00D67D01" w:rsidRDefault="007222A8" w:rsidP="007222A8">
            <w:pPr>
              <w:ind w:firstLineChars="0" w:firstLine="0"/>
              <w:jc w:val="left"/>
            </w:pPr>
          </w:p>
        </w:tc>
      </w:tr>
      <w:tr w:rsidR="00452634" w14:paraId="3CBDC1CD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18FE074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7E3E83CA" w14:textId="77777777" w:rsidTr="00452634">
              <w:tc>
                <w:tcPr>
                  <w:tcW w:w="887" w:type="dxa"/>
                </w:tcPr>
                <w:p w14:paraId="64691B08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F3EFA9E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E214AC7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F21ED89" w14:textId="77777777" w:rsidTr="00452634">
              <w:tc>
                <w:tcPr>
                  <w:tcW w:w="887" w:type="dxa"/>
                </w:tcPr>
                <w:p w14:paraId="3F52D1DF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74A2AA8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3535649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10CF7B6" w14:textId="77777777" w:rsidTr="00452634">
              <w:tc>
                <w:tcPr>
                  <w:tcW w:w="887" w:type="dxa"/>
                </w:tcPr>
                <w:p w14:paraId="63A27164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9E4F440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F7B1CCF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54A16DF" w14:textId="77777777" w:rsidTr="00452634">
              <w:tc>
                <w:tcPr>
                  <w:tcW w:w="887" w:type="dxa"/>
                </w:tcPr>
                <w:p w14:paraId="6987B1AB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5B7E1F0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A6379F2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878A8F" w14:textId="77777777" w:rsidTr="00452634">
              <w:tc>
                <w:tcPr>
                  <w:tcW w:w="887" w:type="dxa"/>
                </w:tcPr>
                <w:p w14:paraId="665C60AC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0F58366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5BE9C85" w14:textId="77777777" w:rsidR="00452634" w:rsidRDefault="00452634" w:rsidP="003316C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6DB78FF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DFC8931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56C0B647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A1DB5B5" w14:textId="77777777" w:rsidR="007222A8" w:rsidRDefault="007222A8" w:rsidP="00A61B69">
            <w:pPr>
              <w:ind w:firstLineChars="13" w:firstLine="27"/>
              <w:rPr>
                <w:b/>
              </w:rPr>
            </w:pPr>
          </w:p>
          <w:p w14:paraId="20D0BA85" w14:textId="77777777" w:rsidR="007222A8" w:rsidRDefault="007222A8" w:rsidP="00A61B69">
            <w:pPr>
              <w:ind w:firstLineChars="13" w:firstLine="27"/>
              <w:rPr>
                <w:b/>
              </w:rPr>
            </w:pPr>
          </w:p>
          <w:p w14:paraId="02904B0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749ADC53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403505E" w14:textId="77777777" w:rsidR="006E09C0" w:rsidRDefault="006E09C0" w:rsidP="006E09C0"/>
          <w:p w14:paraId="3E2F0C6D" w14:textId="77777777" w:rsidR="00D67D01" w:rsidRPr="006E09C0" w:rsidRDefault="00D67D01" w:rsidP="006E09C0"/>
        </w:tc>
      </w:tr>
      <w:tr w:rsidR="00452634" w14:paraId="26C2F811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C27DD3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05F4F18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36A0EB4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20B37480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F89218D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AD8E9E6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1E9207EE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6346F42D" w14:textId="77777777" w:rsidR="008E13EC" w:rsidRDefault="008E13EC" w:rsidP="008E13EC"/>
    <w:p w14:paraId="34123D76" w14:textId="77777777" w:rsidR="00C106FE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89276545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106FE">
          <w:rPr>
            <w:noProof/>
          </w:rPr>
          <w:tab/>
        </w:r>
        <w:r w:rsidR="00C106FE" w:rsidRPr="005C3A02">
          <w:rPr>
            <w:rStyle w:val="a8"/>
            <w:noProof/>
          </w:rPr>
          <w:t>配置要求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_Toc89276545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4</w:t>
        </w:r>
        <w:r w:rsidR="00C106FE">
          <w:rPr>
            <w:noProof/>
            <w:webHidden/>
          </w:rPr>
          <w:fldChar w:fldCharType="end"/>
        </w:r>
      </w:hyperlink>
    </w:p>
    <w:p w14:paraId="3ACCACE9" w14:textId="77777777" w:rsidR="00C106FE" w:rsidRDefault="00F3321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46" w:history="1">
        <w:r w:rsidR="00C106FE" w:rsidRPr="005C3A02">
          <w:rPr>
            <w:rStyle w:val="a8"/>
            <w:noProof/>
          </w:rPr>
          <w:t>1.1.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ADS Over MQTT</w:t>
        </w:r>
        <w:r w:rsidR="00C106FE" w:rsidRPr="005C3A02">
          <w:rPr>
            <w:rStyle w:val="a8"/>
            <w:noProof/>
          </w:rPr>
          <w:t>概念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_Toc89276546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4</w:t>
        </w:r>
        <w:r w:rsidR="00C106FE">
          <w:rPr>
            <w:noProof/>
            <w:webHidden/>
          </w:rPr>
          <w:fldChar w:fldCharType="end"/>
        </w:r>
      </w:hyperlink>
    </w:p>
    <w:p w14:paraId="591246B4" w14:textId="77777777" w:rsidR="00C106FE" w:rsidRDefault="00F3321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47" w:history="1">
        <w:r w:rsidR="00C106FE" w:rsidRPr="005C3A02">
          <w:rPr>
            <w:rStyle w:val="a8"/>
            <w:noProof/>
          </w:rPr>
          <w:t>1.2.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软件要求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_Toc89276547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4</w:t>
        </w:r>
        <w:r w:rsidR="00C106FE">
          <w:rPr>
            <w:noProof/>
            <w:webHidden/>
          </w:rPr>
          <w:fldChar w:fldCharType="end"/>
        </w:r>
      </w:hyperlink>
    </w:p>
    <w:p w14:paraId="2D2F3BFC" w14:textId="77777777" w:rsidR="00C106FE" w:rsidRDefault="00F3321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9276548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C106FE">
          <w:rPr>
            <w:noProof/>
          </w:rPr>
          <w:tab/>
        </w:r>
        <w:r w:rsidR="00C106FE" w:rsidRPr="005C3A02">
          <w:rPr>
            <w:rStyle w:val="a8"/>
            <w:noProof/>
          </w:rPr>
          <w:t>云服务器配置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_Toc89276548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5</w:t>
        </w:r>
        <w:r w:rsidR="00C106FE">
          <w:rPr>
            <w:noProof/>
            <w:webHidden/>
          </w:rPr>
          <w:fldChar w:fldCharType="end"/>
        </w:r>
      </w:hyperlink>
    </w:p>
    <w:p w14:paraId="081D0F29" w14:textId="77777777" w:rsidR="00C106FE" w:rsidRDefault="00F3321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49" w:history="1">
        <w:r w:rsidR="00C106FE" w:rsidRPr="005C3A02">
          <w:rPr>
            <w:rStyle w:val="a8"/>
            <w:noProof/>
          </w:rPr>
          <w:t>2.1.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购买服务器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_Toc89276549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5</w:t>
        </w:r>
        <w:r w:rsidR="00C106FE">
          <w:rPr>
            <w:noProof/>
            <w:webHidden/>
          </w:rPr>
          <w:fldChar w:fldCharType="end"/>
        </w:r>
      </w:hyperlink>
    </w:p>
    <w:p w14:paraId="5DDB5EDA" w14:textId="77777777" w:rsidR="00C106FE" w:rsidRDefault="00F3321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0" w:history="1">
        <w:r w:rsidR="00C106FE" w:rsidRPr="005C3A02">
          <w:rPr>
            <w:rStyle w:val="a8"/>
            <w:noProof/>
          </w:rPr>
          <w:t>2.2.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配置服务器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_Toc89276550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5</w:t>
        </w:r>
        <w:r w:rsidR="00C106FE">
          <w:rPr>
            <w:noProof/>
            <w:webHidden/>
          </w:rPr>
          <w:fldChar w:fldCharType="end"/>
        </w:r>
      </w:hyperlink>
    </w:p>
    <w:p w14:paraId="43D2AB8F" w14:textId="77777777" w:rsidR="00C106FE" w:rsidRDefault="00F3321C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1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总览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_Toc89276551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5</w:t>
        </w:r>
        <w:r w:rsidR="00C106FE">
          <w:rPr>
            <w:noProof/>
            <w:webHidden/>
          </w:rPr>
          <w:fldChar w:fldCharType="end"/>
        </w:r>
      </w:hyperlink>
    </w:p>
    <w:p w14:paraId="040C690A" w14:textId="77777777" w:rsidR="00C106FE" w:rsidRDefault="00F3321C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2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远程桌面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_Toc89276552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7</w:t>
        </w:r>
        <w:r w:rsidR="00C106FE">
          <w:rPr>
            <w:noProof/>
            <w:webHidden/>
          </w:rPr>
          <w:fldChar w:fldCharType="end"/>
        </w:r>
      </w:hyperlink>
    </w:p>
    <w:p w14:paraId="6B26612C" w14:textId="77777777" w:rsidR="00C106FE" w:rsidRDefault="00F3321C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3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防火墙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_Toc89276553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7</w:t>
        </w:r>
        <w:r w:rsidR="00C106FE">
          <w:rPr>
            <w:noProof/>
            <w:webHidden/>
          </w:rPr>
          <w:fldChar w:fldCharType="end"/>
        </w:r>
      </w:hyperlink>
    </w:p>
    <w:p w14:paraId="3A6ACC32" w14:textId="77777777" w:rsidR="00C106FE" w:rsidRDefault="00F3321C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4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安装</w:t>
        </w:r>
        <w:r w:rsidR="00C106FE" w:rsidRPr="005C3A02">
          <w:rPr>
            <w:rStyle w:val="a8"/>
            <w:noProof/>
          </w:rPr>
          <w:t>Mosquitto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_Toc89276554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8</w:t>
        </w:r>
        <w:r w:rsidR="00C106FE">
          <w:rPr>
            <w:noProof/>
            <w:webHidden/>
          </w:rPr>
          <w:fldChar w:fldCharType="end"/>
        </w:r>
      </w:hyperlink>
    </w:p>
    <w:p w14:paraId="2E2873B4" w14:textId="77777777" w:rsidR="00C106FE" w:rsidRDefault="00F3321C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5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启动</w:t>
        </w:r>
        <w:r w:rsidR="00C106FE" w:rsidRPr="005C3A02">
          <w:rPr>
            <w:rStyle w:val="a8"/>
            <w:noProof/>
          </w:rPr>
          <w:t>Mosquitto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_Toc89276555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8</w:t>
        </w:r>
        <w:r w:rsidR="00C106FE">
          <w:rPr>
            <w:noProof/>
            <w:webHidden/>
          </w:rPr>
          <w:fldChar w:fldCharType="end"/>
        </w:r>
      </w:hyperlink>
    </w:p>
    <w:p w14:paraId="60EB9C8D" w14:textId="77777777" w:rsidR="00C106FE" w:rsidRDefault="00F3321C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9276556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2.2.4.</w:t>
        </w:r>
        <w:r w:rsidR="00C106FE">
          <w:rPr>
            <w:rFonts w:asciiTheme="minorHAnsi" w:hAnsiTheme="minorHAnsi" w:cstheme="minorBidi"/>
            <w:noProof/>
            <w:szCs w:val="22"/>
          </w:rPr>
          <w:tab/>
        </w:r>
        <w:r w:rsidR="00C106FE" w:rsidRPr="005C3A02">
          <w:rPr>
            <w:rStyle w:val="a8"/>
            <w:noProof/>
          </w:rPr>
          <w:t>端口映射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_Toc89276556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9</w:t>
        </w:r>
        <w:r w:rsidR="00C106FE">
          <w:rPr>
            <w:noProof/>
            <w:webHidden/>
          </w:rPr>
          <w:fldChar w:fldCharType="end"/>
        </w:r>
      </w:hyperlink>
    </w:p>
    <w:p w14:paraId="49E1B719" w14:textId="77777777" w:rsidR="00C106FE" w:rsidRDefault="00F3321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9276557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C106FE">
          <w:rPr>
            <w:noProof/>
          </w:rPr>
          <w:tab/>
        </w:r>
        <w:r w:rsidR="00C106FE" w:rsidRPr="005C3A02">
          <w:rPr>
            <w:rStyle w:val="a8"/>
            <w:noProof/>
          </w:rPr>
          <w:t>笔记本配置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_Toc89276557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10</w:t>
        </w:r>
        <w:r w:rsidR="00C106FE">
          <w:rPr>
            <w:noProof/>
            <w:webHidden/>
          </w:rPr>
          <w:fldChar w:fldCharType="end"/>
        </w:r>
      </w:hyperlink>
    </w:p>
    <w:p w14:paraId="733A06CE" w14:textId="77777777" w:rsidR="00C106FE" w:rsidRDefault="00F3321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9276558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C106FE">
          <w:rPr>
            <w:noProof/>
          </w:rPr>
          <w:tab/>
        </w:r>
        <w:r w:rsidR="00C106FE" w:rsidRPr="005C3A02">
          <w:rPr>
            <w:rStyle w:val="a8"/>
            <w:noProof/>
          </w:rPr>
          <w:t>控制器配置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_Toc89276558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11</w:t>
        </w:r>
        <w:r w:rsidR="00C106FE">
          <w:rPr>
            <w:noProof/>
            <w:webHidden/>
          </w:rPr>
          <w:fldChar w:fldCharType="end"/>
        </w:r>
      </w:hyperlink>
    </w:p>
    <w:p w14:paraId="14240D0B" w14:textId="77777777" w:rsidR="00C106FE" w:rsidRDefault="00F3321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9276559" w:history="1">
        <w:r w:rsidR="00C106FE" w:rsidRPr="005C3A0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C106FE">
          <w:rPr>
            <w:noProof/>
          </w:rPr>
          <w:tab/>
        </w:r>
        <w:r w:rsidR="00C106FE" w:rsidRPr="005C3A02">
          <w:rPr>
            <w:rStyle w:val="a8"/>
            <w:noProof/>
          </w:rPr>
          <w:t>在线控制器</w:t>
        </w:r>
        <w:r w:rsidR="00C106FE">
          <w:rPr>
            <w:noProof/>
            <w:webHidden/>
          </w:rPr>
          <w:tab/>
        </w:r>
        <w:r w:rsidR="00C106FE">
          <w:rPr>
            <w:noProof/>
            <w:webHidden/>
          </w:rPr>
          <w:fldChar w:fldCharType="begin"/>
        </w:r>
        <w:r w:rsidR="00C106FE">
          <w:rPr>
            <w:noProof/>
            <w:webHidden/>
          </w:rPr>
          <w:instrText xml:space="preserve"> PAGEREF _Toc89276559 \h </w:instrText>
        </w:r>
        <w:r w:rsidR="00C106FE">
          <w:rPr>
            <w:noProof/>
            <w:webHidden/>
          </w:rPr>
        </w:r>
        <w:r w:rsidR="00C106FE">
          <w:rPr>
            <w:noProof/>
            <w:webHidden/>
          </w:rPr>
          <w:fldChar w:fldCharType="separate"/>
        </w:r>
        <w:r w:rsidR="00C106FE">
          <w:rPr>
            <w:noProof/>
            <w:webHidden/>
          </w:rPr>
          <w:t>11</w:t>
        </w:r>
        <w:r w:rsidR="00C106FE">
          <w:rPr>
            <w:noProof/>
            <w:webHidden/>
          </w:rPr>
          <w:fldChar w:fldCharType="end"/>
        </w:r>
      </w:hyperlink>
    </w:p>
    <w:p w14:paraId="46150A61" w14:textId="77777777" w:rsidR="003F7CD5" w:rsidRDefault="008E13EC" w:rsidP="008E13EC">
      <w:r>
        <w:fldChar w:fldCharType="end"/>
      </w:r>
    </w:p>
    <w:p w14:paraId="303C0B99" w14:textId="77777777" w:rsidR="00BF33C9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  <w:r w:rsidR="00BF33C9">
        <w:rPr>
          <w:b/>
          <w:sz w:val="28"/>
        </w:rPr>
        <w:lastRenderedPageBreak/>
        <w:br w:type="page"/>
      </w:r>
    </w:p>
    <w:p w14:paraId="0A95B6B1" w14:textId="77777777" w:rsidR="00BF33C9" w:rsidRDefault="00BF33C9" w:rsidP="00BF33C9">
      <w:pPr>
        <w:pStyle w:val="10"/>
      </w:pPr>
      <w:bookmarkStart w:id="1" w:name="_Toc89276545"/>
      <w:r>
        <w:rPr>
          <w:rFonts w:hint="eastAsia"/>
        </w:rPr>
        <w:lastRenderedPageBreak/>
        <w:t>配置要求</w:t>
      </w:r>
      <w:bookmarkEnd w:id="1"/>
    </w:p>
    <w:p w14:paraId="2C8E4A11" w14:textId="77777777" w:rsidR="00BF33C9" w:rsidRDefault="00BF33C9" w:rsidP="00BF33C9">
      <w:r>
        <w:rPr>
          <w:rFonts w:hint="eastAsia"/>
        </w:rPr>
        <w:t>硬件：控制器一台，笔记本一台，云服务器一台</w:t>
      </w:r>
    </w:p>
    <w:p w14:paraId="69BC36A1" w14:textId="77777777" w:rsidR="00BF33C9" w:rsidRDefault="00BF33C9" w:rsidP="00BF33C9">
      <w:pPr>
        <w:pStyle w:val="20"/>
      </w:pPr>
      <w:bookmarkStart w:id="2" w:name="_Toc89276546"/>
      <w:r>
        <w:rPr>
          <w:rFonts w:hint="eastAsia"/>
        </w:rPr>
        <w:t>A</w:t>
      </w:r>
      <w:r>
        <w:t>DS O</w:t>
      </w:r>
      <w:r>
        <w:rPr>
          <w:rFonts w:hint="eastAsia"/>
        </w:rPr>
        <w:t>ver</w:t>
      </w:r>
      <w:r>
        <w:t xml:space="preserve"> MQTT</w:t>
      </w:r>
      <w:r>
        <w:rPr>
          <w:rFonts w:hint="eastAsia"/>
        </w:rPr>
        <w:t>概念</w:t>
      </w:r>
      <w:bookmarkEnd w:id="2"/>
    </w:p>
    <w:p w14:paraId="7488B120" w14:textId="77777777" w:rsidR="00BF33C9" w:rsidRDefault="00BF33C9" w:rsidP="00BF33C9">
      <w:r>
        <w:rPr>
          <w:rFonts w:hint="eastAsia"/>
        </w:rPr>
        <w:t>调试电脑与云端相连，控制器与云端相连，通过云端</w:t>
      </w:r>
      <w:r>
        <w:rPr>
          <w:rFonts w:hint="eastAsia"/>
        </w:rPr>
        <w:t>M</w:t>
      </w:r>
      <w:r>
        <w:t>QTT</w:t>
      </w:r>
      <w:r>
        <w:rPr>
          <w:rFonts w:hint="eastAsia"/>
        </w:rPr>
        <w:t>转发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，实现在调试电脑中直接在线控制器（与网线直</w:t>
      </w:r>
      <w:proofErr w:type="gramStart"/>
      <w:r>
        <w:rPr>
          <w:rFonts w:hint="eastAsia"/>
        </w:rPr>
        <w:t>连一样</w:t>
      </w:r>
      <w:proofErr w:type="gramEnd"/>
      <w:r>
        <w:rPr>
          <w:rFonts w:hint="eastAsia"/>
        </w:rPr>
        <w:t>操作）</w:t>
      </w:r>
      <w:r w:rsidR="00C106FE">
        <w:rPr>
          <w:rFonts w:hint="eastAsia"/>
        </w:rPr>
        <w:t>。</w:t>
      </w:r>
    </w:p>
    <w:p w14:paraId="3B001562" w14:textId="77777777" w:rsidR="00BF33C9" w:rsidRPr="00BF33C9" w:rsidRDefault="00BF33C9" w:rsidP="00BF33C9">
      <w:r>
        <w:rPr>
          <w:noProof/>
        </w:rPr>
        <w:drawing>
          <wp:inline distT="0" distB="0" distL="0" distR="0" wp14:anchorId="1F9DB820" wp14:editId="00AD7407">
            <wp:extent cx="5713095" cy="2219448"/>
            <wp:effectExtent l="0" t="0" r="1905" b="9525"/>
            <wp:docPr id="39" name="图片 39" descr="General description 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l description 1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14B7" w14:textId="77777777" w:rsidR="00F12006" w:rsidRDefault="00F12006" w:rsidP="00F12006">
      <w:pPr>
        <w:pStyle w:val="20"/>
      </w:pPr>
      <w:bookmarkStart w:id="3" w:name="_Toc89276547"/>
      <w:r>
        <w:rPr>
          <w:rFonts w:hint="eastAsia"/>
        </w:rPr>
        <w:t>软件要求</w:t>
      </w:r>
      <w:bookmarkEnd w:id="3"/>
    </w:p>
    <w:p w14:paraId="14C4683B" w14:textId="77777777" w:rsidR="00F12006" w:rsidRDefault="00F12006" w:rsidP="00F12006">
      <w:r>
        <w:rPr>
          <w:rFonts w:hint="eastAsia"/>
        </w:rPr>
        <w:t>需要</w:t>
      </w:r>
      <w:r>
        <w:t>TwinCAT 3.1 build 4022.0</w:t>
      </w:r>
      <w:r>
        <w:rPr>
          <w:rFonts w:hint="eastAsia"/>
        </w:rPr>
        <w:t>以上版本</w:t>
      </w:r>
    </w:p>
    <w:p w14:paraId="4DDF584E" w14:textId="77777777" w:rsidR="008E1A13" w:rsidRPr="008E1A13" w:rsidRDefault="008E1A13" w:rsidP="008E1A13">
      <w:pPr>
        <w:widowControl/>
        <w:ind w:firstLineChars="0" w:firstLine="0"/>
        <w:jc w:val="left"/>
        <w:rPr>
          <w:b/>
          <w:sz w:val="28"/>
        </w:rPr>
      </w:pPr>
    </w:p>
    <w:p w14:paraId="0C4B7D02" w14:textId="77777777" w:rsidR="008E1A13" w:rsidRPr="00F35128" w:rsidRDefault="008E1A13" w:rsidP="008E1A13">
      <w:pPr>
        <w:ind w:firstLineChars="0" w:firstLine="0"/>
        <w:rPr>
          <w:b/>
        </w:rPr>
        <w:sectPr w:rsidR="008E1A13" w:rsidRPr="00F35128" w:rsidSect="00390C7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70772F1" w14:textId="77777777" w:rsidR="00B90BD9" w:rsidRDefault="00B90BD9" w:rsidP="00B90BD9">
      <w:pPr>
        <w:pStyle w:val="10"/>
      </w:pPr>
      <w:bookmarkStart w:id="4" w:name="_Toc89276548"/>
      <w:r>
        <w:rPr>
          <w:rFonts w:hint="eastAsia"/>
        </w:rPr>
        <w:lastRenderedPageBreak/>
        <w:t>云服务器配置</w:t>
      </w:r>
      <w:bookmarkEnd w:id="4"/>
    </w:p>
    <w:p w14:paraId="03D170C1" w14:textId="77777777" w:rsidR="00B90BD9" w:rsidRPr="00B90BD9" w:rsidRDefault="00B90BD9" w:rsidP="00B90BD9">
      <w:pPr>
        <w:pStyle w:val="20"/>
      </w:pPr>
      <w:bookmarkStart w:id="5" w:name="_Toc89276549"/>
      <w:r>
        <w:rPr>
          <w:rFonts w:hint="eastAsia"/>
        </w:rPr>
        <w:t>购买服务器</w:t>
      </w:r>
      <w:bookmarkEnd w:id="5"/>
    </w:p>
    <w:p w14:paraId="14DF507E" w14:textId="77777777" w:rsidR="00B90BD9" w:rsidRDefault="00B90BD9" w:rsidP="00B90BD9">
      <w:pPr>
        <w:jc w:val="left"/>
      </w:pPr>
      <w:r>
        <w:rPr>
          <w:rFonts w:hint="eastAsia"/>
        </w:rPr>
        <w:t>进入</w:t>
      </w:r>
      <w:proofErr w:type="gramStart"/>
      <w:r>
        <w:rPr>
          <w:rFonts w:hint="eastAsia"/>
        </w:rPr>
        <w:t>腾讯云</w:t>
      </w:r>
      <w:proofErr w:type="gramEnd"/>
      <w:r>
        <w:rPr>
          <w:rFonts w:hint="eastAsia"/>
        </w:rPr>
        <w:t>服务器活动页面，如果是新用户会有一定的折扣，价格相当优惠。但是如果是续费或者老用户则会变成正常价格</w:t>
      </w:r>
      <w:r w:rsidR="000964E2">
        <w:rPr>
          <w:rFonts w:hint="eastAsia"/>
        </w:rPr>
        <w:t>。这里没有推广倾向，仅仅是分享经验，请自行根据需求，选择对应的</w:t>
      </w:r>
      <w:proofErr w:type="gramStart"/>
      <w:r w:rsidR="000964E2">
        <w:rPr>
          <w:rFonts w:hint="eastAsia"/>
        </w:rPr>
        <w:t>云服务</w:t>
      </w:r>
      <w:proofErr w:type="gramEnd"/>
      <w:r w:rsidR="000964E2">
        <w:rPr>
          <w:rFonts w:hint="eastAsia"/>
        </w:rPr>
        <w:t>商</w:t>
      </w:r>
      <w:r w:rsidR="00AE153C">
        <w:rPr>
          <w:rFonts w:hint="eastAsia"/>
        </w:rPr>
        <w:t>（阿里云、百度云等等）</w:t>
      </w:r>
      <w:r w:rsidR="000964E2">
        <w:rPr>
          <w:rFonts w:hint="eastAsia"/>
        </w:rPr>
        <w:t>进行购买云服务器。</w:t>
      </w:r>
      <w:hyperlink r:id="rId25" w:history="1">
        <w:r w:rsidR="00AE153C" w:rsidRPr="001F3139">
          <w:rPr>
            <w:rStyle w:val="a8"/>
          </w:rPr>
          <w:t>https://cloud.tencent.com/act</w:t>
        </w:r>
      </w:hyperlink>
    </w:p>
    <w:p w14:paraId="561FA3F9" w14:textId="77777777" w:rsidR="000964E2" w:rsidRPr="00B90BD9" w:rsidRDefault="000964E2" w:rsidP="000964E2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948E033" wp14:editId="1BCDCC16">
            <wp:extent cx="3320374" cy="1671074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7187" cy="16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7C20" w14:textId="77777777" w:rsidR="00E06578" w:rsidRPr="00B90BD9" w:rsidRDefault="00E06578" w:rsidP="00E06578">
      <w:pPr>
        <w:pStyle w:val="20"/>
        <w:numPr>
          <w:ilvl w:val="1"/>
          <w:numId w:val="15"/>
        </w:numPr>
        <w:ind w:leftChars="0"/>
      </w:pPr>
      <w:bookmarkStart w:id="6" w:name="_Toc89276550"/>
      <w:r>
        <w:rPr>
          <w:rFonts w:hint="eastAsia"/>
        </w:rPr>
        <w:t>配置服务器</w:t>
      </w:r>
      <w:bookmarkEnd w:id="6"/>
    </w:p>
    <w:p w14:paraId="09C083FC" w14:textId="77777777" w:rsidR="000F0A0B" w:rsidRDefault="000F0A0B" w:rsidP="000F0A0B">
      <w:pPr>
        <w:pStyle w:val="3"/>
        <w:numPr>
          <w:ilvl w:val="2"/>
          <w:numId w:val="15"/>
        </w:numPr>
      </w:pPr>
      <w:bookmarkStart w:id="7" w:name="_Toc89276551"/>
      <w:r>
        <w:rPr>
          <w:rFonts w:hint="eastAsia"/>
        </w:rPr>
        <w:t>总</w:t>
      </w:r>
      <w:proofErr w:type="gramStart"/>
      <w:r>
        <w:rPr>
          <w:rFonts w:hint="eastAsia"/>
        </w:rPr>
        <w:t>览</w:t>
      </w:r>
      <w:bookmarkEnd w:id="7"/>
      <w:proofErr w:type="gramEnd"/>
    </w:p>
    <w:p w14:paraId="39942267" w14:textId="77777777" w:rsidR="00B90BD9" w:rsidRDefault="00E06578" w:rsidP="00B90BD9">
      <w:r>
        <w:rPr>
          <w:rFonts w:hint="eastAsia"/>
        </w:rPr>
        <w:t>进入</w:t>
      </w:r>
      <w:proofErr w:type="gramStart"/>
      <w:r>
        <w:rPr>
          <w:rFonts w:hint="eastAsia"/>
        </w:rPr>
        <w:t>腾讯云</w:t>
      </w:r>
      <w:proofErr w:type="gramEnd"/>
      <w:r>
        <w:rPr>
          <w:rFonts w:hint="eastAsia"/>
        </w:rPr>
        <w:t>控制台（</w:t>
      </w:r>
      <w:hyperlink r:id="rId27" w:history="1">
        <w:r w:rsidRPr="001F3139">
          <w:rPr>
            <w:rStyle w:val="a8"/>
          </w:rPr>
          <w:t>https://console.cloud.tencent.com/lighthouse/instance/index</w:t>
        </w:r>
      </w:hyperlink>
      <w:r>
        <w:rPr>
          <w:rFonts w:hint="eastAsia"/>
        </w:rPr>
        <w:t>）</w:t>
      </w:r>
    </w:p>
    <w:p w14:paraId="02F8AAAE" w14:textId="77777777" w:rsidR="002B44E6" w:rsidRDefault="00E06578" w:rsidP="002B44E6">
      <w:r>
        <w:rPr>
          <w:rFonts w:hint="eastAsia"/>
        </w:rPr>
        <w:t>此处我购买的是轻</w:t>
      </w:r>
      <w:proofErr w:type="gramStart"/>
      <w:r>
        <w:rPr>
          <w:rFonts w:hint="eastAsia"/>
        </w:rPr>
        <w:t>量应用</w:t>
      </w:r>
      <w:proofErr w:type="gramEnd"/>
      <w:r>
        <w:rPr>
          <w:rFonts w:hint="eastAsia"/>
        </w:rPr>
        <w:t>服务器。配置是</w:t>
      </w:r>
      <w:r>
        <w:rPr>
          <w:rFonts w:hint="eastAsia"/>
        </w:rPr>
        <w:t>C</w:t>
      </w:r>
      <w:r>
        <w:t>PU</w:t>
      </w:r>
      <w:r>
        <w:rPr>
          <w:rFonts w:hint="eastAsia"/>
        </w:rPr>
        <w:t>：</w:t>
      </w:r>
      <w:r>
        <w:rPr>
          <w:rFonts w:hint="eastAsia"/>
        </w:rPr>
        <w:t>2</w:t>
      </w:r>
      <w:r>
        <w:rPr>
          <w:rFonts w:hint="eastAsia"/>
        </w:rPr>
        <w:t>核</w:t>
      </w:r>
      <w:r>
        <w:rPr>
          <w:rFonts w:hint="eastAsia"/>
        </w:rPr>
        <w:t xml:space="preserve"> </w:t>
      </w:r>
      <w:r>
        <w:rPr>
          <w:rFonts w:hint="eastAsia"/>
        </w:rPr>
        <w:t>内存：</w:t>
      </w:r>
      <w:r>
        <w:rPr>
          <w:rFonts w:hint="eastAsia"/>
        </w:rPr>
        <w:t>4</w:t>
      </w:r>
      <w:r>
        <w:t xml:space="preserve">GB </w:t>
      </w:r>
      <w:r>
        <w:rPr>
          <w:rFonts w:hint="eastAsia"/>
        </w:rPr>
        <w:t>硬盘：</w:t>
      </w:r>
      <w:r>
        <w:rPr>
          <w:rFonts w:hint="eastAsia"/>
        </w:rPr>
        <w:t>80</w:t>
      </w:r>
      <w:r>
        <w:t>GB</w:t>
      </w:r>
    </w:p>
    <w:p w14:paraId="18B87FD9" w14:textId="77777777" w:rsidR="000F0A0B" w:rsidRDefault="000F0A0B" w:rsidP="002B44E6">
      <w:r>
        <w:rPr>
          <w:rFonts w:hint="eastAsia"/>
        </w:rPr>
        <w:t>新建一个云服务器，也可能在你购买的时候已经帮你默认新建好了。</w:t>
      </w:r>
    </w:p>
    <w:p w14:paraId="790D68DE" w14:textId="77777777" w:rsidR="000F0A0B" w:rsidRDefault="000F0A0B" w:rsidP="002B44E6">
      <w:r>
        <w:rPr>
          <w:rFonts w:hint="eastAsia"/>
        </w:rPr>
        <w:t>我安装的系统为</w:t>
      </w:r>
      <w:r>
        <w:t xml:space="preserve">Windows Server 2016 </w:t>
      </w:r>
      <w:proofErr w:type="spellStart"/>
      <w:r>
        <w:t>DataCenter</w:t>
      </w:r>
      <w:proofErr w:type="spellEnd"/>
      <w:r>
        <w:t xml:space="preserve"> 64bitCN</w:t>
      </w:r>
      <w:r>
        <w:rPr>
          <w:rFonts w:hint="eastAsia"/>
        </w:rPr>
        <w:t>，类似</w:t>
      </w:r>
      <w:r>
        <w:t>WIN10</w:t>
      </w:r>
      <w:r>
        <w:rPr>
          <w:rFonts w:hint="eastAsia"/>
        </w:rPr>
        <w:t>。这个系统并不是一锤子买卖，如果喜欢用</w:t>
      </w:r>
      <w:r>
        <w:rPr>
          <w:rFonts w:hint="eastAsia"/>
        </w:rPr>
        <w:t>Ubuntu</w:t>
      </w:r>
      <w:r>
        <w:rPr>
          <w:rFonts w:hint="eastAsia"/>
        </w:rPr>
        <w:t>的也可以后期重置系统。</w:t>
      </w:r>
    </w:p>
    <w:p w14:paraId="127D16F8" w14:textId="77777777" w:rsidR="000F0A0B" w:rsidRDefault="000F0A0B" w:rsidP="002B44E6">
      <w:r>
        <w:rPr>
          <w:noProof/>
        </w:rPr>
        <w:drawing>
          <wp:inline distT="0" distB="0" distL="0" distR="0" wp14:anchorId="411B38E1" wp14:editId="4C61D981">
            <wp:extent cx="4335258" cy="1939470"/>
            <wp:effectExtent l="0" t="0" r="825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6281" cy="1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E78E" w14:textId="77777777" w:rsidR="000F0A0B" w:rsidRPr="00E06578" w:rsidRDefault="000F0A0B" w:rsidP="002B44E6">
      <w:r>
        <w:rPr>
          <w:noProof/>
        </w:rPr>
        <w:lastRenderedPageBreak/>
        <w:drawing>
          <wp:inline distT="0" distB="0" distL="0" distR="0" wp14:anchorId="60E21037" wp14:editId="5B94EC77">
            <wp:extent cx="3201486" cy="217062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4453" cy="218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2D05" w14:textId="77777777" w:rsidR="00E06578" w:rsidRDefault="00E06578" w:rsidP="00B90BD9">
      <w:r>
        <w:rPr>
          <w:noProof/>
        </w:rPr>
        <w:drawing>
          <wp:inline distT="0" distB="0" distL="0" distR="0" wp14:anchorId="7B406CF0" wp14:editId="71A03FFA">
            <wp:extent cx="3501246" cy="2798038"/>
            <wp:effectExtent l="0" t="0" r="444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9245" cy="28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EB03" w14:textId="77777777" w:rsidR="002B44E6" w:rsidRDefault="002B44E6" w:rsidP="00B90BD9">
      <w:r>
        <w:rPr>
          <w:rFonts w:hint="eastAsia"/>
        </w:rPr>
        <w:t>点击</w:t>
      </w:r>
      <w:proofErr w:type="gramStart"/>
      <w:r>
        <w:rPr>
          <w:rFonts w:hint="eastAsia"/>
        </w:rPr>
        <w:t>进入该云服务器</w:t>
      </w:r>
      <w:proofErr w:type="gramEnd"/>
      <w:r w:rsidR="000F0A0B">
        <w:rPr>
          <w:rFonts w:hint="eastAsia"/>
        </w:rPr>
        <w:t>。其中有几个重要的关键点：</w:t>
      </w:r>
      <w:r w:rsidR="000F0A0B">
        <w:rPr>
          <w:rFonts w:hint="eastAsia"/>
        </w:rPr>
        <w:t>1</w:t>
      </w:r>
      <w:r w:rsidR="000F0A0B">
        <w:rPr>
          <w:rFonts w:hint="eastAsia"/>
        </w:rPr>
        <w:t>、外网</w:t>
      </w:r>
      <w:r w:rsidR="000F0A0B">
        <w:rPr>
          <w:rFonts w:hint="eastAsia"/>
        </w:rPr>
        <w:t>I</w:t>
      </w:r>
      <w:r w:rsidR="000F0A0B">
        <w:t>P</w:t>
      </w:r>
      <w:r w:rsidR="000F0A0B">
        <w:rPr>
          <w:rFonts w:hint="eastAsia"/>
        </w:rPr>
        <w:t>；</w:t>
      </w:r>
      <w:r w:rsidR="000F0A0B">
        <w:rPr>
          <w:rFonts w:hint="eastAsia"/>
        </w:rPr>
        <w:t>2</w:t>
      </w:r>
      <w:r w:rsidR="000F0A0B">
        <w:rPr>
          <w:rFonts w:hint="eastAsia"/>
        </w:rPr>
        <w:t>、内网</w:t>
      </w:r>
      <w:r w:rsidR="000F0A0B">
        <w:rPr>
          <w:rFonts w:hint="eastAsia"/>
        </w:rPr>
        <w:t>I</w:t>
      </w:r>
      <w:r w:rsidR="000F0A0B">
        <w:t>P</w:t>
      </w:r>
      <w:r w:rsidR="000F0A0B">
        <w:rPr>
          <w:rFonts w:hint="eastAsia"/>
        </w:rPr>
        <w:t>；</w:t>
      </w:r>
      <w:r w:rsidR="000F0A0B">
        <w:rPr>
          <w:rFonts w:hint="eastAsia"/>
        </w:rPr>
        <w:t>3</w:t>
      </w:r>
      <w:r w:rsidR="000F0A0B">
        <w:rPr>
          <w:rFonts w:hint="eastAsia"/>
        </w:rPr>
        <w:t>、防火墙</w:t>
      </w:r>
      <w:r w:rsidR="001F292D">
        <w:rPr>
          <w:rFonts w:hint="eastAsia"/>
        </w:rPr>
        <w:t>；</w:t>
      </w:r>
      <w:r w:rsidR="001F292D">
        <w:rPr>
          <w:rFonts w:hint="eastAsia"/>
        </w:rPr>
        <w:t>4</w:t>
      </w:r>
      <w:r w:rsidR="001F292D">
        <w:rPr>
          <w:rFonts w:hint="eastAsia"/>
        </w:rPr>
        <w:t>、重置密码</w:t>
      </w:r>
    </w:p>
    <w:p w14:paraId="0641B5E6" w14:textId="77777777" w:rsidR="002B44E6" w:rsidRDefault="002B44E6" w:rsidP="00B90BD9">
      <w:r>
        <w:rPr>
          <w:noProof/>
        </w:rPr>
        <w:drawing>
          <wp:inline distT="0" distB="0" distL="0" distR="0" wp14:anchorId="2BC33F5A" wp14:editId="7C6217F7">
            <wp:extent cx="5456212" cy="2794512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9206" cy="28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E9EF" w14:textId="77777777" w:rsidR="000F0A0B" w:rsidRDefault="001F292D" w:rsidP="000F0A0B">
      <w:pPr>
        <w:pStyle w:val="3"/>
        <w:numPr>
          <w:ilvl w:val="2"/>
          <w:numId w:val="15"/>
        </w:numPr>
      </w:pPr>
      <w:bookmarkStart w:id="8" w:name="_Toc89276552"/>
      <w:r>
        <w:rPr>
          <w:rFonts w:hint="eastAsia"/>
        </w:rPr>
        <w:lastRenderedPageBreak/>
        <w:t>远程桌面</w:t>
      </w:r>
      <w:bookmarkEnd w:id="8"/>
    </w:p>
    <w:p w14:paraId="727A4432" w14:textId="77777777" w:rsidR="001F292D" w:rsidRPr="001F292D" w:rsidRDefault="001F292D" w:rsidP="001F292D">
      <w:r>
        <w:rPr>
          <w:rFonts w:hint="eastAsia"/>
        </w:rPr>
        <w:t>因为装的是</w:t>
      </w:r>
      <w:r>
        <w:rPr>
          <w:rFonts w:hint="eastAsia"/>
        </w:rPr>
        <w:t>windows</w:t>
      </w:r>
      <w:r>
        <w:rPr>
          <w:rFonts w:hint="eastAsia"/>
        </w:rPr>
        <w:t>系统，所以可以通用远程桌面软件进行登陆，直接输入云服务器的外网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地址就可以了，</w:t>
      </w:r>
    </w:p>
    <w:p w14:paraId="57973237" w14:textId="77777777" w:rsidR="001F292D" w:rsidRDefault="001F292D" w:rsidP="001F292D">
      <w:r>
        <w:rPr>
          <w:noProof/>
        </w:rPr>
        <w:drawing>
          <wp:inline distT="0" distB="0" distL="0" distR="0" wp14:anchorId="5A3E4861" wp14:editId="226B8F93">
            <wp:extent cx="2022308" cy="135813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7021" cy="136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5227" w14:textId="77777777" w:rsidR="001F292D" w:rsidRDefault="001F292D" w:rsidP="001F292D">
      <w:r>
        <w:rPr>
          <w:rFonts w:hint="eastAsia"/>
        </w:rPr>
        <w:t>输入对应的用户名和密码。（用户名默认</w:t>
      </w:r>
      <w:r>
        <w:rPr>
          <w:rFonts w:hint="eastAsia"/>
        </w:rPr>
        <w:t>Administrator</w:t>
      </w:r>
      <w:r>
        <w:rPr>
          <w:rFonts w:hint="eastAsia"/>
        </w:rPr>
        <w:t>，密码需要自己手动重置）</w:t>
      </w:r>
    </w:p>
    <w:p w14:paraId="49528AC5" w14:textId="77777777" w:rsidR="001F292D" w:rsidRDefault="001F292D" w:rsidP="001F292D">
      <w:r>
        <w:rPr>
          <w:noProof/>
        </w:rPr>
        <w:drawing>
          <wp:inline distT="0" distB="0" distL="0" distR="0" wp14:anchorId="136FC82E" wp14:editId="425F5504">
            <wp:extent cx="1862394" cy="2192438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522" cy="21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70EB" w14:textId="77777777" w:rsidR="00B924E0" w:rsidRPr="001F292D" w:rsidRDefault="00B924E0" w:rsidP="001F292D">
      <w:r>
        <w:rPr>
          <w:noProof/>
        </w:rPr>
        <w:drawing>
          <wp:inline distT="0" distB="0" distL="0" distR="0" wp14:anchorId="5E4D5F28" wp14:editId="5948602A">
            <wp:extent cx="4277116" cy="2701662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1861" cy="2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E0E8" w14:textId="77777777" w:rsidR="000F0A0B" w:rsidRDefault="000F0A0B" w:rsidP="00B90BD9"/>
    <w:p w14:paraId="0D0AEFBD" w14:textId="77777777" w:rsidR="00FC1262" w:rsidRDefault="00FC1262" w:rsidP="00FC1262">
      <w:pPr>
        <w:pStyle w:val="3"/>
        <w:numPr>
          <w:ilvl w:val="2"/>
          <w:numId w:val="16"/>
        </w:numPr>
      </w:pPr>
      <w:bookmarkStart w:id="9" w:name="_Toc89276553"/>
      <w:r>
        <w:rPr>
          <w:rFonts w:hint="eastAsia"/>
        </w:rPr>
        <w:t>防火墙</w:t>
      </w:r>
      <w:bookmarkEnd w:id="9"/>
    </w:p>
    <w:p w14:paraId="779BD5C3" w14:textId="77777777" w:rsidR="00FC1262" w:rsidRDefault="00FC1262" w:rsidP="00FC1262">
      <w:r>
        <w:rPr>
          <w:rFonts w:hint="eastAsia"/>
        </w:rPr>
        <w:t>因为</w:t>
      </w:r>
      <w:r>
        <w:rPr>
          <w:rFonts w:hint="eastAsia"/>
        </w:rPr>
        <w:t>A</w:t>
      </w:r>
      <w:r>
        <w:t>DS O</w:t>
      </w:r>
      <w:r>
        <w:rPr>
          <w:rFonts w:hint="eastAsia"/>
        </w:rPr>
        <w:t>ver</w:t>
      </w:r>
      <w:r>
        <w:t xml:space="preserve"> MQTT</w:t>
      </w:r>
      <w:r>
        <w:rPr>
          <w:rFonts w:hint="eastAsia"/>
        </w:rPr>
        <w:t>是通过</w:t>
      </w:r>
      <w:proofErr w:type="spellStart"/>
      <w:r>
        <w:rPr>
          <w:rFonts w:hint="eastAsia"/>
        </w:rPr>
        <w:t>Mosquitto</w:t>
      </w:r>
      <w:proofErr w:type="spellEnd"/>
      <w:r>
        <w:rPr>
          <w:rFonts w:hint="eastAsia"/>
        </w:rPr>
        <w:t>进行中间转发消息，其中用到</w:t>
      </w:r>
      <w:r>
        <w:rPr>
          <w:rFonts w:hint="eastAsia"/>
        </w:rPr>
        <w:t>T</w:t>
      </w:r>
      <w:r>
        <w:t>CP</w:t>
      </w:r>
      <w:r>
        <w:rPr>
          <w:rFonts w:hint="eastAsia"/>
        </w:rPr>
        <w:t>端口</w:t>
      </w:r>
      <w:r>
        <w:rPr>
          <w:rFonts w:hint="eastAsia"/>
        </w:rPr>
        <w:t>1883</w:t>
      </w:r>
      <w:r>
        <w:rPr>
          <w:rFonts w:hint="eastAsia"/>
        </w:rPr>
        <w:t>（如果带</w:t>
      </w:r>
      <w:r>
        <w:rPr>
          <w:rFonts w:hint="eastAsia"/>
        </w:rPr>
        <w:t>T</w:t>
      </w:r>
      <w:r>
        <w:t>LS</w:t>
      </w:r>
      <w:r>
        <w:rPr>
          <w:rFonts w:hint="eastAsia"/>
        </w:rPr>
        <w:t>则需要</w:t>
      </w:r>
      <w:r>
        <w:rPr>
          <w:rFonts w:hint="eastAsia"/>
        </w:rPr>
        <w:t>8883</w:t>
      </w:r>
      <w:r>
        <w:rPr>
          <w:rFonts w:hint="eastAsia"/>
        </w:rPr>
        <w:t>），直接将云服务器的防火墙关闭</w:t>
      </w:r>
      <w:r w:rsidR="008C1F16">
        <w:rPr>
          <w:rFonts w:hint="eastAsia"/>
        </w:rPr>
        <w:t>，开放所有</w:t>
      </w:r>
      <w:r w:rsidR="00320594">
        <w:rPr>
          <w:rFonts w:hint="eastAsia"/>
        </w:rPr>
        <w:t>端口（注意这样不安全，网络安全问题是</w:t>
      </w:r>
      <w:proofErr w:type="gramStart"/>
      <w:r w:rsidR="00320594">
        <w:rPr>
          <w:rFonts w:hint="eastAsia"/>
        </w:rPr>
        <w:t>日后最</w:t>
      </w:r>
      <w:proofErr w:type="gramEnd"/>
      <w:r w:rsidR="00320594">
        <w:rPr>
          <w:rFonts w:hint="eastAsia"/>
        </w:rPr>
        <w:t>常见的问题，此处仅仅是为了测试方便才打开所有端口）。</w:t>
      </w:r>
    </w:p>
    <w:p w14:paraId="30648B35" w14:textId="77777777" w:rsidR="008C1F16" w:rsidRDefault="008C1F16" w:rsidP="00FC1262">
      <w:r>
        <w:rPr>
          <w:noProof/>
        </w:rPr>
        <w:lastRenderedPageBreak/>
        <w:drawing>
          <wp:inline distT="0" distB="0" distL="0" distR="0" wp14:anchorId="489E14E8" wp14:editId="7394E677">
            <wp:extent cx="4546274" cy="2410328"/>
            <wp:effectExtent l="0" t="0" r="698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8919" cy="242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435A" w14:textId="77777777" w:rsidR="008C1F16" w:rsidRPr="00FC1262" w:rsidRDefault="008C1F16" w:rsidP="00FC1262">
      <w:r>
        <w:rPr>
          <w:noProof/>
        </w:rPr>
        <w:drawing>
          <wp:inline distT="0" distB="0" distL="0" distR="0" wp14:anchorId="325A496F" wp14:editId="4CBFF7DF">
            <wp:extent cx="4767338" cy="21232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4053" cy="213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9807" w14:textId="77777777" w:rsidR="00FC1262" w:rsidRDefault="00FC1262" w:rsidP="00B90BD9"/>
    <w:p w14:paraId="3CCE378F" w14:textId="77777777" w:rsidR="006F3364" w:rsidRDefault="006F3364" w:rsidP="006F3364">
      <w:pPr>
        <w:pStyle w:val="3"/>
        <w:numPr>
          <w:ilvl w:val="2"/>
          <w:numId w:val="15"/>
        </w:numPr>
      </w:pPr>
      <w:bookmarkStart w:id="10" w:name="_Toc89276554"/>
      <w:r>
        <w:rPr>
          <w:rFonts w:hint="eastAsia"/>
        </w:rPr>
        <w:t>安装</w:t>
      </w:r>
      <w:proofErr w:type="spellStart"/>
      <w:r>
        <w:rPr>
          <w:rFonts w:hint="eastAsia"/>
        </w:rPr>
        <w:t>Mosquitto</w:t>
      </w:r>
      <w:bookmarkEnd w:id="10"/>
      <w:proofErr w:type="spellEnd"/>
    </w:p>
    <w:p w14:paraId="4E363BE5" w14:textId="77777777" w:rsidR="006F3364" w:rsidRDefault="006F3364" w:rsidP="006F3364">
      <w:proofErr w:type="spellStart"/>
      <w:r>
        <w:rPr>
          <w:rFonts w:hint="eastAsia"/>
        </w:rPr>
        <w:t>Mosquitto</w:t>
      </w:r>
      <w:proofErr w:type="spellEnd"/>
      <w:r>
        <w:rPr>
          <w:rFonts w:hint="eastAsia"/>
        </w:rPr>
        <w:t>官网：</w:t>
      </w:r>
      <w:r>
        <w:fldChar w:fldCharType="begin"/>
      </w:r>
      <w:r>
        <w:instrText xml:space="preserve"> HYPERLINK "</w:instrText>
      </w:r>
      <w:r w:rsidRPr="006F3364">
        <w:instrText>https://mosquitto.org/download/</w:instrText>
      </w:r>
      <w:r>
        <w:instrText xml:space="preserve">" </w:instrText>
      </w:r>
      <w:r>
        <w:fldChar w:fldCharType="separate"/>
      </w:r>
      <w:r w:rsidRPr="001F3139">
        <w:rPr>
          <w:rStyle w:val="a8"/>
        </w:rPr>
        <w:t>https://mosquitto.org/download/</w:t>
      </w:r>
      <w:r>
        <w:fldChar w:fldCharType="end"/>
      </w:r>
    </w:p>
    <w:p w14:paraId="11A49CF5" w14:textId="77777777" w:rsidR="006F3364" w:rsidRPr="006F3364" w:rsidRDefault="006F3364" w:rsidP="006F3364">
      <w:r>
        <w:rPr>
          <w:rFonts w:hint="eastAsia"/>
        </w:rPr>
        <w:t>下载完成后直接通过远程桌面传到云服务器硬盘中，然后以管理员身份进行安装</w:t>
      </w:r>
    </w:p>
    <w:p w14:paraId="73261188" w14:textId="77777777" w:rsidR="000F0A0B" w:rsidRDefault="00B14BCC" w:rsidP="00B90BD9">
      <w:r>
        <w:rPr>
          <w:noProof/>
        </w:rPr>
        <w:drawing>
          <wp:inline distT="0" distB="0" distL="0" distR="0" wp14:anchorId="7B9509F6" wp14:editId="1FAC2E69">
            <wp:extent cx="2110868" cy="1637086"/>
            <wp:effectExtent l="0" t="0" r="381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1185" cy="1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86E5" w14:textId="77777777" w:rsidR="000F0A0B" w:rsidRDefault="000F0A0B" w:rsidP="00B90BD9"/>
    <w:p w14:paraId="1BF2B5AB" w14:textId="77777777" w:rsidR="00B14BCC" w:rsidRDefault="00B14BCC" w:rsidP="00B14BCC">
      <w:pPr>
        <w:pStyle w:val="3"/>
        <w:numPr>
          <w:ilvl w:val="2"/>
          <w:numId w:val="15"/>
        </w:numPr>
      </w:pPr>
      <w:bookmarkStart w:id="11" w:name="_Toc89276555"/>
      <w:r>
        <w:rPr>
          <w:rFonts w:hint="eastAsia"/>
        </w:rPr>
        <w:t>启动</w:t>
      </w:r>
      <w:proofErr w:type="spellStart"/>
      <w:r>
        <w:rPr>
          <w:rFonts w:hint="eastAsia"/>
        </w:rPr>
        <w:t>Mosquitto</w:t>
      </w:r>
      <w:bookmarkEnd w:id="11"/>
      <w:proofErr w:type="spellEnd"/>
    </w:p>
    <w:p w14:paraId="4930169F" w14:textId="77777777" w:rsidR="00B14BCC" w:rsidRPr="00B14BCC" w:rsidRDefault="00B14BCC" w:rsidP="00B14BCC">
      <w:r>
        <w:rPr>
          <w:rFonts w:hint="eastAsia"/>
        </w:rPr>
        <w:t>到计算机服务管理中，找到</w:t>
      </w:r>
      <w:proofErr w:type="spellStart"/>
      <w:r>
        <w:t>M</w:t>
      </w:r>
      <w:r>
        <w:rPr>
          <w:rFonts w:hint="eastAsia"/>
        </w:rPr>
        <w:t>osquitto</w:t>
      </w:r>
      <w:proofErr w:type="spellEnd"/>
      <w:r>
        <w:t xml:space="preserve"> B</w:t>
      </w:r>
      <w:r>
        <w:rPr>
          <w:rFonts w:hint="eastAsia"/>
        </w:rPr>
        <w:t>roker</w:t>
      </w:r>
    </w:p>
    <w:p w14:paraId="54E09FC3" w14:textId="77777777" w:rsidR="00B14BCC" w:rsidRDefault="00B14BCC" w:rsidP="00B90BD9">
      <w:r>
        <w:rPr>
          <w:noProof/>
        </w:rPr>
        <w:lastRenderedPageBreak/>
        <w:drawing>
          <wp:inline distT="0" distB="0" distL="0" distR="0" wp14:anchorId="2B7D385B" wp14:editId="7DE7B619">
            <wp:extent cx="5713095" cy="2978785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D90D" w14:textId="77777777" w:rsidR="00950033" w:rsidRDefault="005B5145" w:rsidP="00B90BD9">
      <w:r>
        <w:rPr>
          <w:noProof/>
        </w:rPr>
        <w:drawing>
          <wp:inline distT="0" distB="0" distL="0" distR="0" wp14:anchorId="3D41E261" wp14:editId="23968279">
            <wp:extent cx="4988402" cy="2804416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1822" cy="280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A010" w14:textId="77777777" w:rsidR="00AF202C" w:rsidRDefault="00AF202C" w:rsidP="00AF202C">
      <w:pPr>
        <w:pStyle w:val="3"/>
        <w:numPr>
          <w:ilvl w:val="2"/>
          <w:numId w:val="15"/>
        </w:numPr>
      </w:pPr>
      <w:bookmarkStart w:id="12" w:name="_Toc89276556"/>
      <w:r>
        <w:rPr>
          <w:rFonts w:hint="eastAsia"/>
        </w:rPr>
        <w:t>端口映射</w:t>
      </w:r>
      <w:bookmarkEnd w:id="12"/>
    </w:p>
    <w:p w14:paraId="23756593" w14:textId="77777777" w:rsidR="00AF202C" w:rsidRDefault="00AF202C" w:rsidP="00B90BD9">
      <w:r>
        <w:rPr>
          <w:rFonts w:hint="eastAsia"/>
        </w:rPr>
        <w:t>之前获取到两个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，一个是外网，一个是内网。</w:t>
      </w:r>
      <w:proofErr w:type="gramStart"/>
      <w:r>
        <w:rPr>
          <w:rFonts w:hint="eastAsia"/>
        </w:rPr>
        <w:t>腾讯云</w:t>
      </w:r>
      <w:proofErr w:type="gramEnd"/>
      <w:r>
        <w:rPr>
          <w:rFonts w:hint="eastAsia"/>
        </w:rPr>
        <w:t>服务器的架构是外侧大虚拟机有一个外网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，新建的云服务器只是在虚拟机中又创建了一个虚拟机。所以需要将外网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的内容映射到内网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中，才能实现通讯。</w:t>
      </w:r>
    </w:p>
    <w:p w14:paraId="69C6711F" w14:textId="77777777" w:rsidR="00AF202C" w:rsidRDefault="00AF202C" w:rsidP="00B90BD9">
      <w:r>
        <w:rPr>
          <w:rFonts w:hint="eastAsia"/>
        </w:rPr>
        <w:t>打开</w:t>
      </w:r>
      <w:r>
        <w:rPr>
          <w:rFonts w:hint="eastAsia"/>
        </w:rPr>
        <w:t>C</w:t>
      </w:r>
      <w:r>
        <w:t>MD</w:t>
      </w:r>
      <w:r>
        <w:rPr>
          <w:rFonts w:hint="eastAsia"/>
        </w:rPr>
        <w:t>命令行，输入</w:t>
      </w:r>
    </w:p>
    <w:p w14:paraId="7CEE9F5B" w14:textId="77777777" w:rsidR="00AF202C" w:rsidRDefault="00AF202C" w:rsidP="00B90BD9">
      <w:proofErr w:type="spellStart"/>
      <w:r w:rsidRPr="00AF202C">
        <w:t>netsh</w:t>
      </w:r>
      <w:proofErr w:type="spellEnd"/>
      <w:r w:rsidRPr="00AF202C">
        <w:t xml:space="preserve"> interface </w:t>
      </w:r>
      <w:proofErr w:type="spellStart"/>
      <w:r w:rsidRPr="00AF202C">
        <w:t>portproxy</w:t>
      </w:r>
      <w:proofErr w:type="spellEnd"/>
      <w:r w:rsidRPr="00AF202C">
        <w:t xml:space="preserve"> add v4tov4  </w:t>
      </w:r>
      <w:proofErr w:type="spellStart"/>
      <w:r w:rsidRPr="00AF202C">
        <w:t>listenport</w:t>
      </w:r>
      <w:proofErr w:type="spellEnd"/>
      <w:r w:rsidRPr="00AF202C">
        <w:t xml:space="preserve">=1883 </w:t>
      </w:r>
      <w:proofErr w:type="spellStart"/>
      <w:r w:rsidRPr="00AF202C">
        <w:t>connectaddress</w:t>
      </w:r>
      <w:proofErr w:type="spellEnd"/>
      <w:r w:rsidRPr="00AF202C">
        <w:t xml:space="preserve">=127.0.0.1  </w:t>
      </w:r>
      <w:proofErr w:type="spellStart"/>
      <w:r w:rsidRPr="00AF202C">
        <w:t>connectport</w:t>
      </w:r>
      <w:proofErr w:type="spellEnd"/>
      <w:r w:rsidRPr="00AF202C">
        <w:t>=1883</w:t>
      </w:r>
    </w:p>
    <w:p w14:paraId="696451E1" w14:textId="77777777" w:rsidR="00AF202C" w:rsidRDefault="00AF202C" w:rsidP="00B90BD9">
      <w:r>
        <w:rPr>
          <w:rFonts w:hint="eastAsia"/>
        </w:rPr>
        <w:t>监听</w:t>
      </w:r>
      <w:r>
        <w:rPr>
          <w:rFonts w:hint="eastAsia"/>
        </w:rPr>
        <w:t>1883</w:t>
      </w:r>
      <w:r>
        <w:rPr>
          <w:rFonts w:hint="eastAsia"/>
        </w:rPr>
        <w:t>端口，转发到</w:t>
      </w:r>
      <w:r>
        <w:rPr>
          <w:rFonts w:hint="eastAsia"/>
        </w:rPr>
        <w:t>127.0.0.1</w:t>
      </w:r>
      <w:r>
        <w:rPr>
          <w:rFonts w:hint="eastAsia"/>
        </w:rPr>
        <w:t>的</w:t>
      </w:r>
      <w:r>
        <w:rPr>
          <w:rFonts w:hint="eastAsia"/>
        </w:rPr>
        <w:t>1883</w:t>
      </w:r>
      <w:r>
        <w:rPr>
          <w:rFonts w:hint="eastAsia"/>
        </w:rPr>
        <w:t>端口</w:t>
      </w:r>
    </w:p>
    <w:p w14:paraId="48A60D43" w14:textId="77777777" w:rsidR="00AF202C" w:rsidRDefault="00AF202C" w:rsidP="00B90BD9">
      <w:proofErr w:type="spellStart"/>
      <w:r w:rsidRPr="00AF202C">
        <w:t>netsh</w:t>
      </w:r>
      <w:proofErr w:type="spellEnd"/>
      <w:r w:rsidRPr="00AF202C">
        <w:t xml:space="preserve"> interface </w:t>
      </w:r>
      <w:proofErr w:type="spellStart"/>
      <w:r w:rsidRPr="00AF202C">
        <w:t>portproxy</w:t>
      </w:r>
      <w:proofErr w:type="spellEnd"/>
      <w:r w:rsidRPr="00AF202C">
        <w:t xml:space="preserve"> show  v4tov4</w:t>
      </w:r>
    </w:p>
    <w:p w14:paraId="2557AC17" w14:textId="77777777" w:rsidR="00AF202C" w:rsidRDefault="00AF202C" w:rsidP="00B90BD9">
      <w:r>
        <w:rPr>
          <w:rFonts w:hint="eastAsia"/>
        </w:rPr>
        <w:t>查看所有映射内容</w:t>
      </w:r>
    </w:p>
    <w:p w14:paraId="2F71C5A6" w14:textId="77777777" w:rsidR="00AF202C" w:rsidRDefault="00AF202C" w:rsidP="00B90BD9">
      <w:r>
        <w:rPr>
          <w:noProof/>
        </w:rPr>
        <w:lastRenderedPageBreak/>
        <w:drawing>
          <wp:inline distT="0" distB="0" distL="0" distR="0" wp14:anchorId="601830A0" wp14:editId="1B0E4DB5">
            <wp:extent cx="4360985" cy="2288826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72136" cy="22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3C3C" w14:textId="77777777" w:rsidR="00AF202C" w:rsidRDefault="00AF202C" w:rsidP="00B90BD9"/>
    <w:p w14:paraId="48EB95D9" w14:textId="77777777" w:rsidR="00123B82" w:rsidRDefault="00123B82" w:rsidP="00123B82">
      <w:pPr>
        <w:pStyle w:val="10"/>
        <w:numPr>
          <w:ilvl w:val="0"/>
          <w:numId w:val="17"/>
        </w:numPr>
      </w:pPr>
      <w:bookmarkStart w:id="13" w:name="_Toc89276557"/>
      <w:r>
        <w:rPr>
          <w:rFonts w:hint="eastAsia"/>
        </w:rPr>
        <w:t>笔记本配置</w:t>
      </w:r>
      <w:bookmarkEnd w:id="13"/>
    </w:p>
    <w:p w14:paraId="10E08DB0" w14:textId="77777777" w:rsidR="00123B82" w:rsidRPr="00B90BD9" w:rsidRDefault="00123B82" w:rsidP="00B90BD9"/>
    <w:p w14:paraId="11A842FA" w14:textId="77777777" w:rsidR="008E1A13" w:rsidRDefault="008E1A13" w:rsidP="008E1A13">
      <w:pPr>
        <w:pStyle w:val="ab"/>
      </w:pPr>
      <w:r>
        <w:rPr>
          <w:rFonts w:hint="eastAsia"/>
        </w:rPr>
        <w:t>硬件：笔记本电脑</w:t>
      </w:r>
    </w:p>
    <w:p w14:paraId="7F1E2079" w14:textId="77777777" w:rsidR="008E1A13" w:rsidRDefault="008E1A13" w:rsidP="006B7A45">
      <w:pPr>
        <w:pStyle w:val="ab"/>
      </w:pPr>
      <w:r>
        <w:rPr>
          <w:rFonts w:hint="eastAsia"/>
        </w:rPr>
        <w:t>软件：</w:t>
      </w:r>
      <w:r w:rsidR="006B7A45">
        <w:t>T</w:t>
      </w:r>
      <w:r w:rsidR="006B7A45">
        <w:rPr>
          <w:rFonts w:hint="eastAsia"/>
        </w:rPr>
        <w:t>win</w:t>
      </w:r>
      <w:r w:rsidR="006B7A45">
        <w:t xml:space="preserve">CAT </w:t>
      </w:r>
      <w:r w:rsidR="006B7A45">
        <w:rPr>
          <w:rFonts w:hint="eastAsia"/>
        </w:rPr>
        <w:t>4024.22</w:t>
      </w:r>
    </w:p>
    <w:p w14:paraId="41D0AFE1" w14:textId="77777777" w:rsidR="008E1A13" w:rsidRDefault="008E1A13" w:rsidP="008E1A13">
      <w:pPr>
        <w:pStyle w:val="ab"/>
      </w:pPr>
      <w:r>
        <w:rPr>
          <w:rFonts w:hint="eastAsia"/>
        </w:rPr>
        <w:t>本机系统版本：</w:t>
      </w:r>
      <w:r>
        <w:rPr>
          <w:rFonts w:hint="eastAsia"/>
        </w:rPr>
        <w:t>W</w:t>
      </w:r>
      <w:r>
        <w:t xml:space="preserve">IN10 </w:t>
      </w:r>
      <w:r>
        <w:rPr>
          <w:rFonts w:hint="eastAsia"/>
        </w:rPr>
        <w:t>1809</w:t>
      </w:r>
    </w:p>
    <w:p w14:paraId="7DF81031" w14:textId="77777777" w:rsidR="008E1A13" w:rsidRDefault="008E1A13" w:rsidP="008E1A13">
      <w:pPr>
        <w:pStyle w:val="ab"/>
      </w:pPr>
      <w:r>
        <w:rPr>
          <w:noProof/>
        </w:rPr>
        <w:drawing>
          <wp:inline distT="0" distB="0" distL="0" distR="0" wp14:anchorId="0EC7DB98" wp14:editId="24400A98">
            <wp:extent cx="2226669" cy="120381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1682" cy="12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369E" w14:textId="77777777" w:rsidR="008E1A13" w:rsidRDefault="002246CF" w:rsidP="008E1A13">
      <w:pPr>
        <w:pStyle w:val="ab"/>
      </w:pPr>
      <w:r>
        <w:rPr>
          <w:rFonts w:hint="eastAsia"/>
        </w:rPr>
        <w:t>在</w:t>
      </w:r>
      <w:r w:rsidR="00123B82">
        <w:rPr>
          <w:rFonts w:hint="eastAsia"/>
        </w:rPr>
        <w:t>笔记本</w:t>
      </w:r>
      <w:r>
        <w:rPr>
          <w:rFonts w:hint="eastAsia"/>
        </w:rPr>
        <w:t>的</w:t>
      </w:r>
      <w:r w:rsidR="00123B82" w:rsidRPr="00123B82">
        <w:t>C:\TwinCAT\3.1\Target</w:t>
      </w:r>
      <w:r w:rsidR="00123B82">
        <w:rPr>
          <w:rFonts w:hint="eastAsia"/>
        </w:rPr>
        <w:t>\</w:t>
      </w:r>
      <w:r w:rsidR="00123B82" w:rsidRPr="00123B82">
        <w:t xml:space="preserve"> StaticRoutes.xml</w:t>
      </w:r>
      <w:r w:rsidR="00123B82">
        <w:rPr>
          <w:rFonts w:hint="eastAsia"/>
        </w:rPr>
        <w:t>中编辑</w:t>
      </w:r>
      <w:r>
        <w:rPr>
          <w:rFonts w:hint="eastAsia"/>
        </w:rPr>
        <w:t>。</w:t>
      </w:r>
      <w:r w:rsidR="000871E2">
        <w:rPr>
          <w:rFonts w:hint="eastAsia"/>
        </w:rPr>
        <w:t>完成后，</w:t>
      </w:r>
      <w:proofErr w:type="gramStart"/>
      <w:r w:rsidR="000871E2">
        <w:rPr>
          <w:rFonts w:hint="eastAsia"/>
        </w:rPr>
        <w:t>切一下</w:t>
      </w:r>
      <w:proofErr w:type="gramEnd"/>
      <w:r w:rsidR="000871E2">
        <w:rPr>
          <w:rFonts w:hint="eastAsia"/>
        </w:rPr>
        <w:t>模式</w:t>
      </w:r>
      <w:r w:rsidR="00D67FCE">
        <w:rPr>
          <w:rFonts w:hint="eastAsia"/>
        </w:rPr>
        <w:t>状态</w:t>
      </w:r>
      <w:r w:rsidR="000871E2">
        <w:rPr>
          <w:rFonts w:hint="eastAsia"/>
        </w:rPr>
        <w:t>，让路由表生效。</w:t>
      </w:r>
    </w:p>
    <w:p w14:paraId="744606F7" w14:textId="77777777" w:rsidR="001971C2" w:rsidRDefault="001971C2" w:rsidP="008E1A13">
      <w:pPr>
        <w:pStyle w:val="ab"/>
      </w:pPr>
      <w:r>
        <w:rPr>
          <w:rFonts w:hint="eastAsia"/>
        </w:rPr>
        <w:t>随后笔记本要连接外网，要能</w:t>
      </w:r>
      <w:r>
        <w:rPr>
          <w:rFonts w:hint="eastAsia"/>
        </w:rPr>
        <w:t>ping</w:t>
      </w:r>
      <w:proofErr w:type="gramStart"/>
      <w:r>
        <w:rPr>
          <w:rFonts w:hint="eastAsia"/>
        </w:rPr>
        <w:t>通云服务器</w:t>
      </w:r>
      <w:proofErr w:type="gramEnd"/>
      <w:r>
        <w:rPr>
          <w:rFonts w:hint="eastAsia"/>
        </w:rPr>
        <w:t>1883</w:t>
      </w:r>
      <w:r>
        <w:rPr>
          <w:rFonts w:hint="eastAsia"/>
        </w:rPr>
        <w:t>端口</w:t>
      </w:r>
      <w:r w:rsidR="006B7A45">
        <w:rPr>
          <w:rFonts w:hint="eastAsia"/>
        </w:rPr>
        <w:t>。（</w:t>
      </w:r>
      <w:r w:rsidR="006B7A45">
        <w:rPr>
          <w:rFonts w:hint="eastAsia"/>
        </w:rPr>
        <w:t>ping</w:t>
      </w:r>
      <w:r w:rsidR="006B7A45">
        <w:rPr>
          <w:rFonts w:hint="eastAsia"/>
        </w:rPr>
        <w:t>端口可以使用</w:t>
      </w:r>
      <w:r w:rsidR="006B7A45">
        <w:rPr>
          <w:rFonts w:hint="eastAsia"/>
        </w:rPr>
        <w:t>T</w:t>
      </w:r>
      <w:r w:rsidR="006B7A45">
        <w:t>ELNET</w:t>
      </w:r>
      <w:r w:rsidR="006B7A45">
        <w:rPr>
          <w:rFonts w:hint="eastAsia"/>
        </w:rPr>
        <w:t>指令：</w:t>
      </w:r>
      <w:hyperlink r:id="rId42" w:history="1">
        <w:r w:rsidR="006B7A45" w:rsidRPr="001F3139">
          <w:rPr>
            <w:rStyle w:val="a8"/>
          </w:rPr>
          <w:t>https://jingyan.baidu.com/article/ae97a646b22fb6bbfd461d19.html</w:t>
        </w:r>
      </w:hyperlink>
      <w:r w:rsidR="006B7A45">
        <w:rPr>
          <w:rFonts w:hint="eastAsia"/>
        </w:rPr>
        <w:t>）</w:t>
      </w:r>
    </w:p>
    <w:p w14:paraId="3D861B15" w14:textId="77777777" w:rsidR="006B7A45" w:rsidRPr="006B7A45" w:rsidRDefault="006B7A45" w:rsidP="008E1A13">
      <w:pPr>
        <w:pStyle w:val="ab"/>
      </w:pPr>
    </w:p>
    <w:p w14:paraId="5CC9B717" w14:textId="77777777" w:rsidR="008E1A13" w:rsidRDefault="00123B82" w:rsidP="008E1A13">
      <w:pPr>
        <w:pStyle w:val="ab"/>
      </w:pPr>
      <w:r>
        <w:rPr>
          <w:noProof/>
        </w:rPr>
        <w:drawing>
          <wp:inline distT="0" distB="0" distL="0" distR="0" wp14:anchorId="47E341C9" wp14:editId="745F8A51">
            <wp:extent cx="4246780" cy="1782354"/>
            <wp:effectExtent l="0" t="0" r="19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2636" cy="178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CB9E" w14:textId="77777777" w:rsidR="008E1A13" w:rsidRDefault="00123B82" w:rsidP="008E1A13">
      <w:pPr>
        <w:pStyle w:val="ab"/>
      </w:pPr>
      <w:r>
        <w:rPr>
          <w:noProof/>
        </w:rPr>
        <w:lastRenderedPageBreak/>
        <w:drawing>
          <wp:inline distT="0" distB="0" distL="0" distR="0" wp14:anchorId="104A3E83" wp14:editId="0B4CEF73">
            <wp:extent cx="4526176" cy="1476026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5503" cy="14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3335" w14:textId="77777777" w:rsidR="00123B82" w:rsidRDefault="00123B82" w:rsidP="00123B82">
      <w:pPr>
        <w:pStyle w:val="ab"/>
      </w:pPr>
      <w:r>
        <w:tab/>
      </w:r>
      <w:r>
        <w:tab/>
        <w:t>&lt;</w:t>
      </w:r>
      <w:proofErr w:type="spellStart"/>
      <w:r>
        <w:t>Mqtt</w:t>
      </w:r>
      <w:proofErr w:type="spellEnd"/>
      <w:r>
        <w:t>&gt;</w:t>
      </w:r>
    </w:p>
    <w:p w14:paraId="175244AF" w14:textId="77777777" w:rsidR="00123B82" w:rsidRDefault="00123B82" w:rsidP="00123B82">
      <w:pPr>
        <w:pStyle w:val="ab"/>
      </w:pPr>
      <w:r>
        <w:tab/>
      </w:r>
      <w:r>
        <w:tab/>
      </w:r>
      <w:r>
        <w:tab/>
        <w:t>&lt;Address Port="1883"&gt;15</w:t>
      </w:r>
      <w:r>
        <w:rPr>
          <w:rFonts w:hint="eastAsia"/>
        </w:rPr>
        <w:t>9</w:t>
      </w:r>
      <w:r>
        <w:t>.158.</w:t>
      </w:r>
      <w:r w:rsidR="00B747CC">
        <w:rPr>
          <w:rFonts w:hint="eastAsia"/>
        </w:rPr>
        <w:t>255</w:t>
      </w:r>
      <w:r>
        <w:t>.</w:t>
      </w:r>
      <w:r>
        <w:rPr>
          <w:rFonts w:hint="eastAsia"/>
        </w:rPr>
        <w:t>2</w:t>
      </w:r>
      <w:r>
        <w:t>55&lt;/Address&gt;</w:t>
      </w:r>
    </w:p>
    <w:p w14:paraId="4A21AB8A" w14:textId="77777777" w:rsidR="00123B82" w:rsidRDefault="00123B82" w:rsidP="00123B82">
      <w:pPr>
        <w:pStyle w:val="ab"/>
      </w:pPr>
      <w:r>
        <w:tab/>
      </w:r>
      <w:r>
        <w:tab/>
      </w:r>
      <w:r>
        <w:tab/>
        <w:t>&lt;Topic&gt;VirtualAmsNetwork_CX5240&lt;/Topic&gt;</w:t>
      </w:r>
    </w:p>
    <w:p w14:paraId="08BEAF4B" w14:textId="77777777" w:rsidR="008E1A13" w:rsidRDefault="00123B82" w:rsidP="00123B82">
      <w:pPr>
        <w:pStyle w:val="ab"/>
      </w:pPr>
      <w:r>
        <w:tab/>
      </w:r>
      <w:r>
        <w:tab/>
        <w:t>&lt;/</w:t>
      </w:r>
      <w:proofErr w:type="spellStart"/>
      <w:r>
        <w:t>Mqtt</w:t>
      </w:r>
      <w:proofErr w:type="spellEnd"/>
      <w:r>
        <w:t>&gt;</w:t>
      </w:r>
    </w:p>
    <w:p w14:paraId="165781C7" w14:textId="77777777" w:rsidR="006B7A45" w:rsidRDefault="006B7A45" w:rsidP="00123B82">
      <w:pPr>
        <w:pStyle w:val="ab"/>
      </w:pPr>
    </w:p>
    <w:p w14:paraId="361A653E" w14:textId="77777777" w:rsidR="006B7A45" w:rsidRDefault="006B7A45" w:rsidP="006B7A45">
      <w:pPr>
        <w:pStyle w:val="10"/>
        <w:numPr>
          <w:ilvl w:val="0"/>
          <w:numId w:val="17"/>
        </w:numPr>
      </w:pPr>
      <w:bookmarkStart w:id="14" w:name="_Toc89276558"/>
      <w:r>
        <w:rPr>
          <w:rFonts w:hint="eastAsia"/>
        </w:rPr>
        <w:t>控制器配置</w:t>
      </w:r>
      <w:bookmarkEnd w:id="14"/>
    </w:p>
    <w:p w14:paraId="2DAACCF9" w14:textId="77777777" w:rsidR="006B7A45" w:rsidRDefault="006B7A45" w:rsidP="006B7A45">
      <w:pPr>
        <w:pStyle w:val="ab"/>
      </w:pPr>
      <w:r>
        <w:rPr>
          <w:rFonts w:hint="eastAsia"/>
        </w:rPr>
        <w:t>硬件：</w:t>
      </w:r>
      <w:r>
        <w:t>C6015</w:t>
      </w:r>
    </w:p>
    <w:p w14:paraId="0C8630F2" w14:textId="77777777" w:rsidR="006B7A45" w:rsidRDefault="006B7A45" w:rsidP="006B7A45">
      <w:pPr>
        <w:pStyle w:val="ab"/>
      </w:pPr>
      <w:r>
        <w:rPr>
          <w:rFonts w:hint="eastAsia"/>
        </w:rPr>
        <w:t>软件：</w:t>
      </w:r>
      <w:r>
        <w:t>T</w:t>
      </w:r>
      <w:r>
        <w:rPr>
          <w:rFonts w:hint="eastAsia"/>
        </w:rPr>
        <w:t>win</w:t>
      </w:r>
      <w:r>
        <w:t xml:space="preserve">CAT </w:t>
      </w:r>
      <w:r>
        <w:rPr>
          <w:rFonts w:hint="eastAsia"/>
        </w:rPr>
        <w:t>4024.22</w:t>
      </w:r>
    </w:p>
    <w:p w14:paraId="13106824" w14:textId="77777777" w:rsidR="006B7A45" w:rsidRDefault="006B7A45" w:rsidP="006B7A45">
      <w:pPr>
        <w:pStyle w:val="ab"/>
      </w:pPr>
      <w:r>
        <w:rPr>
          <w:rFonts w:hint="eastAsia"/>
        </w:rPr>
        <w:t>本机系统版本：</w:t>
      </w:r>
      <w:r>
        <w:rPr>
          <w:rFonts w:hint="eastAsia"/>
        </w:rPr>
        <w:t>W</w:t>
      </w:r>
      <w:r>
        <w:t>IN10 LTSC</w:t>
      </w:r>
    </w:p>
    <w:p w14:paraId="7777F7B4" w14:textId="77777777" w:rsidR="00830ECA" w:rsidRDefault="00830ECA" w:rsidP="00830ECA">
      <w:pPr>
        <w:pStyle w:val="ab"/>
      </w:pPr>
      <w:r>
        <w:rPr>
          <w:rFonts w:hint="eastAsia"/>
        </w:rPr>
        <w:t>在笔记本的</w:t>
      </w:r>
      <w:r w:rsidRPr="00123B82">
        <w:t>C:\TwinCAT\3.1\Target</w:t>
      </w:r>
      <w:r>
        <w:rPr>
          <w:rFonts w:hint="eastAsia"/>
        </w:rPr>
        <w:t>\</w:t>
      </w:r>
      <w:r w:rsidRPr="00123B82">
        <w:t xml:space="preserve"> StaticRoutes.xml</w:t>
      </w:r>
      <w:r>
        <w:rPr>
          <w:rFonts w:hint="eastAsia"/>
        </w:rPr>
        <w:t>中编辑，填入相同的内容。</w:t>
      </w:r>
      <w:proofErr w:type="gramStart"/>
      <w:r w:rsidR="000871E2">
        <w:rPr>
          <w:rFonts w:hint="eastAsia"/>
        </w:rPr>
        <w:t>切一下</w:t>
      </w:r>
      <w:proofErr w:type="gramEnd"/>
      <w:r w:rsidR="000871E2">
        <w:rPr>
          <w:rFonts w:hint="eastAsia"/>
        </w:rPr>
        <w:t>模式</w:t>
      </w:r>
      <w:r w:rsidR="00C61A9D">
        <w:rPr>
          <w:rFonts w:hint="eastAsia"/>
        </w:rPr>
        <w:t>状态</w:t>
      </w:r>
      <w:r w:rsidR="000871E2">
        <w:rPr>
          <w:rFonts w:hint="eastAsia"/>
        </w:rPr>
        <w:t>，让路由表生效。</w:t>
      </w:r>
      <w:r>
        <w:rPr>
          <w:rFonts w:hint="eastAsia"/>
        </w:rPr>
        <w:t>将控制器连入外网中</w:t>
      </w:r>
      <w:r w:rsidR="00015E85">
        <w:rPr>
          <w:rFonts w:hint="eastAsia"/>
        </w:rPr>
        <w:t>。</w:t>
      </w:r>
    </w:p>
    <w:p w14:paraId="5066B14C" w14:textId="77777777" w:rsidR="006B7A45" w:rsidRDefault="006B7A45" w:rsidP="00123B82">
      <w:pPr>
        <w:pStyle w:val="ab"/>
      </w:pPr>
      <w:r>
        <w:rPr>
          <w:noProof/>
        </w:rPr>
        <w:drawing>
          <wp:inline distT="0" distB="0" distL="0" distR="0" wp14:anchorId="218AC9AC" wp14:editId="64679C7B">
            <wp:extent cx="5713095" cy="274383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82A9" w14:textId="77777777" w:rsidR="00AF202C" w:rsidRDefault="00AF202C">
      <w:pPr>
        <w:widowControl/>
        <w:ind w:firstLineChars="0" w:firstLine="0"/>
        <w:jc w:val="left"/>
      </w:pPr>
    </w:p>
    <w:p w14:paraId="0B1D3CE7" w14:textId="77777777" w:rsidR="00AF202C" w:rsidRDefault="00AF202C">
      <w:pPr>
        <w:widowControl/>
        <w:ind w:firstLineChars="0" w:firstLine="0"/>
        <w:jc w:val="left"/>
      </w:pPr>
    </w:p>
    <w:p w14:paraId="7BB62389" w14:textId="77777777" w:rsidR="00AF202C" w:rsidRDefault="00AF202C" w:rsidP="00AF202C">
      <w:pPr>
        <w:pStyle w:val="10"/>
        <w:numPr>
          <w:ilvl w:val="0"/>
          <w:numId w:val="17"/>
        </w:numPr>
      </w:pPr>
      <w:bookmarkStart w:id="15" w:name="_Toc89276559"/>
      <w:r>
        <w:rPr>
          <w:rFonts w:hint="eastAsia"/>
        </w:rPr>
        <w:t>在线控制器</w:t>
      </w:r>
      <w:bookmarkEnd w:id="15"/>
    </w:p>
    <w:p w14:paraId="157E32C3" w14:textId="77777777" w:rsidR="00AF202C" w:rsidRDefault="009F7D1E" w:rsidP="00AF202C">
      <w:r>
        <w:rPr>
          <w:rFonts w:hint="eastAsia"/>
        </w:rPr>
        <w:t>新建一个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项目，在</w:t>
      </w:r>
      <w:r>
        <w:rPr>
          <w:rFonts w:hint="eastAsia"/>
        </w:rPr>
        <w:t>Routes</w:t>
      </w:r>
      <w:r>
        <w:rPr>
          <w:rFonts w:hint="eastAsia"/>
        </w:rPr>
        <w:t>中就会出现添加过的这段路由，并在线的控制器</w:t>
      </w:r>
      <w:r w:rsidR="007C6E9B">
        <w:rPr>
          <w:rFonts w:hint="eastAsia"/>
        </w:rPr>
        <w:t>，与插网线的方法是一模一样的。</w:t>
      </w:r>
    </w:p>
    <w:p w14:paraId="256E1D36" w14:textId="77777777" w:rsidR="009F7D1E" w:rsidRDefault="009F7D1E" w:rsidP="00AF202C">
      <w:r>
        <w:rPr>
          <w:noProof/>
        </w:rPr>
        <w:lastRenderedPageBreak/>
        <w:drawing>
          <wp:inline distT="0" distB="0" distL="0" distR="0" wp14:anchorId="75EB0215" wp14:editId="53BBD2F1">
            <wp:extent cx="3702212" cy="144845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3052" cy="1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6734" w14:textId="77777777" w:rsidR="009F7D1E" w:rsidRDefault="009F7D1E" w:rsidP="00AF202C">
      <w:r>
        <w:rPr>
          <w:noProof/>
        </w:rPr>
        <w:drawing>
          <wp:inline distT="0" distB="0" distL="0" distR="0" wp14:anchorId="6798565E" wp14:editId="5A3646CA">
            <wp:extent cx="4164436" cy="1932480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1175" cy="19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ED69" w14:textId="77777777" w:rsidR="007C6E9B" w:rsidRDefault="007C6E9B" w:rsidP="00AF202C">
      <w:r>
        <w:rPr>
          <w:noProof/>
        </w:rPr>
        <w:drawing>
          <wp:inline distT="0" distB="0" distL="0" distR="0" wp14:anchorId="6F4689C6" wp14:editId="00205B55">
            <wp:extent cx="4417580" cy="336191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32230" cy="33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C5D5" w14:textId="77777777" w:rsidR="008E1A13" w:rsidRPr="00BF33C9" w:rsidRDefault="008E1A13" w:rsidP="008E1A13">
      <w:pPr>
        <w:widowControl/>
        <w:ind w:firstLineChars="0" w:firstLine="0"/>
        <w:jc w:val="left"/>
      </w:pPr>
      <w:r>
        <w:br w:type="page"/>
      </w:r>
    </w:p>
    <w:p w14:paraId="669C83C6" w14:textId="77777777" w:rsidR="008E1A13" w:rsidRDefault="008E1A13" w:rsidP="007222A8">
      <w:pPr>
        <w:widowControl/>
        <w:ind w:firstLineChars="0" w:firstLine="0"/>
        <w:jc w:val="left"/>
        <w:rPr>
          <w:b/>
          <w:sz w:val="28"/>
        </w:rPr>
      </w:pPr>
    </w:p>
    <w:bookmarkEnd w:id="0"/>
    <w:p w14:paraId="1D782576" w14:textId="77777777" w:rsidR="00E92BB8" w:rsidRPr="00B70FA9" w:rsidRDefault="00E92BB8" w:rsidP="00E92BB8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541F43D" w14:textId="77777777"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E438FDD" w14:textId="77777777"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0F30AF8" w14:textId="77777777" w:rsidR="00E92BB8" w:rsidRDefault="00E92BB8" w:rsidP="00E92BB8"/>
    <w:p w14:paraId="76F8A555" w14:textId="77777777"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BEB9488" w14:textId="77777777" w:rsidR="00E92BB8" w:rsidRDefault="00E92BB8" w:rsidP="00E92BB8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57ADF98D" w14:textId="77777777" w:rsidR="00E92BB8" w:rsidRDefault="00E92BB8" w:rsidP="00E92BB8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84B6F63" w14:textId="77777777" w:rsidR="00E92BB8" w:rsidRDefault="00E92BB8" w:rsidP="00E92BB8"/>
    <w:p w14:paraId="10FD08A7" w14:textId="77777777"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641A06B" w14:textId="77777777" w:rsidR="00E92BB8" w:rsidRDefault="00E92BB8" w:rsidP="00E92BB8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2EB41A17" w14:textId="77777777" w:rsidR="00E92BB8" w:rsidRDefault="00E92BB8" w:rsidP="00E92BB8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E59A970" w14:textId="77777777" w:rsidR="00E92BB8" w:rsidRDefault="00E92BB8" w:rsidP="00E92BB8"/>
    <w:p w14:paraId="60C619A8" w14:textId="77777777"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AD3386B" w14:textId="77777777"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04283A6A" w14:textId="77777777" w:rsidR="00E92BB8" w:rsidRPr="003F3878" w:rsidRDefault="00E92BB8" w:rsidP="00E92BB8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1655AA4F" w14:textId="77777777" w:rsidR="00E92BB8" w:rsidRDefault="00E92BB8" w:rsidP="00E92BB8"/>
    <w:p w14:paraId="6F735C35" w14:textId="77777777" w:rsidR="00E92BB8" w:rsidRDefault="00E92BB8" w:rsidP="00E92BB8"/>
    <w:p w14:paraId="37A55058" w14:textId="77777777" w:rsidR="00E92BB8" w:rsidRDefault="00E92BB8" w:rsidP="00E92BB8"/>
    <w:p w14:paraId="5C0819CE" w14:textId="77777777" w:rsidR="00E92BB8" w:rsidRDefault="00E92BB8" w:rsidP="00E92BB8"/>
    <w:p w14:paraId="3DD2EBDF" w14:textId="77777777" w:rsidR="00E92BB8" w:rsidRDefault="00E92BB8" w:rsidP="00E92BB8">
      <w:pPr>
        <w:ind w:firstLineChars="0" w:firstLine="0"/>
      </w:pPr>
    </w:p>
    <w:p w14:paraId="0EB3A9B2" w14:textId="77777777" w:rsidR="00E92BB8" w:rsidRDefault="00E92BB8" w:rsidP="003316CE">
      <w:pPr>
        <w:ind w:firstLineChars="0" w:firstLine="0"/>
        <w:rPr>
          <w:rFonts w:hint="eastAsia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E92BB8" w:rsidRPr="002D34F2" w14:paraId="07458C73" w14:textId="77777777" w:rsidTr="00390C75">
        <w:trPr>
          <w:trHeight w:val="701"/>
        </w:trPr>
        <w:tc>
          <w:tcPr>
            <w:tcW w:w="4046" w:type="dxa"/>
            <w:vMerge w:val="restart"/>
          </w:tcPr>
          <w:p w14:paraId="1D81DDB8" w14:textId="77777777" w:rsidR="00E92BB8" w:rsidRDefault="00E92BB8" w:rsidP="00390C7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745C7CA8" wp14:editId="1B271C64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239D55" w14:textId="77777777" w:rsidR="00E92BB8" w:rsidRDefault="00E92BB8" w:rsidP="00390C75">
            <w:pPr>
              <w:jc w:val="center"/>
            </w:pPr>
          </w:p>
          <w:p w14:paraId="63579646" w14:textId="77777777" w:rsidR="00E92BB8" w:rsidRDefault="00E92BB8" w:rsidP="00390C75">
            <w:pPr>
              <w:jc w:val="center"/>
            </w:pPr>
          </w:p>
          <w:p w14:paraId="322CF7D0" w14:textId="77777777" w:rsidR="00E92BB8" w:rsidRDefault="00E92BB8" w:rsidP="00390C75">
            <w:pPr>
              <w:jc w:val="center"/>
            </w:pPr>
          </w:p>
          <w:p w14:paraId="022BAE20" w14:textId="77777777" w:rsidR="00E92BB8" w:rsidRDefault="00E92BB8" w:rsidP="00390C75">
            <w:pPr>
              <w:jc w:val="center"/>
            </w:pPr>
          </w:p>
          <w:p w14:paraId="60C3A0A5" w14:textId="77777777" w:rsidR="00E92BB8" w:rsidRDefault="00E92BB8" w:rsidP="00390C75">
            <w:pPr>
              <w:jc w:val="center"/>
            </w:pPr>
          </w:p>
          <w:p w14:paraId="4BF6BB6D" w14:textId="77777777" w:rsidR="00E92BB8" w:rsidRDefault="00E92BB8" w:rsidP="00390C75">
            <w:pPr>
              <w:jc w:val="center"/>
            </w:pPr>
          </w:p>
          <w:p w14:paraId="53811B24" w14:textId="77777777" w:rsidR="00E92BB8" w:rsidRDefault="00E92BB8" w:rsidP="00390C75">
            <w:pPr>
              <w:jc w:val="center"/>
            </w:pPr>
          </w:p>
          <w:p w14:paraId="1AFB060D" w14:textId="77777777" w:rsidR="00E92BB8" w:rsidRDefault="00E92BB8" w:rsidP="00390C75">
            <w:pPr>
              <w:jc w:val="center"/>
            </w:pPr>
          </w:p>
          <w:p w14:paraId="2B23EFA0" w14:textId="77777777" w:rsidR="00E92BB8" w:rsidRDefault="00E92BB8" w:rsidP="00390C7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225833E7" w14:textId="0B135849" w:rsidR="00E92BB8" w:rsidRPr="003316CE" w:rsidRDefault="00E92BB8" w:rsidP="003316CE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2CCBE2CF" w14:textId="77777777" w:rsidR="00E92BB8" w:rsidRPr="002D34F2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4C8FA64" w14:textId="77777777" w:rsidR="00E92BB8" w:rsidRPr="002D34F2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4D3A83FA" w14:textId="77777777" w:rsidR="00E92BB8" w:rsidRPr="002D34F2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8E5E9C2" w14:textId="77777777" w:rsidR="00E92BB8" w:rsidRPr="002D34F2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E92BB8" w:rsidRPr="00B243F8" w14:paraId="2391FC14" w14:textId="77777777" w:rsidTr="00390C75">
        <w:trPr>
          <w:trHeight w:val="697"/>
        </w:trPr>
        <w:tc>
          <w:tcPr>
            <w:tcW w:w="4046" w:type="dxa"/>
            <w:vMerge/>
          </w:tcPr>
          <w:p w14:paraId="1229CA82" w14:textId="77777777" w:rsidR="00E92BB8" w:rsidRDefault="00E92BB8" w:rsidP="00390C7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84A8F94" w14:textId="77777777" w:rsidR="00E92BB8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F72FD01" w14:textId="77777777" w:rsidR="00E92BB8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960D9D7" w14:textId="77777777" w:rsidR="00E92BB8" w:rsidRPr="0077020B" w:rsidRDefault="00E92BB8" w:rsidP="00390C7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E92BB8" w:rsidRPr="0077020B" w14:paraId="75D9B537" w14:textId="77777777" w:rsidTr="00390C75">
        <w:trPr>
          <w:trHeight w:val="697"/>
        </w:trPr>
        <w:tc>
          <w:tcPr>
            <w:tcW w:w="4046" w:type="dxa"/>
            <w:vMerge/>
          </w:tcPr>
          <w:p w14:paraId="32803F1E" w14:textId="77777777" w:rsidR="00E92BB8" w:rsidRDefault="00E92BB8" w:rsidP="00390C7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D02300C" w14:textId="77777777" w:rsidR="00E92BB8" w:rsidRDefault="00E92BB8" w:rsidP="00390C7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7FA2781" w14:textId="77777777" w:rsidR="00E92BB8" w:rsidRDefault="00E92BB8" w:rsidP="00390C7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2CA767A" w14:textId="77777777" w:rsidR="00E92BB8" w:rsidRDefault="00E92BB8" w:rsidP="00390C7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C2FEE67" w14:textId="77777777" w:rsidR="00E92BB8" w:rsidRPr="0077020B" w:rsidRDefault="00E92BB8" w:rsidP="00390C7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E92BB8" w:rsidRPr="00B243F8" w14:paraId="424D8CB8" w14:textId="77777777" w:rsidTr="00390C75">
        <w:trPr>
          <w:trHeight w:val="2818"/>
        </w:trPr>
        <w:tc>
          <w:tcPr>
            <w:tcW w:w="4046" w:type="dxa"/>
            <w:vMerge/>
          </w:tcPr>
          <w:p w14:paraId="3C09E9FB" w14:textId="77777777" w:rsidR="00E92BB8" w:rsidRDefault="00E92BB8" w:rsidP="00390C7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3620458" w14:textId="77777777" w:rsidR="00E92BB8" w:rsidRDefault="00E92BB8" w:rsidP="00390C75"/>
        </w:tc>
      </w:tr>
    </w:tbl>
    <w:p w14:paraId="341C4623" w14:textId="77777777" w:rsidR="00BD58FA" w:rsidRPr="00E92BB8" w:rsidRDefault="00BD58FA" w:rsidP="003316CE">
      <w:pPr>
        <w:widowControl/>
        <w:ind w:firstLineChars="0" w:firstLine="0"/>
        <w:jc w:val="left"/>
        <w:rPr>
          <w:rFonts w:hint="eastAsia"/>
        </w:rPr>
      </w:pPr>
    </w:p>
    <w:sectPr w:rsidR="00BD58FA" w:rsidRPr="00E92BB8" w:rsidSect="00825B49">
      <w:headerReference w:type="default" r:id="rId5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5D04E" w14:textId="77777777" w:rsidR="00F3321C" w:rsidRDefault="00F3321C" w:rsidP="00206B56">
      <w:r>
        <w:separator/>
      </w:r>
    </w:p>
  </w:endnote>
  <w:endnote w:type="continuationSeparator" w:id="0">
    <w:p w14:paraId="47B4212C" w14:textId="77777777" w:rsidR="00F3321C" w:rsidRDefault="00F3321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FD07" w14:textId="77777777" w:rsidR="00390C75" w:rsidRDefault="00390C75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0B053" w14:textId="77777777" w:rsidR="00390C75" w:rsidRDefault="00390C75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0592D2E" w14:textId="77777777" w:rsidR="00390C75" w:rsidRPr="00FD79CD" w:rsidRDefault="00390C75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C106FE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1FCF8" w14:textId="77777777" w:rsidR="00390C75" w:rsidRDefault="00390C75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BB9F7" w14:textId="77777777" w:rsidR="00390C75" w:rsidRDefault="00390C75" w:rsidP="00206B56">
    <w:pPr>
      <w:pStyle w:val="a5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C290D" w14:textId="77777777" w:rsidR="00390C75" w:rsidRPr="00F35128" w:rsidRDefault="00390C75" w:rsidP="00206B56">
    <w:pPr>
      <w:pStyle w:val="a5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617F3" w14:textId="77777777" w:rsidR="00390C75" w:rsidRDefault="00390C75" w:rsidP="00206B5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B31C9" w14:textId="77777777" w:rsidR="00F3321C" w:rsidRDefault="00F3321C" w:rsidP="00206B56">
      <w:r>
        <w:separator/>
      </w:r>
    </w:p>
  </w:footnote>
  <w:footnote w:type="continuationSeparator" w:id="0">
    <w:p w14:paraId="47EB48E4" w14:textId="77777777" w:rsidR="00F3321C" w:rsidRDefault="00F3321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F0D53" w14:textId="77777777" w:rsidR="00390C75" w:rsidRDefault="00390C75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45F6" w14:textId="77777777" w:rsidR="00390C75" w:rsidRDefault="00390C75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33257A7" wp14:editId="4D5980AD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CE000" w14:textId="77777777" w:rsidR="00390C75" w:rsidRDefault="00390C75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1B7A3" w14:textId="77777777" w:rsidR="00390C75" w:rsidRDefault="00390C75" w:rsidP="00390C75">
    <w:pPr>
      <w:pStyle w:val="a3"/>
      <w:pBdr>
        <w:bottom w:val="none" w:sz="0" w:space="0" w:color="auto"/>
      </w:pBdr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70DBC" w14:textId="77777777" w:rsidR="00390C75" w:rsidRPr="00637296" w:rsidRDefault="00390C75" w:rsidP="00390C75">
    <w:pPr>
      <w:pStyle w:val="a3"/>
      <w:pBdr>
        <w:bottom w:val="none" w:sz="0" w:space="0" w:color="auto"/>
      </w:pBdr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74746" w14:textId="77777777" w:rsidR="00390C75" w:rsidRPr="00904B58" w:rsidRDefault="00390C75" w:rsidP="00390C75">
    <w:pPr>
      <w:pStyle w:val="a3"/>
      <w:ind w:firstLine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6DB2" w14:textId="77777777" w:rsidR="00390C75" w:rsidRPr="003A5AA8" w:rsidRDefault="00390C75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DAA52F9" wp14:editId="0A3E0A67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2240"/>
    <w:multiLevelType w:val="hybridMultilevel"/>
    <w:tmpl w:val="8CD08AA6"/>
    <w:lvl w:ilvl="0" w:tplc="06542E8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DA46E67"/>
    <w:multiLevelType w:val="hybridMultilevel"/>
    <w:tmpl w:val="4F363E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DF0539"/>
    <w:multiLevelType w:val="hybridMultilevel"/>
    <w:tmpl w:val="4DCC0528"/>
    <w:lvl w:ilvl="0" w:tplc="387072B0">
      <w:start w:val="1"/>
      <w:numFmt w:val="decimal"/>
      <w:lvlText w:val="%1."/>
      <w:lvlJc w:val="left"/>
      <w:pPr>
        <w:ind w:left="84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02720C0"/>
    <w:multiLevelType w:val="hybridMultilevel"/>
    <w:tmpl w:val="4DCC0528"/>
    <w:lvl w:ilvl="0" w:tplc="387072B0">
      <w:start w:val="1"/>
      <w:numFmt w:val="decimal"/>
      <w:lvlText w:val="%1."/>
      <w:lvlJc w:val="left"/>
      <w:pPr>
        <w:ind w:left="84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405E0EC3"/>
    <w:multiLevelType w:val="hybridMultilevel"/>
    <w:tmpl w:val="4670947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5"/>
  </w:num>
  <w:num w:numId="5">
    <w:abstractNumId w:val="10"/>
  </w:num>
  <w:num w:numId="6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7">
    <w:abstractNumId w:val="12"/>
  </w:num>
  <w:num w:numId="8">
    <w:abstractNumId w:val="1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6"/>
  </w:num>
  <w:num w:numId="14">
    <w:abstractNumId w:val="0"/>
  </w:num>
  <w:num w:numId="15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6">
    <w:abstractNumId w:val="9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7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8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9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2A8"/>
    <w:rsid w:val="00003A18"/>
    <w:rsid w:val="0000477A"/>
    <w:rsid w:val="00014576"/>
    <w:rsid w:val="00015E85"/>
    <w:rsid w:val="00020A12"/>
    <w:rsid w:val="0002173A"/>
    <w:rsid w:val="000441E3"/>
    <w:rsid w:val="0006294A"/>
    <w:rsid w:val="00067D51"/>
    <w:rsid w:val="0007723D"/>
    <w:rsid w:val="000871E2"/>
    <w:rsid w:val="000908FE"/>
    <w:rsid w:val="00092E2C"/>
    <w:rsid w:val="000964E2"/>
    <w:rsid w:val="000B35F1"/>
    <w:rsid w:val="000F086F"/>
    <w:rsid w:val="000F0A0B"/>
    <w:rsid w:val="000F5D5D"/>
    <w:rsid w:val="00123B82"/>
    <w:rsid w:val="0013107E"/>
    <w:rsid w:val="0015373F"/>
    <w:rsid w:val="0016184A"/>
    <w:rsid w:val="00183517"/>
    <w:rsid w:val="00185F3B"/>
    <w:rsid w:val="001971C2"/>
    <w:rsid w:val="001A3C30"/>
    <w:rsid w:val="001B4CD4"/>
    <w:rsid w:val="001B6F6D"/>
    <w:rsid w:val="001E2852"/>
    <w:rsid w:val="001E3B7A"/>
    <w:rsid w:val="001F292D"/>
    <w:rsid w:val="00206B56"/>
    <w:rsid w:val="00213114"/>
    <w:rsid w:val="00216745"/>
    <w:rsid w:val="002246CF"/>
    <w:rsid w:val="00250044"/>
    <w:rsid w:val="002539E8"/>
    <w:rsid w:val="00267E71"/>
    <w:rsid w:val="002B44E6"/>
    <w:rsid w:val="002B6BEF"/>
    <w:rsid w:val="002C3CB9"/>
    <w:rsid w:val="002D34F2"/>
    <w:rsid w:val="002F7A0D"/>
    <w:rsid w:val="003138DD"/>
    <w:rsid w:val="00320594"/>
    <w:rsid w:val="003316CE"/>
    <w:rsid w:val="0035066C"/>
    <w:rsid w:val="003515F9"/>
    <w:rsid w:val="00354E17"/>
    <w:rsid w:val="00370F11"/>
    <w:rsid w:val="00374CB2"/>
    <w:rsid w:val="003872FF"/>
    <w:rsid w:val="00390C75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452A"/>
    <w:rsid w:val="004069A1"/>
    <w:rsid w:val="00406BA6"/>
    <w:rsid w:val="00414654"/>
    <w:rsid w:val="0041687E"/>
    <w:rsid w:val="00417BF0"/>
    <w:rsid w:val="00452634"/>
    <w:rsid w:val="004537CE"/>
    <w:rsid w:val="00475CF1"/>
    <w:rsid w:val="00485020"/>
    <w:rsid w:val="00497696"/>
    <w:rsid w:val="004A6071"/>
    <w:rsid w:val="004C7EAB"/>
    <w:rsid w:val="004D73E3"/>
    <w:rsid w:val="004F193F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B5145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B7A45"/>
    <w:rsid w:val="006D69BF"/>
    <w:rsid w:val="006D7BAB"/>
    <w:rsid w:val="006E09C0"/>
    <w:rsid w:val="006E2498"/>
    <w:rsid w:val="006E6B81"/>
    <w:rsid w:val="006F3364"/>
    <w:rsid w:val="006F6CDC"/>
    <w:rsid w:val="00702445"/>
    <w:rsid w:val="007220F8"/>
    <w:rsid w:val="007222A8"/>
    <w:rsid w:val="00733147"/>
    <w:rsid w:val="00747CBF"/>
    <w:rsid w:val="00761384"/>
    <w:rsid w:val="00780DE7"/>
    <w:rsid w:val="007910FA"/>
    <w:rsid w:val="007B2CBD"/>
    <w:rsid w:val="007C6E9B"/>
    <w:rsid w:val="00801343"/>
    <w:rsid w:val="00823B38"/>
    <w:rsid w:val="00825B49"/>
    <w:rsid w:val="008269C3"/>
    <w:rsid w:val="00830ECA"/>
    <w:rsid w:val="00837FA0"/>
    <w:rsid w:val="00841C03"/>
    <w:rsid w:val="008506DB"/>
    <w:rsid w:val="00857A49"/>
    <w:rsid w:val="00864EBE"/>
    <w:rsid w:val="00891267"/>
    <w:rsid w:val="00893748"/>
    <w:rsid w:val="008C1F16"/>
    <w:rsid w:val="008E0588"/>
    <w:rsid w:val="008E13EC"/>
    <w:rsid w:val="008E1A13"/>
    <w:rsid w:val="009074B1"/>
    <w:rsid w:val="0092547B"/>
    <w:rsid w:val="009469ED"/>
    <w:rsid w:val="00947554"/>
    <w:rsid w:val="00950033"/>
    <w:rsid w:val="00950F47"/>
    <w:rsid w:val="0097564E"/>
    <w:rsid w:val="009830A3"/>
    <w:rsid w:val="00983F3C"/>
    <w:rsid w:val="00986891"/>
    <w:rsid w:val="00993C03"/>
    <w:rsid w:val="009A0513"/>
    <w:rsid w:val="009A2761"/>
    <w:rsid w:val="009A405B"/>
    <w:rsid w:val="009B4509"/>
    <w:rsid w:val="009C2330"/>
    <w:rsid w:val="009D7097"/>
    <w:rsid w:val="009F7D1E"/>
    <w:rsid w:val="00A00267"/>
    <w:rsid w:val="00A02CCD"/>
    <w:rsid w:val="00A10FC3"/>
    <w:rsid w:val="00A20E1F"/>
    <w:rsid w:val="00A25285"/>
    <w:rsid w:val="00A30665"/>
    <w:rsid w:val="00A33A94"/>
    <w:rsid w:val="00A347BB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3467"/>
    <w:rsid w:val="00AE0BAE"/>
    <w:rsid w:val="00AE153C"/>
    <w:rsid w:val="00AE7F7A"/>
    <w:rsid w:val="00AF202C"/>
    <w:rsid w:val="00AF2AA8"/>
    <w:rsid w:val="00AF55C2"/>
    <w:rsid w:val="00AF5D50"/>
    <w:rsid w:val="00AF6D96"/>
    <w:rsid w:val="00B14016"/>
    <w:rsid w:val="00B14BCC"/>
    <w:rsid w:val="00B20B65"/>
    <w:rsid w:val="00B30B6D"/>
    <w:rsid w:val="00B50D5F"/>
    <w:rsid w:val="00B736CD"/>
    <w:rsid w:val="00B747CC"/>
    <w:rsid w:val="00B81E1F"/>
    <w:rsid w:val="00B85726"/>
    <w:rsid w:val="00B873AB"/>
    <w:rsid w:val="00B90BD9"/>
    <w:rsid w:val="00B924E0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3C9"/>
    <w:rsid w:val="00BF37DC"/>
    <w:rsid w:val="00C035AF"/>
    <w:rsid w:val="00C03F0F"/>
    <w:rsid w:val="00C06603"/>
    <w:rsid w:val="00C106FE"/>
    <w:rsid w:val="00C1182A"/>
    <w:rsid w:val="00C12C14"/>
    <w:rsid w:val="00C2123D"/>
    <w:rsid w:val="00C215B3"/>
    <w:rsid w:val="00C2558A"/>
    <w:rsid w:val="00C44159"/>
    <w:rsid w:val="00C528E8"/>
    <w:rsid w:val="00C61A9D"/>
    <w:rsid w:val="00C76D3C"/>
    <w:rsid w:val="00C85566"/>
    <w:rsid w:val="00C905D6"/>
    <w:rsid w:val="00C96D52"/>
    <w:rsid w:val="00CE33B6"/>
    <w:rsid w:val="00CF23D7"/>
    <w:rsid w:val="00D118FF"/>
    <w:rsid w:val="00D166B6"/>
    <w:rsid w:val="00D2120D"/>
    <w:rsid w:val="00D32A47"/>
    <w:rsid w:val="00D43268"/>
    <w:rsid w:val="00D67D01"/>
    <w:rsid w:val="00D67FCE"/>
    <w:rsid w:val="00DA0482"/>
    <w:rsid w:val="00DA30FC"/>
    <w:rsid w:val="00DC5BFD"/>
    <w:rsid w:val="00DC7C38"/>
    <w:rsid w:val="00DD46B2"/>
    <w:rsid w:val="00DE0F6F"/>
    <w:rsid w:val="00DF3985"/>
    <w:rsid w:val="00E06578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2BB8"/>
    <w:rsid w:val="00E96FD6"/>
    <w:rsid w:val="00EA22E8"/>
    <w:rsid w:val="00EA4701"/>
    <w:rsid w:val="00EE4A9E"/>
    <w:rsid w:val="00F02B2B"/>
    <w:rsid w:val="00F12006"/>
    <w:rsid w:val="00F12662"/>
    <w:rsid w:val="00F3321C"/>
    <w:rsid w:val="00F35128"/>
    <w:rsid w:val="00F4019C"/>
    <w:rsid w:val="00F45E95"/>
    <w:rsid w:val="00F52746"/>
    <w:rsid w:val="00F81969"/>
    <w:rsid w:val="00F97B4A"/>
    <w:rsid w:val="00FC1262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29760"/>
  <w15:docId w15:val="{49C75EED-2D80-46B8-878A-26D37B90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p-filename-icon">
    <w:name w:val="fp-filename-icon"/>
    <w:basedOn w:val="a0"/>
    <w:rsid w:val="006E6B81"/>
  </w:style>
  <w:style w:type="character" w:customStyle="1" w:styleId="fp-filename">
    <w:name w:val="fp-filename"/>
    <w:basedOn w:val="a0"/>
    <w:rsid w:val="006E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3.png"/><Relationship Id="rId39" Type="http://schemas.openxmlformats.org/officeDocument/2006/relationships/image" Target="media/image15.png"/><Relationship Id="rId21" Type="http://schemas.openxmlformats.org/officeDocument/2006/relationships/footer" Target="footer4.xml"/><Relationship Id="rId34" Type="http://schemas.openxmlformats.org/officeDocument/2006/relationships/image" Target="media/image10.png"/><Relationship Id="rId42" Type="http://schemas.openxmlformats.org/officeDocument/2006/relationships/hyperlink" Target="https://jingyan.baidu.com/article/ae97a646b22fb6bbfd461d19.html" TargetMode="External"/><Relationship Id="rId47" Type="http://schemas.openxmlformats.org/officeDocument/2006/relationships/image" Target="media/image22.png"/><Relationship Id="rId50" Type="http://schemas.openxmlformats.org/officeDocument/2006/relationships/header" Target="header7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5.png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4.jpg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image" Target="media/image7.png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hyperlink" Target="https://console.cloud.tencent.com/lighthouse/instance/index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cloud.tencent.com/act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1.png"/><Relationship Id="rId20" Type="http://schemas.openxmlformats.org/officeDocument/2006/relationships/header" Target="header5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1&#24180;&#25991;&#26723;\TCBSD\&#26032;&#29615;&#22659;&#25645;&#24314;&#31687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49B97-6A2E-49EE-B58A-23587974A3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</Template>
  <TotalTime>140</TotalTime>
  <Pages>13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Cherry Xu 徐樱樱</cp:lastModifiedBy>
  <cp:revision>43</cp:revision>
  <dcterms:created xsi:type="dcterms:W3CDTF">2021-02-19T00:34:00Z</dcterms:created>
  <dcterms:modified xsi:type="dcterms:W3CDTF">2021-12-02T06:18:00Z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