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69AFF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7264FA4E" w14:textId="77777777" w:rsidR="00702445" w:rsidRDefault="000E281D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4C228" wp14:editId="02F93B4C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0925F" w14:textId="77777777" w:rsidR="00A61B69" w:rsidRPr="00D67D01" w:rsidRDefault="000E281D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proofErr w:type="spellStart"/>
                            <w:r w:rsidRPr="000E281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TwinSAFE</w:t>
                            </w:r>
                            <w:proofErr w:type="spellEnd"/>
                            <w:r w:rsidRPr="000E281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EL1918 安全模块基础使用指南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4C228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EB0925F" w14:textId="77777777" w:rsidR="00A61B69" w:rsidRPr="00D67D01" w:rsidRDefault="000E281D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proofErr w:type="spellStart"/>
                      <w:r w:rsidRPr="000E281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TwinSAFE</w:t>
                      </w:r>
                      <w:proofErr w:type="spellEnd"/>
                      <w:r w:rsidRPr="000E281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EL1918 安全模块基础使用指南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823"/>
        <w:gridCol w:w="960"/>
      </w:tblGrid>
      <w:tr w:rsidR="00A61B69" w14:paraId="0B9838E9" w14:textId="77777777" w:rsidTr="000E281D">
        <w:trPr>
          <w:trHeight w:val="1272"/>
        </w:trPr>
        <w:tc>
          <w:tcPr>
            <w:tcW w:w="4962" w:type="dxa"/>
          </w:tcPr>
          <w:p w14:paraId="26E3821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4783" w:type="dxa"/>
            <w:gridSpan w:val="2"/>
          </w:tcPr>
          <w:p w14:paraId="01027AA9" w14:textId="77777777" w:rsidR="00452634" w:rsidRPr="009469ED" w:rsidRDefault="00452634" w:rsidP="000E281D">
            <w:pPr>
              <w:spacing w:line="300" w:lineRule="exact"/>
              <w:ind w:leftChars="1" w:left="2" w:firstLineChars="1" w:firstLine="2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0E281D" w:rsidRPr="000E281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刘小波</w:t>
            </w:r>
          </w:p>
          <w:p w14:paraId="572851C0" w14:textId="77777777" w:rsidR="00452634" w:rsidRPr="009469ED" w:rsidRDefault="00452634" w:rsidP="000E281D">
            <w:pPr>
              <w:spacing w:line="300" w:lineRule="exact"/>
              <w:ind w:leftChars="1" w:left="2" w:firstLineChars="1" w:firstLine="2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0E281D" w:rsidRPr="000E281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华北区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40D520F9" w14:textId="77777777" w:rsidR="00452634" w:rsidRPr="009469ED" w:rsidRDefault="00452634" w:rsidP="000E281D">
            <w:pPr>
              <w:spacing w:line="300" w:lineRule="exact"/>
              <w:ind w:leftChars="1" w:left="2" w:firstLineChars="1" w:firstLine="2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0E281D" w:rsidRPr="000E281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Xiaobo.liu@beckhoff.com.cn</w:t>
            </w:r>
          </w:p>
          <w:p w14:paraId="4B5EB6D0" w14:textId="77777777" w:rsidR="00452634" w:rsidRDefault="00452634" w:rsidP="000E281D">
            <w:pPr>
              <w:spacing w:line="300" w:lineRule="exact"/>
              <w:ind w:leftChars="1" w:left="2" w:firstLineChars="1" w:firstLine="2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0E281D" w:rsidRPr="000E281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2021-</w:t>
            </w:r>
            <w:r w:rsidR="000E281D" w:rsidRPr="000E281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="000E281D" w:rsidRPr="000E281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2-1</w:t>
            </w:r>
            <w:r w:rsidR="000E281D" w:rsidRPr="000E281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</w:p>
        </w:tc>
      </w:tr>
      <w:tr w:rsidR="006D69BF" w14:paraId="34DB6182" w14:textId="77777777" w:rsidTr="000E281D">
        <w:tblPrEx>
          <w:tblLook w:val="0000" w:firstRow="0" w:lastRow="0" w:firstColumn="0" w:lastColumn="0" w:noHBand="0" w:noVBand="0"/>
        </w:tblPrEx>
        <w:trPr>
          <w:gridAfter w:val="1"/>
          <w:wAfter w:w="960" w:type="dxa"/>
          <w:trHeight w:val="1701"/>
        </w:trPr>
        <w:tc>
          <w:tcPr>
            <w:tcW w:w="8785" w:type="dxa"/>
            <w:gridSpan w:val="2"/>
          </w:tcPr>
          <w:p w14:paraId="69CBF2F9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50351A5D" w14:textId="77777777" w:rsidR="00452634" w:rsidRDefault="000E281D" w:rsidP="00D67D01">
            <w:pPr>
              <w:jc w:val="left"/>
              <w:rPr>
                <w:rFonts w:ascii="宋体" w:eastAsia="宋体" w:hAnsi="宋体"/>
              </w:rPr>
            </w:pPr>
            <w:proofErr w:type="spellStart"/>
            <w:r w:rsidRPr="000E281D">
              <w:rPr>
                <w:rFonts w:ascii="宋体" w:eastAsia="宋体" w:hAnsi="宋体" w:hint="eastAsia"/>
              </w:rPr>
              <w:t>TwinSAFE</w:t>
            </w:r>
            <w:proofErr w:type="spellEnd"/>
            <w:r w:rsidRPr="000E281D">
              <w:rPr>
                <w:rFonts w:ascii="宋体" w:eastAsia="宋体" w:hAnsi="宋体" w:hint="eastAsia"/>
              </w:rPr>
              <w:t xml:space="preserve"> EL1918 安全模块基础使用。</w:t>
            </w:r>
          </w:p>
          <w:p w14:paraId="20414ECF" w14:textId="77777777" w:rsidR="000E281D" w:rsidRDefault="000E281D" w:rsidP="00D67D01">
            <w:pPr>
              <w:jc w:val="left"/>
              <w:rPr>
                <w:rFonts w:ascii="宋体" w:eastAsia="宋体" w:hAnsi="宋体"/>
              </w:rPr>
            </w:pPr>
          </w:p>
          <w:p w14:paraId="047919B2" w14:textId="77777777" w:rsidR="000E281D" w:rsidRPr="000E281D" w:rsidRDefault="000E281D" w:rsidP="000E281D">
            <w:pPr>
              <w:ind w:firstLineChars="0" w:firstLine="0"/>
              <w:jc w:val="left"/>
              <w:rPr>
                <w:rFonts w:ascii="宋体" w:eastAsia="宋体" w:hAnsi="宋体"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Pr="000E281D">
              <w:rPr>
                <w:rFonts w:ascii="宋体" w:eastAsia="宋体" w:hAnsi="宋体"/>
              </w:rPr>
              <w:t>CX51</w:t>
            </w:r>
            <w:r w:rsidRPr="000E281D">
              <w:rPr>
                <w:rFonts w:ascii="宋体" w:eastAsia="宋体" w:hAnsi="宋体" w:hint="eastAsia"/>
              </w:rPr>
              <w:t>2</w:t>
            </w:r>
            <w:r w:rsidRPr="000E281D">
              <w:rPr>
                <w:rFonts w:ascii="宋体" w:eastAsia="宋体" w:hAnsi="宋体"/>
              </w:rPr>
              <w:t>0，</w:t>
            </w:r>
            <w:r w:rsidRPr="000E281D">
              <w:rPr>
                <w:rFonts w:ascii="宋体" w:eastAsia="宋体" w:hAnsi="宋体" w:hint="eastAsia"/>
              </w:rPr>
              <w:t>TwinCAT3，Safety，E</w:t>
            </w:r>
            <w:r w:rsidRPr="000E281D">
              <w:rPr>
                <w:rFonts w:ascii="宋体" w:eastAsia="宋体" w:hAnsi="宋体"/>
              </w:rPr>
              <w:t>L1918</w:t>
            </w:r>
          </w:p>
        </w:tc>
      </w:tr>
      <w:tr w:rsidR="00452634" w14:paraId="7F61C1BD" w14:textId="77777777" w:rsidTr="000E281D">
        <w:tblPrEx>
          <w:tblLook w:val="0000" w:firstRow="0" w:lastRow="0" w:firstColumn="0" w:lastColumn="0" w:noHBand="0" w:noVBand="0"/>
        </w:tblPrEx>
        <w:trPr>
          <w:gridAfter w:val="1"/>
          <w:wAfter w:w="960" w:type="dxa"/>
          <w:trHeight w:val="2474"/>
        </w:trPr>
        <w:tc>
          <w:tcPr>
            <w:tcW w:w="8785" w:type="dxa"/>
            <w:gridSpan w:val="2"/>
            <w:vAlign w:val="center"/>
          </w:tcPr>
          <w:p w14:paraId="5F3899A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05D5DD9" w14:textId="77777777" w:rsidTr="00452634">
              <w:tc>
                <w:tcPr>
                  <w:tcW w:w="887" w:type="dxa"/>
                </w:tcPr>
                <w:p w14:paraId="196ABACA" w14:textId="77777777" w:rsidR="00452634" w:rsidRDefault="00452634" w:rsidP="00913D5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2E8C902E" w14:textId="77777777" w:rsidR="00452634" w:rsidRDefault="00452634" w:rsidP="00913D5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1840269" w14:textId="77777777" w:rsidR="00452634" w:rsidRDefault="00452634" w:rsidP="00913D5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0E281D" w14:paraId="7F6CA2C5" w14:textId="77777777" w:rsidTr="00452634">
              <w:tc>
                <w:tcPr>
                  <w:tcW w:w="887" w:type="dxa"/>
                </w:tcPr>
                <w:p w14:paraId="38E6104B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6D0BEB81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  <w:r w:rsidRPr="00595E67">
                    <w:t>EL1918Test.tszip</w:t>
                  </w:r>
                </w:p>
              </w:tc>
              <w:tc>
                <w:tcPr>
                  <w:tcW w:w="2987" w:type="dxa"/>
                </w:tcPr>
                <w:p w14:paraId="7D56A108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测试程序</w:t>
                  </w:r>
                </w:p>
              </w:tc>
            </w:tr>
            <w:tr w:rsidR="000E281D" w14:paraId="6A2853F8" w14:textId="77777777" w:rsidTr="00452634">
              <w:tc>
                <w:tcPr>
                  <w:tcW w:w="887" w:type="dxa"/>
                </w:tcPr>
                <w:p w14:paraId="05AD4AF1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420BE44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73011D1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0E281D" w14:paraId="3945CB19" w14:textId="77777777" w:rsidTr="00452634">
              <w:tc>
                <w:tcPr>
                  <w:tcW w:w="887" w:type="dxa"/>
                </w:tcPr>
                <w:p w14:paraId="282A3127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5AC79C2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4C80A73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0E281D" w14:paraId="4086D4D5" w14:textId="77777777" w:rsidTr="00452634">
              <w:tc>
                <w:tcPr>
                  <w:tcW w:w="887" w:type="dxa"/>
                </w:tcPr>
                <w:p w14:paraId="458D5885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A89C95F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2FF204B" w14:textId="77777777" w:rsidR="000E281D" w:rsidRDefault="000E281D" w:rsidP="00913D5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F9FC553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EF0FA1D" w14:textId="77777777" w:rsidTr="000E281D">
        <w:tblPrEx>
          <w:tblLook w:val="0000" w:firstRow="0" w:lastRow="0" w:firstColumn="0" w:lastColumn="0" w:noHBand="0" w:noVBand="0"/>
        </w:tblPrEx>
        <w:trPr>
          <w:gridAfter w:val="1"/>
          <w:wAfter w:w="960" w:type="dxa"/>
          <w:trHeight w:val="2724"/>
        </w:trPr>
        <w:tc>
          <w:tcPr>
            <w:tcW w:w="8785" w:type="dxa"/>
            <w:gridSpan w:val="2"/>
            <w:vAlign w:val="center"/>
          </w:tcPr>
          <w:p w14:paraId="64525F87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31876E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7279F3A" w14:textId="77777777" w:rsidR="00452634" w:rsidRPr="00206B56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56143E19" w14:textId="77777777" w:rsidR="00452634" w:rsidRPr="00206B56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19F309A" w14:textId="77777777" w:rsidR="00452634" w:rsidRPr="00206B56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70E936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C95AE5E" w14:textId="77777777" w:rsidR="00452634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54F2610" w14:textId="77777777" w:rsidR="00452634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8740C73" w14:textId="77777777" w:rsidR="00452634" w:rsidRPr="009D7097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2F10E2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539F1BF" w14:textId="77777777" w:rsidR="00452634" w:rsidRPr="00206B56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AFBF49E" w14:textId="77777777" w:rsidR="00452634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EE42F22" w14:textId="77777777" w:rsidR="00452634" w:rsidRPr="009D7097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EC20AC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B9EAF5" w14:textId="77777777" w:rsidR="00452634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B777061" w14:textId="77777777" w:rsidR="00452634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01EF5A2" w14:textId="77777777" w:rsidR="00452634" w:rsidRPr="009D7097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78E034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523BC8C" w14:textId="77777777" w:rsidR="00452634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70529B1" w14:textId="77777777" w:rsidR="00452634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C1D352E" w14:textId="77777777" w:rsidR="00452634" w:rsidRPr="009D7097" w:rsidRDefault="00452634" w:rsidP="00913D5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E214F6D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86304BB" w14:textId="77777777" w:rsidTr="000E281D">
        <w:tblPrEx>
          <w:tblLook w:val="0000" w:firstRow="0" w:lastRow="0" w:firstColumn="0" w:lastColumn="0" w:noHBand="0" w:noVBand="0"/>
        </w:tblPrEx>
        <w:trPr>
          <w:gridAfter w:val="1"/>
          <w:wAfter w:w="960" w:type="dxa"/>
          <w:trHeight w:val="1039"/>
        </w:trPr>
        <w:tc>
          <w:tcPr>
            <w:tcW w:w="8785" w:type="dxa"/>
            <w:gridSpan w:val="2"/>
          </w:tcPr>
          <w:p w14:paraId="2DB80B7E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9DBC6A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2651E79B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F2EE885" w14:textId="77777777" w:rsidR="006E09C0" w:rsidRDefault="006E09C0" w:rsidP="006E09C0"/>
          <w:p w14:paraId="359B0D89" w14:textId="77777777" w:rsidR="00D67D01" w:rsidRPr="006E09C0" w:rsidRDefault="00D67D01" w:rsidP="006E09C0"/>
        </w:tc>
      </w:tr>
      <w:tr w:rsidR="00452634" w14:paraId="1AFC2450" w14:textId="77777777" w:rsidTr="000E281D">
        <w:tblPrEx>
          <w:tblLook w:val="0000" w:firstRow="0" w:lastRow="0" w:firstColumn="0" w:lastColumn="0" w:noHBand="0" w:noVBand="0"/>
        </w:tblPrEx>
        <w:trPr>
          <w:gridAfter w:val="1"/>
          <w:wAfter w:w="960" w:type="dxa"/>
          <w:trHeight w:val="1741"/>
        </w:trPr>
        <w:tc>
          <w:tcPr>
            <w:tcW w:w="8785" w:type="dxa"/>
            <w:gridSpan w:val="2"/>
          </w:tcPr>
          <w:p w14:paraId="29B94A1C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445CD549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386F2571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5609D6BF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52803461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1B6642A9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D180391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D4DB807" w14:textId="77777777" w:rsidR="008E13EC" w:rsidRDefault="008E13EC" w:rsidP="008E13EC"/>
    <w:p w14:paraId="38B1C45C" w14:textId="510653E0" w:rsidR="00913D5C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00217688" w:history="1">
        <w:r w:rsidR="00913D5C"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13D5C">
          <w:rPr>
            <w:noProof/>
          </w:rPr>
          <w:tab/>
        </w:r>
        <w:r w:rsidR="00913D5C" w:rsidRPr="00D3065D">
          <w:rPr>
            <w:rStyle w:val="a8"/>
            <w:noProof/>
          </w:rPr>
          <w:t>软硬件介绍</w:t>
        </w:r>
        <w:r w:rsidR="00913D5C">
          <w:rPr>
            <w:noProof/>
            <w:webHidden/>
          </w:rPr>
          <w:tab/>
        </w:r>
        <w:r w:rsidR="00913D5C">
          <w:rPr>
            <w:noProof/>
            <w:webHidden/>
          </w:rPr>
          <w:fldChar w:fldCharType="begin"/>
        </w:r>
        <w:r w:rsidR="00913D5C">
          <w:rPr>
            <w:noProof/>
            <w:webHidden/>
          </w:rPr>
          <w:instrText xml:space="preserve"> PAGEREF _Toc100217688 \h </w:instrText>
        </w:r>
        <w:r w:rsidR="00913D5C">
          <w:rPr>
            <w:noProof/>
            <w:webHidden/>
          </w:rPr>
        </w:r>
        <w:r w:rsidR="00913D5C">
          <w:rPr>
            <w:noProof/>
            <w:webHidden/>
          </w:rPr>
          <w:fldChar w:fldCharType="separate"/>
        </w:r>
        <w:r w:rsidR="00913D5C">
          <w:rPr>
            <w:noProof/>
            <w:webHidden/>
          </w:rPr>
          <w:t>3</w:t>
        </w:r>
        <w:r w:rsidR="00913D5C">
          <w:rPr>
            <w:noProof/>
            <w:webHidden/>
          </w:rPr>
          <w:fldChar w:fldCharType="end"/>
        </w:r>
      </w:hyperlink>
    </w:p>
    <w:p w14:paraId="16C6CEDF" w14:textId="5D8C1D0F" w:rsidR="00913D5C" w:rsidRDefault="00913D5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17689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D3065D">
          <w:rPr>
            <w:rStyle w:val="a8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3FB057F" w14:textId="647FC4F4" w:rsidR="00913D5C" w:rsidRDefault="00913D5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17690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D3065D">
          <w:rPr>
            <w:rStyle w:val="a8"/>
            <w:noProof/>
          </w:rPr>
          <w:t>硬件版本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00EB3BA" w14:textId="2226F606" w:rsidR="00913D5C" w:rsidRDefault="00913D5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17691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D3065D">
          <w:rPr>
            <w:rStyle w:val="a8"/>
            <w:noProof/>
          </w:rPr>
          <w:t>操作系统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F11B133" w14:textId="6DBFE364" w:rsidR="00913D5C" w:rsidRDefault="00913D5C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17692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D3065D">
          <w:rPr>
            <w:rStyle w:val="a8"/>
            <w:noProof/>
          </w:rPr>
          <w:t>实现功能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C7C812" w14:textId="36882D32" w:rsidR="00913D5C" w:rsidRDefault="00913D5C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17693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D3065D">
          <w:rPr>
            <w:rStyle w:val="a8"/>
            <w:noProof/>
          </w:rPr>
          <w:t>软件操作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532C83" w14:textId="038087F1" w:rsidR="00913D5C" w:rsidRDefault="00913D5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17694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D3065D">
          <w:rPr>
            <w:rStyle w:val="a8"/>
            <w:noProof/>
          </w:rPr>
          <w:t>扫描</w:t>
        </w:r>
        <w:r w:rsidRPr="00D3065D">
          <w:rPr>
            <w:rStyle w:val="a8"/>
            <w:noProof/>
          </w:rPr>
          <w:t>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DF6C7D" w14:textId="352BBC51" w:rsidR="00913D5C" w:rsidRDefault="00913D5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17695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D3065D">
          <w:rPr>
            <w:rStyle w:val="a8"/>
            <w:noProof/>
          </w:rPr>
          <w:t>添加安全项目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51DB84" w14:textId="50D81E03" w:rsidR="00913D5C" w:rsidRDefault="00913D5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17696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D3065D">
          <w:rPr>
            <w:rStyle w:val="a8"/>
            <w:noProof/>
          </w:rPr>
          <w:t>添加安全项目</w:t>
        </w:r>
        <w:r w:rsidRPr="00D3065D">
          <w:rPr>
            <w:rStyle w:val="a8"/>
            <w:noProof/>
          </w:rPr>
          <w:t>Master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5F2434" w14:textId="7F96F381" w:rsidR="00913D5C" w:rsidRDefault="00913D5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17697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D3065D">
          <w:rPr>
            <w:rStyle w:val="a8"/>
            <w:noProof/>
          </w:rPr>
          <w:t>配置安全项目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9FCC325" w14:textId="6CC85120" w:rsidR="00913D5C" w:rsidRDefault="00913D5C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00217698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D3065D">
          <w:rPr>
            <w:rStyle w:val="a8"/>
            <w:noProof/>
          </w:rPr>
          <w:t>软件调试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0D73DA2" w14:textId="4B70EE44" w:rsidR="00913D5C" w:rsidRDefault="00913D5C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00217699" w:history="1">
        <w:r w:rsidRPr="00D3065D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D3065D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_Toc100217699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87E19A8" w14:textId="5C642580" w:rsidR="003F7CD5" w:rsidRDefault="008E13EC" w:rsidP="008E13EC">
      <w:r>
        <w:fldChar w:fldCharType="end"/>
      </w:r>
    </w:p>
    <w:p w14:paraId="18AB343A" w14:textId="77777777" w:rsidR="00B30B6D" w:rsidRPr="00BA1A33" w:rsidRDefault="002D34F2" w:rsidP="00BA1A33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7AFF41A6" w14:textId="77777777" w:rsidR="008E13EC" w:rsidRDefault="008E13EC" w:rsidP="00BD58FA">
      <w:pPr>
        <w:pStyle w:val="10"/>
      </w:pPr>
      <w:bookmarkStart w:id="1" w:name="_Toc100217688"/>
      <w:r w:rsidRPr="001A3C30">
        <w:rPr>
          <w:rFonts w:hint="eastAsia"/>
        </w:rPr>
        <w:lastRenderedPageBreak/>
        <w:t>软</w:t>
      </w:r>
      <w:r>
        <w:t>硬件</w:t>
      </w:r>
      <w:r w:rsidR="000E281D">
        <w:rPr>
          <w:rFonts w:hint="eastAsia"/>
        </w:rPr>
        <w:t>介绍</w:t>
      </w:r>
      <w:bookmarkEnd w:id="1"/>
    </w:p>
    <w:p w14:paraId="2D86806E" w14:textId="77777777" w:rsidR="00206B56" w:rsidRDefault="000E281D" w:rsidP="00BD58FA">
      <w:pPr>
        <w:pStyle w:val="20"/>
      </w:pPr>
      <w:bookmarkStart w:id="2" w:name="_Toc100217689"/>
      <w:r>
        <w:rPr>
          <w:rFonts w:hint="eastAsia"/>
        </w:rPr>
        <w:t>控制软件</w:t>
      </w:r>
      <w:bookmarkEnd w:id="2"/>
    </w:p>
    <w:p w14:paraId="1BF9D102" w14:textId="77777777" w:rsidR="000E281D" w:rsidRDefault="000E281D" w:rsidP="000E281D">
      <w:r>
        <w:rPr>
          <w:rFonts w:hint="eastAsia"/>
        </w:rPr>
        <w:t>控制器为</w:t>
      </w:r>
      <w:r>
        <w:rPr>
          <w:rFonts w:hint="eastAsia"/>
        </w:rPr>
        <w:t>TwinCAT3 V3.1.4024.7</w:t>
      </w:r>
    </w:p>
    <w:p w14:paraId="59D3F36C" w14:textId="77777777" w:rsidR="00206B56" w:rsidRPr="006F6CDC" w:rsidRDefault="000E281D" w:rsidP="000E281D">
      <w:r>
        <w:rPr>
          <w:rFonts w:hint="eastAsia"/>
        </w:rPr>
        <w:t>编程电脑为</w:t>
      </w:r>
      <w:r>
        <w:rPr>
          <w:rFonts w:hint="eastAsia"/>
        </w:rPr>
        <w:t>TwinCAT3 V3.1.4024.22</w:t>
      </w:r>
    </w:p>
    <w:p w14:paraId="332E4AD4" w14:textId="77777777" w:rsidR="00206B56" w:rsidRDefault="000E281D" w:rsidP="00BD58FA">
      <w:pPr>
        <w:pStyle w:val="20"/>
      </w:pPr>
      <w:bookmarkStart w:id="3" w:name="_Toc100217690"/>
      <w:r>
        <w:rPr>
          <w:rFonts w:hint="eastAsia"/>
        </w:rPr>
        <w:t>硬件版本</w:t>
      </w:r>
      <w:bookmarkEnd w:id="3"/>
    </w:p>
    <w:p w14:paraId="11F983A1" w14:textId="77777777" w:rsidR="000E281D" w:rsidRDefault="000E281D" w:rsidP="000E281D">
      <w:r>
        <w:t>CX5120</w:t>
      </w:r>
    </w:p>
    <w:p w14:paraId="2C3B7E72" w14:textId="77777777" w:rsidR="000E281D" w:rsidRDefault="000E281D" w:rsidP="000E281D">
      <w:r>
        <w:t>EL1904</w:t>
      </w:r>
    </w:p>
    <w:p w14:paraId="016EB5C8" w14:textId="77777777" w:rsidR="000E281D" w:rsidRDefault="000E281D" w:rsidP="000E281D">
      <w:r>
        <w:t>EL1918</w:t>
      </w:r>
    </w:p>
    <w:p w14:paraId="0F406F62" w14:textId="77777777" w:rsidR="005D5E13" w:rsidRDefault="000E281D" w:rsidP="000E281D">
      <w:r>
        <w:t>EL2904</w:t>
      </w:r>
    </w:p>
    <w:p w14:paraId="35FDBF25" w14:textId="77777777" w:rsidR="000E281D" w:rsidRDefault="000E281D" w:rsidP="000E281D">
      <w:pPr>
        <w:pStyle w:val="20"/>
      </w:pPr>
      <w:bookmarkStart w:id="4" w:name="_Toc100217691"/>
      <w:r>
        <w:rPr>
          <w:rFonts w:hint="eastAsia"/>
        </w:rPr>
        <w:t>操作系统</w:t>
      </w:r>
      <w:bookmarkEnd w:id="4"/>
    </w:p>
    <w:p w14:paraId="629ACACA" w14:textId="77777777" w:rsidR="000E281D" w:rsidRPr="000E281D" w:rsidRDefault="000E281D" w:rsidP="000E281D">
      <w:r w:rsidRPr="000E281D">
        <w:rPr>
          <w:rFonts w:hint="eastAsia"/>
        </w:rPr>
        <w:t>控制器为</w:t>
      </w:r>
      <w:r w:rsidRPr="000E281D">
        <w:rPr>
          <w:rFonts w:hint="eastAsia"/>
        </w:rPr>
        <w:t>Windows Embedded Standard 7 P</w:t>
      </w:r>
      <w:r w:rsidRPr="000E281D">
        <w:rPr>
          <w:rFonts w:hint="eastAsia"/>
        </w:rPr>
        <w:t>系统，调试电脑为</w:t>
      </w:r>
      <w:r w:rsidRPr="000E281D">
        <w:rPr>
          <w:rFonts w:hint="eastAsia"/>
        </w:rPr>
        <w:t>Win 10</w:t>
      </w:r>
      <w:r w:rsidRPr="000E281D">
        <w:rPr>
          <w:rFonts w:hint="eastAsia"/>
        </w:rPr>
        <w:t>系统。</w:t>
      </w:r>
    </w:p>
    <w:p w14:paraId="67628F88" w14:textId="77777777" w:rsidR="00837FA0" w:rsidRDefault="000E281D" w:rsidP="00BD58FA">
      <w:pPr>
        <w:pStyle w:val="10"/>
      </w:pPr>
      <w:bookmarkStart w:id="5" w:name="_Toc100217692"/>
      <w:r>
        <w:rPr>
          <w:rFonts w:hint="eastAsia"/>
        </w:rPr>
        <w:t>实现功能</w:t>
      </w:r>
      <w:bookmarkEnd w:id="5"/>
    </w:p>
    <w:p w14:paraId="4B2940AD" w14:textId="77777777" w:rsidR="000E281D" w:rsidRDefault="000E281D" w:rsidP="000E281D">
      <w:r>
        <w:t>EL1918</w:t>
      </w:r>
      <w:r>
        <w:rPr>
          <w:rFonts w:hint="eastAsia"/>
        </w:rPr>
        <w:t>实现安全</w:t>
      </w:r>
      <w:r>
        <w:t>PLC</w:t>
      </w:r>
      <w:r>
        <w:rPr>
          <w:rFonts w:hint="eastAsia"/>
        </w:rPr>
        <w:t>功能，并使用</w:t>
      </w:r>
      <w:r>
        <w:rPr>
          <w:rFonts w:hint="eastAsia"/>
        </w:rPr>
        <w:t>E</w:t>
      </w:r>
      <w:r>
        <w:t>L1918</w:t>
      </w:r>
      <w:r>
        <w:rPr>
          <w:rFonts w:hint="eastAsia"/>
        </w:rPr>
        <w:t>自带的安全输入点。</w:t>
      </w:r>
    </w:p>
    <w:p w14:paraId="08A318C0" w14:textId="77777777" w:rsidR="000E281D" w:rsidRDefault="00CF2150" w:rsidP="00CF2150">
      <w:pPr>
        <w:pStyle w:val="10"/>
      </w:pPr>
      <w:bookmarkStart w:id="6" w:name="_Toc100217693"/>
      <w:r>
        <w:rPr>
          <w:rFonts w:hint="eastAsia"/>
        </w:rPr>
        <w:t>软件操作</w:t>
      </w:r>
      <w:bookmarkEnd w:id="6"/>
    </w:p>
    <w:p w14:paraId="73F92070" w14:textId="77777777" w:rsidR="00CF2150" w:rsidRPr="00CF2150" w:rsidRDefault="00CF2150" w:rsidP="00CF2150">
      <w:pPr>
        <w:pStyle w:val="20"/>
      </w:pPr>
      <w:bookmarkStart w:id="7" w:name="_Toc100217694"/>
      <w:r>
        <w:rPr>
          <w:rFonts w:hint="eastAsia"/>
        </w:rPr>
        <w:t>扫描</w:t>
      </w:r>
      <w:r>
        <w:rPr>
          <w:rFonts w:hint="eastAsia"/>
        </w:rPr>
        <w:t>I</w:t>
      </w:r>
      <w:r>
        <w:t>O</w:t>
      </w:r>
      <w:bookmarkEnd w:id="7"/>
    </w:p>
    <w:bookmarkEnd w:id="0"/>
    <w:p w14:paraId="375E6CB6" w14:textId="77777777" w:rsidR="00CF2150" w:rsidRPr="005A6E58" w:rsidRDefault="00CF2150" w:rsidP="00CF2150">
      <w:r w:rsidRPr="004104F3">
        <w:rPr>
          <w:rFonts w:hint="eastAsia"/>
        </w:rPr>
        <w:t>连接控制器，切</w:t>
      </w:r>
      <w:r w:rsidRPr="004104F3">
        <w:t>换</w:t>
      </w:r>
      <w:r w:rsidRPr="004104F3">
        <w:rPr>
          <w:rFonts w:hint="eastAsia"/>
        </w:rPr>
        <w:t>Twin</w:t>
      </w:r>
      <w:r w:rsidRPr="004104F3">
        <w:t>CAT</w:t>
      </w:r>
      <w:r w:rsidRPr="004104F3">
        <w:t>至</w:t>
      </w:r>
      <w:r w:rsidRPr="00332ADA">
        <w:t>Config</w:t>
      </w:r>
      <w:r w:rsidRPr="004104F3">
        <w:t>配置模式</w:t>
      </w:r>
      <w:r>
        <w:rPr>
          <w:rFonts w:hint="eastAsia"/>
        </w:rPr>
        <w:t>。</w:t>
      </w:r>
      <w:r w:rsidRPr="00332ADA">
        <w:t>通过</w:t>
      </w:r>
      <w:r w:rsidRPr="00332ADA">
        <w:t>Scan</w:t>
      </w:r>
      <w:r w:rsidRPr="00332ADA">
        <w:t>，可以扫描到后续的标准模块</w:t>
      </w:r>
      <w:r>
        <w:rPr>
          <w:rFonts w:hint="eastAsia"/>
        </w:rPr>
        <w:t>及安全</w:t>
      </w:r>
      <w:r w:rsidRPr="00332ADA">
        <w:t>模块</w:t>
      </w:r>
      <w:r>
        <w:rPr>
          <w:rFonts w:hint="eastAsia"/>
        </w:rPr>
        <w:t>。</w:t>
      </w:r>
    </w:p>
    <w:p w14:paraId="3C7D5E0E" w14:textId="77777777" w:rsidR="00CF2150" w:rsidRPr="005A6E58" w:rsidRDefault="00CF2150" w:rsidP="00CF2150">
      <w:pPr>
        <w:ind w:firstLineChars="0" w:firstLine="0"/>
        <w:jc w:val="center"/>
        <w:rPr>
          <w:rFonts w:ascii="宋体" w:eastAsia="宋体" w:hAnsi="宋体"/>
          <w:color w:val="00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648004" wp14:editId="608FF624">
                <wp:simplePos x="0" y="0"/>
                <wp:positionH relativeFrom="column">
                  <wp:posOffset>2413000</wp:posOffset>
                </wp:positionH>
                <wp:positionV relativeFrom="paragraph">
                  <wp:posOffset>1992630</wp:posOffset>
                </wp:positionV>
                <wp:extent cx="673100" cy="107950"/>
                <wp:effectExtent l="0" t="0" r="12700" b="2540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3100" cy="10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C991A" id="圆角矩形 13" o:spid="_x0000_s1026" style="position:absolute;left:0;text-align:left;margin-left:190pt;margin-top:156.9pt;width:53pt;height:8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E2A803" wp14:editId="4B5421E7">
            <wp:extent cx="2527300" cy="3030473"/>
            <wp:effectExtent l="0" t="0" r="6350" b="0"/>
            <wp:docPr id="10" name="图片 10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, Word&#10;&#10;描述已自动生成"/>
                    <pic:cNvPicPr/>
                  </pic:nvPicPr>
                  <pic:blipFill rotWithShape="1">
                    <a:blip r:embed="rId18"/>
                    <a:srcRect t="15349" r="82330" b="9313"/>
                    <a:stretch/>
                  </pic:blipFill>
                  <pic:spPr bwMode="auto">
                    <a:xfrm>
                      <a:off x="0" y="0"/>
                      <a:ext cx="2535238" cy="303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E140E" w14:textId="77777777" w:rsidR="00CF2150" w:rsidRDefault="00CF2150" w:rsidP="00CF2150">
      <w:pPr>
        <w:pStyle w:val="ab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5A57833" wp14:editId="68014233">
            <wp:extent cx="2619822" cy="3035300"/>
            <wp:effectExtent l="0" t="0" r="9525" b="0"/>
            <wp:docPr id="11" name="图片 1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低可信度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2796" cy="30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362D" w14:textId="77777777" w:rsidR="00BE0492" w:rsidRDefault="00BE0492" w:rsidP="00CF2150">
      <w:pPr>
        <w:pStyle w:val="ab"/>
        <w:ind w:firstLineChars="0" w:firstLine="0"/>
        <w:jc w:val="center"/>
      </w:pPr>
    </w:p>
    <w:p w14:paraId="17BF3511" w14:textId="77777777" w:rsidR="00B7151F" w:rsidRDefault="00B7151F" w:rsidP="00B7151F">
      <w:pPr>
        <w:pStyle w:val="20"/>
      </w:pPr>
      <w:bookmarkStart w:id="8" w:name="_Toc100217695"/>
      <w:r>
        <w:rPr>
          <w:rFonts w:hint="eastAsia"/>
        </w:rPr>
        <w:t>添加安全项目</w:t>
      </w:r>
      <w:bookmarkEnd w:id="8"/>
    </w:p>
    <w:p w14:paraId="1D63830D" w14:textId="77777777" w:rsidR="00B7151F" w:rsidRDefault="00B7151F" w:rsidP="00B7151F">
      <w:r w:rsidRPr="00A86AAF">
        <w:t>右键选择</w:t>
      </w:r>
      <w:r w:rsidRPr="00332ADA">
        <w:t>SAFETY</w:t>
      </w:r>
      <w:r w:rsidRPr="00A86AAF">
        <w:t>选项，添加新项</w:t>
      </w:r>
      <w:r>
        <w:rPr>
          <w:rFonts w:hint="eastAsia"/>
        </w:rPr>
        <w:t>。</w:t>
      </w:r>
    </w:p>
    <w:p w14:paraId="0DA75434" w14:textId="77777777" w:rsidR="00B7151F" w:rsidRDefault="00B7151F" w:rsidP="00B7151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3557A2B" wp14:editId="513C7CB7">
            <wp:extent cx="2478088" cy="2832100"/>
            <wp:effectExtent l="0" t="0" r="0" b="6350"/>
            <wp:docPr id="4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, Word&#10;&#10;描述已自动生成"/>
                    <pic:cNvPicPr/>
                  </pic:nvPicPr>
                  <pic:blipFill rotWithShape="1">
                    <a:blip r:embed="rId20"/>
                    <a:srcRect t="15839" r="81459" b="8818"/>
                    <a:stretch/>
                  </pic:blipFill>
                  <pic:spPr bwMode="auto">
                    <a:xfrm>
                      <a:off x="0" y="0"/>
                      <a:ext cx="2488135" cy="284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6177E" w14:textId="77777777" w:rsidR="00BE0492" w:rsidRDefault="00BE0492" w:rsidP="00B7151F">
      <w:pPr>
        <w:ind w:firstLineChars="0" w:firstLine="0"/>
        <w:jc w:val="center"/>
      </w:pPr>
    </w:p>
    <w:p w14:paraId="6CD03D59" w14:textId="77777777" w:rsidR="00B7151F" w:rsidRDefault="00B7151F" w:rsidP="00B7151F">
      <w:pPr>
        <w:pStyle w:val="20"/>
      </w:pPr>
      <w:bookmarkStart w:id="9" w:name="_Toc100217696"/>
      <w:r>
        <w:rPr>
          <w:rFonts w:hint="eastAsia"/>
        </w:rPr>
        <w:t>添加安全项目</w:t>
      </w:r>
      <w:r>
        <w:t>M</w:t>
      </w:r>
      <w:r>
        <w:rPr>
          <w:rFonts w:hint="eastAsia"/>
        </w:rPr>
        <w:t>aster</w:t>
      </w:r>
      <w:bookmarkEnd w:id="9"/>
    </w:p>
    <w:p w14:paraId="0BCE73D9" w14:textId="77777777" w:rsidR="00B7151F" w:rsidRDefault="00B7151F" w:rsidP="00B7151F">
      <w:r>
        <w:rPr>
          <w:rFonts w:hint="eastAsia"/>
        </w:rPr>
        <w:t>1</w:t>
      </w:r>
      <w:r>
        <w:t>.</w:t>
      </w:r>
      <w:r w:rsidRPr="00332ADA">
        <w:rPr>
          <w:rFonts w:hint="eastAsia"/>
        </w:rPr>
        <w:t>选择</w:t>
      </w:r>
      <w:r w:rsidRPr="00332ADA">
        <w:rPr>
          <w:rFonts w:hint="eastAsia"/>
        </w:rPr>
        <w:t>Twin</w:t>
      </w:r>
      <w:r w:rsidRPr="00332ADA">
        <w:t>CAT S</w:t>
      </w:r>
      <w:r w:rsidRPr="00332ADA">
        <w:rPr>
          <w:rFonts w:hint="eastAsia"/>
        </w:rPr>
        <w:t>afety</w:t>
      </w:r>
      <w:r w:rsidRPr="00332ADA">
        <w:t xml:space="preserve"> P</w:t>
      </w:r>
      <w:r w:rsidRPr="00332ADA">
        <w:rPr>
          <w:rFonts w:hint="eastAsia"/>
        </w:rPr>
        <w:t>roject</w:t>
      </w:r>
      <w:r w:rsidRPr="00332ADA">
        <w:t xml:space="preserve"> P</w:t>
      </w:r>
      <w:r w:rsidRPr="00332ADA">
        <w:rPr>
          <w:rFonts w:hint="eastAsia"/>
        </w:rPr>
        <w:t>reconfigured</w:t>
      </w:r>
      <w:r w:rsidRPr="00332ADA">
        <w:t xml:space="preserve"> I</w:t>
      </w:r>
      <w:r w:rsidRPr="00332ADA">
        <w:rPr>
          <w:rFonts w:hint="eastAsia"/>
        </w:rPr>
        <w:t>nputs</w:t>
      </w:r>
      <w:r w:rsidRPr="00332ADA">
        <w:rPr>
          <w:rFonts w:hint="eastAsia"/>
        </w:rPr>
        <w:t>，命名为</w:t>
      </w:r>
      <w:r w:rsidRPr="00332ADA">
        <w:rPr>
          <w:rFonts w:hint="eastAsia"/>
        </w:rPr>
        <w:t>M</w:t>
      </w:r>
      <w:r w:rsidRPr="00332ADA">
        <w:t>aster</w:t>
      </w:r>
      <w:r>
        <w:rPr>
          <w:rFonts w:hint="eastAsia"/>
        </w:rPr>
        <w:t>。</w:t>
      </w:r>
    </w:p>
    <w:p w14:paraId="0A3F10B2" w14:textId="77777777" w:rsidR="00B7151F" w:rsidRDefault="00B7151F" w:rsidP="00B7151F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889620F" wp14:editId="69838A4D">
            <wp:extent cx="4983958" cy="2847975"/>
            <wp:effectExtent l="0" t="0" r="7620" b="0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 rotWithShape="1">
                    <a:blip r:embed="rId21"/>
                    <a:srcRect l="1084" r="1156" b="1903"/>
                    <a:stretch/>
                  </pic:blipFill>
                  <pic:spPr bwMode="auto">
                    <a:xfrm>
                      <a:off x="0" y="0"/>
                      <a:ext cx="5002987" cy="285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02D5E" w14:textId="77777777" w:rsidR="00BE0492" w:rsidRDefault="00BE0492" w:rsidP="00B7151F">
      <w:pPr>
        <w:spacing w:afterLines="50" w:after="156"/>
        <w:ind w:firstLineChars="0" w:firstLine="0"/>
        <w:jc w:val="center"/>
      </w:pPr>
    </w:p>
    <w:p w14:paraId="5A894B89" w14:textId="77777777" w:rsidR="00B7151F" w:rsidRPr="00332ADA" w:rsidRDefault="00B7151F" w:rsidP="00B7151F">
      <w:r>
        <w:rPr>
          <w:rFonts w:hint="eastAsia"/>
        </w:rPr>
        <w:t>2</w:t>
      </w:r>
      <w:r>
        <w:t>.</w:t>
      </w:r>
      <w:r w:rsidRPr="00332ADA">
        <w:t>在弹出的对话框中，可以修改作者和项目名称</w:t>
      </w:r>
      <w:r>
        <w:rPr>
          <w:rFonts w:hint="eastAsia"/>
        </w:rPr>
        <w:t>，点击</w:t>
      </w:r>
      <w:r>
        <w:rPr>
          <w:rFonts w:hint="eastAsia"/>
        </w:rPr>
        <w:t>O</w:t>
      </w:r>
      <w:r>
        <w:t>K</w:t>
      </w:r>
      <w:r>
        <w:rPr>
          <w:rFonts w:hint="eastAsia"/>
        </w:rPr>
        <w:t>，创建新项目。</w:t>
      </w:r>
    </w:p>
    <w:p w14:paraId="60239F2F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65D964B" wp14:editId="7F5BB1C7">
            <wp:extent cx="4025576" cy="3019425"/>
            <wp:effectExtent l="0" t="0" r="0" b="0"/>
            <wp:docPr id="17" name="图片 17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示&#10;&#10;中度可信度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0461" cy="30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B4CD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508AF76F" w14:textId="77777777" w:rsidR="00B7151F" w:rsidRPr="00567E11" w:rsidRDefault="00B7151F" w:rsidP="00B7151F">
      <w:r>
        <w:rPr>
          <w:rFonts w:hint="eastAsia"/>
        </w:rPr>
        <w:t>3</w:t>
      </w:r>
      <w:r>
        <w:t>.</w:t>
      </w:r>
      <w:r w:rsidRPr="00567E11">
        <w:rPr>
          <w:rFonts w:hint="eastAsia"/>
        </w:rPr>
        <w:t>添加</w:t>
      </w:r>
      <w:r>
        <w:rPr>
          <w:rFonts w:hint="eastAsia"/>
        </w:rPr>
        <w:t>后</w:t>
      </w:r>
      <w:r>
        <w:rPr>
          <w:rFonts w:hint="eastAsia"/>
        </w:rPr>
        <w:t>Safety</w:t>
      </w:r>
      <w:r>
        <w:rPr>
          <w:rFonts w:hint="eastAsia"/>
        </w:rPr>
        <w:t>中可以看到添加的安全项目</w:t>
      </w:r>
      <w:r>
        <w:rPr>
          <w:rFonts w:hint="eastAsia"/>
        </w:rPr>
        <w:t>M</w:t>
      </w:r>
      <w:r>
        <w:t>aster</w:t>
      </w:r>
      <w:r>
        <w:rPr>
          <w:rFonts w:hint="eastAsia"/>
        </w:rPr>
        <w:t>。</w:t>
      </w:r>
    </w:p>
    <w:p w14:paraId="7E434ACA" w14:textId="77777777" w:rsidR="00B7151F" w:rsidRDefault="00B7151F" w:rsidP="00B7151F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BC02D47" wp14:editId="16960517">
            <wp:extent cx="3401941" cy="2219325"/>
            <wp:effectExtent l="0" t="0" r="8255" b="0"/>
            <wp:docPr id="19" name="图片 19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, 聊天或短信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5008" cy="22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360B" w14:textId="77777777" w:rsidR="00BE0492" w:rsidRDefault="00BE0492" w:rsidP="00B7151F">
      <w:pPr>
        <w:ind w:firstLineChars="0" w:firstLine="0"/>
        <w:jc w:val="center"/>
      </w:pPr>
    </w:p>
    <w:p w14:paraId="6EBB3E34" w14:textId="77777777" w:rsidR="00B7151F" w:rsidRPr="00B7151F" w:rsidRDefault="00BE0492" w:rsidP="00B7151F">
      <w:pPr>
        <w:pStyle w:val="20"/>
      </w:pPr>
      <w:bookmarkStart w:id="10" w:name="_Toc100217697"/>
      <w:r>
        <w:rPr>
          <w:rFonts w:hint="eastAsia"/>
        </w:rPr>
        <w:t>配置安全项目</w:t>
      </w:r>
      <w:bookmarkEnd w:id="10"/>
    </w:p>
    <w:p w14:paraId="204E349F" w14:textId="77777777" w:rsidR="00B7151F" w:rsidRPr="00AD16A7" w:rsidRDefault="00B7151F" w:rsidP="00B7151F">
      <w:r w:rsidRPr="00332ADA">
        <w:rPr>
          <w:rFonts w:hint="eastAsia"/>
        </w:rPr>
        <w:t>1</w:t>
      </w:r>
      <w:r w:rsidR="00BE0492">
        <w:rPr>
          <w:rFonts w:hint="eastAsia"/>
        </w:rPr>
        <w:t>.</w:t>
      </w:r>
      <w:r w:rsidRPr="00332ADA">
        <w:t>双击</w:t>
      </w:r>
      <w:r w:rsidRPr="00332ADA">
        <w:t xml:space="preserve"> Target System </w:t>
      </w:r>
      <w:r w:rsidRPr="00332ADA">
        <w:t>选项，在安全控制器配置窗口中，</w:t>
      </w:r>
      <w:r w:rsidRPr="00332ADA">
        <w:t xml:space="preserve"> </w:t>
      </w:r>
      <w:r w:rsidRPr="00332ADA">
        <w:t>选择控制器类型为</w:t>
      </w:r>
      <w:r w:rsidRPr="00332ADA">
        <w:t>EL1918</w:t>
      </w:r>
      <w:r w:rsidRPr="00332ADA">
        <w:t>，并手动添加匹配硬件</w:t>
      </w:r>
      <w:r>
        <w:rPr>
          <w:rFonts w:hint="eastAsia"/>
        </w:rPr>
        <w:t>。</w:t>
      </w:r>
    </w:p>
    <w:p w14:paraId="7345889B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44E066B" wp14:editId="10590027">
            <wp:extent cx="5274310" cy="2816860"/>
            <wp:effectExtent l="0" t="0" r="2540" b="2540"/>
            <wp:docPr id="91" name="图片 9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A223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26D6EE0F" w14:textId="77777777" w:rsidR="00B7151F" w:rsidRPr="00EB7672" w:rsidRDefault="00B7151F" w:rsidP="00B7151F">
      <w:r w:rsidRPr="00332ADA">
        <w:rPr>
          <w:rFonts w:hint="eastAsia"/>
        </w:rPr>
        <w:t>2</w:t>
      </w:r>
      <w:r w:rsidR="00BE0492">
        <w:rPr>
          <w:rFonts w:hint="eastAsia"/>
        </w:rPr>
        <w:t>.</w:t>
      </w:r>
      <w:r w:rsidRPr="00332ADA">
        <w:t>成功添加完</w:t>
      </w:r>
      <w:r w:rsidRPr="00332ADA">
        <w:t xml:space="preserve"> EL1918 </w:t>
      </w:r>
      <w:r w:rsidRPr="00332ADA">
        <w:t>后，确认是否可以正确查看到</w:t>
      </w:r>
      <w:r w:rsidRPr="00332ADA">
        <w:t xml:space="preserve"> EL1918 </w:t>
      </w:r>
      <w:r w:rsidRPr="00332ADA">
        <w:t>的序列号，拨码地址</w:t>
      </w:r>
      <w:r w:rsidRPr="00332ADA">
        <w:rPr>
          <w:rFonts w:hint="eastAsia"/>
        </w:rPr>
        <w:t>，</w:t>
      </w:r>
      <w:r w:rsidRPr="00332ADA">
        <w:t>并且同步硬件</w:t>
      </w:r>
      <w:proofErr w:type="gramStart"/>
      <w:r w:rsidRPr="00332ADA">
        <w:t>安全拨</w:t>
      </w:r>
      <w:proofErr w:type="gramEnd"/>
      <w:r w:rsidRPr="00332ADA">
        <w:t>码和软件安全地址是否匹配一致</w:t>
      </w:r>
      <w:r>
        <w:rPr>
          <w:rFonts w:hint="eastAsia"/>
        </w:rPr>
        <w:t>。</w:t>
      </w:r>
    </w:p>
    <w:p w14:paraId="1E778B05" w14:textId="77777777" w:rsidR="00B7151F" w:rsidRDefault="00B7151F" w:rsidP="00BE0492">
      <w:pPr>
        <w:spacing w:beforeLines="50" w:before="156" w:afterLines="50" w:after="156"/>
        <w:jc w:val="center"/>
      </w:pPr>
      <w:r>
        <w:rPr>
          <w:noProof/>
        </w:rPr>
        <w:lastRenderedPageBreak/>
        <w:drawing>
          <wp:inline distT="0" distB="0" distL="0" distR="0" wp14:anchorId="4167A45F" wp14:editId="40199FF0">
            <wp:extent cx="5274310" cy="2553335"/>
            <wp:effectExtent l="0" t="0" r="254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02ED" w14:textId="77777777" w:rsidR="00BE0492" w:rsidRDefault="00BE0492" w:rsidP="00B7151F">
      <w:pPr>
        <w:spacing w:beforeLines="50" w:before="156" w:afterLines="50" w:after="156"/>
      </w:pPr>
    </w:p>
    <w:p w14:paraId="53061C35" w14:textId="77777777" w:rsidR="00B7151F" w:rsidRDefault="00B7151F" w:rsidP="00B7151F">
      <w:r w:rsidRPr="00332ADA">
        <w:t>确认正确后，点击</w:t>
      </w:r>
      <w:r w:rsidRPr="00332ADA">
        <w:t xml:space="preserve"> Save </w:t>
      </w:r>
      <w:r w:rsidRPr="00332ADA">
        <w:t>保存，关闭该界面</w:t>
      </w:r>
      <w:r>
        <w:rPr>
          <w:rFonts w:hint="eastAsia"/>
        </w:rPr>
        <w:t>。</w:t>
      </w:r>
    </w:p>
    <w:p w14:paraId="2C74FC7D" w14:textId="77777777" w:rsidR="00B7151F" w:rsidRPr="00791CB9" w:rsidRDefault="00B7151F" w:rsidP="00B7151F">
      <w:r w:rsidRPr="00332ADA">
        <w:rPr>
          <w:rFonts w:hint="eastAsia"/>
        </w:rPr>
        <w:t>3</w:t>
      </w:r>
      <w:r w:rsidR="00BE0492">
        <w:rPr>
          <w:rFonts w:hint="eastAsia"/>
        </w:rPr>
        <w:t>.</w:t>
      </w:r>
      <w:r w:rsidRPr="00332ADA">
        <w:t>右键选择</w:t>
      </w:r>
      <w:r w:rsidRPr="00332ADA">
        <w:t>Alias Devices</w:t>
      </w:r>
      <w:r w:rsidRPr="00332ADA">
        <w:t>，选择</w:t>
      </w:r>
      <w:r w:rsidRPr="00332ADA">
        <w:t xml:space="preserve">Import </w:t>
      </w:r>
      <w:r>
        <w:t>A</w:t>
      </w:r>
      <w:r>
        <w:rPr>
          <w:rFonts w:hint="eastAsia"/>
        </w:rPr>
        <w:t>lias-</w:t>
      </w:r>
      <w:r w:rsidRPr="00332ADA">
        <w:t>Device</w:t>
      </w:r>
      <w:r>
        <w:t>(</w:t>
      </w:r>
      <w:r w:rsidRPr="00332ADA">
        <w:t>s</w:t>
      </w:r>
      <w:r>
        <w:t>) from I/O-configuration</w:t>
      </w:r>
      <w:r w:rsidRPr="00332ADA">
        <w:t>，进行安全模块的导入</w:t>
      </w:r>
      <w:r w:rsidRPr="00332ADA">
        <w:rPr>
          <w:rFonts w:hint="eastAsia"/>
        </w:rPr>
        <w:t>，</w:t>
      </w:r>
      <w:r w:rsidRPr="00332ADA">
        <w:t>选择需要导入的</w:t>
      </w:r>
      <w:r w:rsidRPr="00332ADA">
        <w:rPr>
          <w:rFonts w:hint="eastAsia"/>
        </w:rPr>
        <w:t>E</w:t>
      </w:r>
      <w:r w:rsidRPr="00332ADA">
        <w:t>L1904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L1918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L2904</w:t>
      </w:r>
      <w:r w:rsidRPr="00332ADA">
        <w:t>点击</w:t>
      </w:r>
      <w:r w:rsidRPr="00332ADA">
        <w:t>OK</w:t>
      </w:r>
      <w:r w:rsidRPr="00332ADA">
        <w:t>确定</w:t>
      </w:r>
      <w:r>
        <w:rPr>
          <w:rFonts w:hint="eastAsia"/>
        </w:rPr>
        <w:t>。</w:t>
      </w:r>
    </w:p>
    <w:p w14:paraId="1F071C15" w14:textId="77777777" w:rsidR="00B7151F" w:rsidRDefault="00B7151F" w:rsidP="00B7151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2198258" wp14:editId="17AA40BD">
            <wp:extent cx="3821791" cy="3057525"/>
            <wp:effectExtent l="0" t="0" r="7620" b="0"/>
            <wp:docPr id="25" name="图片 2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3216" cy="30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ED8" w14:textId="77777777" w:rsidR="00BE0492" w:rsidRDefault="00BE0492" w:rsidP="00B7151F">
      <w:pPr>
        <w:spacing w:afterLines="50" w:after="156"/>
        <w:ind w:firstLineChars="0" w:firstLine="0"/>
        <w:jc w:val="center"/>
      </w:pPr>
    </w:p>
    <w:p w14:paraId="4BBF5DAB" w14:textId="77777777" w:rsidR="00B7151F" w:rsidRPr="00332ADA" w:rsidRDefault="00B7151F" w:rsidP="00B7151F">
      <w:r w:rsidRPr="00332ADA">
        <w:rPr>
          <w:rFonts w:hint="eastAsia"/>
        </w:rPr>
        <w:t>4</w:t>
      </w:r>
      <w:r w:rsidR="00BE0492">
        <w:rPr>
          <w:rFonts w:hint="eastAsia"/>
        </w:rPr>
        <w:t>.</w:t>
      </w:r>
      <w:r w:rsidRPr="00332ADA">
        <w:t>成功添加后，可以在</w:t>
      </w:r>
      <w:r w:rsidRPr="00332ADA">
        <w:t>Alias Device</w:t>
      </w:r>
      <w:r w:rsidRPr="00332ADA">
        <w:t>中看到成功导入的安全模块</w:t>
      </w:r>
      <w:r>
        <w:rPr>
          <w:rFonts w:hint="eastAsia"/>
        </w:rPr>
        <w:t>。</w:t>
      </w:r>
    </w:p>
    <w:p w14:paraId="077943DD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982532C" wp14:editId="17BDA7E3">
            <wp:extent cx="3646221" cy="1714500"/>
            <wp:effectExtent l="0" t="0" r="0" b="0"/>
            <wp:docPr id="15" name="图片 1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, 聊天或短信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3565" cy="171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277D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2950B4B6" w14:textId="77777777" w:rsidR="00B7151F" w:rsidRDefault="00B7151F" w:rsidP="00B7151F">
      <w:r w:rsidRPr="00332ADA">
        <w:rPr>
          <w:rFonts w:hint="eastAsia"/>
        </w:rPr>
        <w:t>5</w:t>
      </w:r>
      <w:r w:rsidR="00BE0492">
        <w:rPr>
          <w:rFonts w:hint="eastAsia"/>
        </w:rPr>
        <w:t>.</w:t>
      </w:r>
      <w:r w:rsidRPr="00332ADA">
        <w:t>双击</w:t>
      </w:r>
      <w:r w:rsidRPr="00332ADA">
        <w:t>EL1904</w:t>
      </w:r>
      <w:r w:rsidRPr="00332ADA">
        <w:t>安全输入模块，在</w:t>
      </w:r>
      <w:r w:rsidRPr="00332ADA">
        <w:t>Linking</w:t>
      </w:r>
      <w:r w:rsidRPr="00332ADA">
        <w:t>选项卡中，确认硬件</w:t>
      </w:r>
      <w:proofErr w:type="gramStart"/>
      <w:r w:rsidRPr="00332ADA">
        <w:t>安全拨</w:t>
      </w:r>
      <w:proofErr w:type="gramEnd"/>
      <w:r w:rsidRPr="00332ADA">
        <w:t>码和软件安全地址是否一致</w:t>
      </w:r>
      <w:r>
        <w:rPr>
          <w:rFonts w:hint="eastAsia"/>
        </w:rPr>
        <w:t>。</w:t>
      </w:r>
    </w:p>
    <w:p w14:paraId="18317CD7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1DE6E54" wp14:editId="2D3B7591">
            <wp:extent cx="4401350" cy="2676525"/>
            <wp:effectExtent l="0" t="0" r="0" b="0"/>
            <wp:docPr id="27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文本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3736" cy="26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0BF6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33CABDA0" w14:textId="77777777" w:rsidR="00B7151F" w:rsidRDefault="00B7151F" w:rsidP="00B7151F">
      <w:r>
        <w:rPr>
          <w:rFonts w:hint="eastAsia"/>
        </w:rPr>
        <w:t>6</w:t>
      </w:r>
      <w:r w:rsidR="00BE0492">
        <w:rPr>
          <w:rFonts w:hint="eastAsia"/>
        </w:rPr>
        <w:t>.</w:t>
      </w:r>
      <w:r>
        <w:rPr>
          <w:rFonts w:hint="eastAsia"/>
        </w:rPr>
        <w:t>双击</w:t>
      </w:r>
      <w:r>
        <w:rPr>
          <w:rFonts w:hint="eastAsia"/>
        </w:rPr>
        <w:t>E</w:t>
      </w:r>
      <w:r>
        <w:t>L1918</w:t>
      </w:r>
      <w:r>
        <w:rPr>
          <w:rFonts w:hint="eastAsia"/>
        </w:rPr>
        <w:t>，右侧</w:t>
      </w:r>
      <w:r>
        <w:rPr>
          <w:rFonts w:hint="eastAsia"/>
        </w:rPr>
        <w:t>Linking</w:t>
      </w:r>
      <w:r>
        <w:rPr>
          <w:rFonts w:hint="eastAsia"/>
        </w:rPr>
        <w:t>中</w:t>
      </w:r>
      <w:r>
        <w:rPr>
          <w:rFonts w:hint="eastAsia"/>
        </w:rPr>
        <w:t>Linking</w:t>
      </w:r>
      <w:r>
        <w:t xml:space="preserve"> M</w:t>
      </w:r>
      <w:r>
        <w:rPr>
          <w:rFonts w:hint="eastAsia"/>
        </w:rPr>
        <w:t>ode</w:t>
      </w:r>
      <w:r>
        <w:rPr>
          <w:rFonts w:hint="eastAsia"/>
        </w:rPr>
        <w:t>选择</w:t>
      </w:r>
      <w:r>
        <w:rPr>
          <w:rFonts w:hint="eastAsia"/>
        </w:rPr>
        <w:t>Local</w:t>
      </w:r>
      <w:r>
        <w:rPr>
          <w:rFonts w:hint="eastAsia"/>
        </w:rPr>
        <w:t>。</w:t>
      </w:r>
    </w:p>
    <w:p w14:paraId="03D97420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D1A087A" wp14:editId="4AC41121">
            <wp:extent cx="5172075" cy="2500107"/>
            <wp:effectExtent l="0" t="0" r="0" b="0"/>
            <wp:docPr id="93" name="图片 9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6753" cy="25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B0AA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27AE36B6" w14:textId="77777777" w:rsidR="00B7151F" w:rsidRDefault="00B7151F" w:rsidP="00B7151F">
      <w:r>
        <w:rPr>
          <w:rFonts w:hint="eastAsia"/>
        </w:rPr>
        <w:lastRenderedPageBreak/>
        <w:t>7</w:t>
      </w:r>
      <w:r w:rsidR="00BE0492">
        <w:t>.</w:t>
      </w:r>
      <w:r w:rsidRPr="00791CB9">
        <w:rPr>
          <w:rFonts w:ascii="宋体" w:eastAsia="宋体" w:hAnsi="宋体"/>
          <w:color w:val="000000"/>
          <w:sz w:val="22"/>
        </w:rPr>
        <w:t xml:space="preserve"> </w:t>
      </w:r>
      <w:r w:rsidR="00BE0492">
        <w:rPr>
          <w:rFonts w:ascii="宋体" w:eastAsia="宋体" w:hAnsi="宋体" w:hint="eastAsia"/>
          <w:color w:val="000000"/>
          <w:sz w:val="22"/>
        </w:rPr>
        <w:t>点</w:t>
      </w:r>
      <w:r w:rsidRPr="00332ADA">
        <w:t>击</w:t>
      </w:r>
      <w:r w:rsidRPr="00332ADA">
        <w:t>EL</w:t>
      </w:r>
      <w:r>
        <w:rPr>
          <w:rFonts w:hint="eastAsia"/>
        </w:rPr>
        <w:t>2</w:t>
      </w:r>
      <w:r w:rsidRPr="00332ADA">
        <w:t>904</w:t>
      </w:r>
      <w:r w:rsidRPr="00332ADA">
        <w:t>安全输入模块，在</w:t>
      </w:r>
      <w:r w:rsidRPr="00332ADA">
        <w:t>Linking</w:t>
      </w:r>
      <w:r w:rsidRPr="00332ADA">
        <w:t>选项卡中，确认硬件</w:t>
      </w:r>
      <w:proofErr w:type="gramStart"/>
      <w:r w:rsidRPr="00332ADA">
        <w:t>安全拨</w:t>
      </w:r>
      <w:proofErr w:type="gramEnd"/>
      <w:r w:rsidRPr="00332ADA">
        <w:t>码和软件安全地址是否一致</w:t>
      </w:r>
      <w:r>
        <w:rPr>
          <w:rFonts w:hint="eastAsia"/>
        </w:rPr>
        <w:t>。</w:t>
      </w:r>
    </w:p>
    <w:p w14:paraId="6175AC7F" w14:textId="77777777" w:rsidR="00B7151F" w:rsidRDefault="00B7151F" w:rsidP="00B7151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ED1EC8A" wp14:editId="366C43E6">
            <wp:extent cx="5136272" cy="3048000"/>
            <wp:effectExtent l="0" t="0" r="7620" b="0"/>
            <wp:docPr id="28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文本, 应用程序, 电子邮件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0370" cy="305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6FCE" w14:textId="77777777" w:rsidR="00BE0492" w:rsidRPr="00791CB9" w:rsidRDefault="00BE0492" w:rsidP="00B7151F">
      <w:pPr>
        <w:spacing w:afterLines="50" w:after="156"/>
        <w:ind w:firstLineChars="0" w:firstLine="0"/>
        <w:jc w:val="center"/>
      </w:pPr>
    </w:p>
    <w:p w14:paraId="6D3932B6" w14:textId="77777777" w:rsidR="00B7151F" w:rsidRPr="00332ADA" w:rsidRDefault="00B7151F" w:rsidP="00B7151F">
      <w:r>
        <w:rPr>
          <w:rFonts w:hint="eastAsia"/>
        </w:rPr>
        <w:t>8</w:t>
      </w:r>
      <w:r w:rsidR="00BE0492">
        <w:rPr>
          <w:rFonts w:hint="eastAsia"/>
        </w:rPr>
        <w:t>.</w:t>
      </w:r>
      <w:r w:rsidRPr="00332ADA">
        <w:t>右键树形列表中的</w:t>
      </w:r>
      <w:r w:rsidRPr="00332ADA">
        <w:t xml:space="preserve"> PLC</w:t>
      </w:r>
      <w:r w:rsidRPr="00332ADA">
        <w:t>，</w:t>
      </w:r>
      <w:r w:rsidRPr="00332ADA">
        <w:t xml:space="preserve"> </w:t>
      </w:r>
      <w:r w:rsidRPr="00332ADA">
        <w:t>进行</w:t>
      </w:r>
      <w:r w:rsidRPr="00332ADA">
        <w:t xml:space="preserve"> PLC </w:t>
      </w:r>
      <w:r w:rsidRPr="00332ADA">
        <w:t>项目的创建</w:t>
      </w:r>
      <w:r w:rsidRPr="00332ADA">
        <w:rPr>
          <w:rFonts w:hint="eastAsia"/>
        </w:rPr>
        <w:t>，选择添加新项</w:t>
      </w:r>
      <w:r>
        <w:rPr>
          <w:rFonts w:hint="eastAsia"/>
        </w:rPr>
        <w:t>。</w:t>
      </w:r>
    </w:p>
    <w:p w14:paraId="465B5A24" w14:textId="77777777" w:rsidR="00B7151F" w:rsidRDefault="00B7151F" w:rsidP="00B7151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2759941" wp14:editId="2485567D">
            <wp:extent cx="2305050" cy="3646976"/>
            <wp:effectExtent l="0" t="0" r="0" b="0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 rotWithShape="1">
                    <a:blip r:embed="rId31"/>
                    <a:srcRect r="66602" b="6063"/>
                    <a:stretch/>
                  </pic:blipFill>
                  <pic:spPr bwMode="auto">
                    <a:xfrm>
                      <a:off x="0" y="0"/>
                      <a:ext cx="2307049" cy="365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DF1D1" w14:textId="77777777" w:rsidR="00BE0492" w:rsidRDefault="00BE0492" w:rsidP="00B7151F">
      <w:pPr>
        <w:spacing w:afterLines="50" w:after="156"/>
        <w:ind w:firstLineChars="0" w:firstLine="0"/>
        <w:jc w:val="center"/>
      </w:pPr>
    </w:p>
    <w:p w14:paraId="7B52B77D" w14:textId="77777777" w:rsidR="00B7151F" w:rsidRPr="00273536" w:rsidRDefault="00B7151F" w:rsidP="00B7151F">
      <w:r>
        <w:rPr>
          <w:rFonts w:hint="eastAsia"/>
        </w:rPr>
        <w:t>9</w:t>
      </w:r>
      <w:r w:rsidR="00BE0492">
        <w:t>.</w:t>
      </w:r>
      <w:r>
        <w:rPr>
          <w:rFonts w:hint="eastAsia"/>
        </w:rPr>
        <w:t>M</w:t>
      </w:r>
      <w:r>
        <w:t>ain</w:t>
      </w:r>
      <w:r>
        <w:rPr>
          <w:rFonts w:hint="eastAsia"/>
        </w:rPr>
        <w:t>程序中，创建一下输入输出变量。</w:t>
      </w:r>
    </w:p>
    <w:p w14:paraId="2F562B13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A53C743" wp14:editId="6B10249D">
            <wp:extent cx="3190875" cy="1341250"/>
            <wp:effectExtent l="0" t="0" r="0" b="0"/>
            <wp:docPr id="3" name="图片 3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中度可信度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1991" cy="135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4AB3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20A183DB" w14:textId="77777777" w:rsidR="00B7151F" w:rsidRPr="00332ADA" w:rsidRDefault="00B7151F" w:rsidP="00B7151F">
      <w:r>
        <w:rPr>
          <w:rFonts w:hint="eastAsia"/>
        </w:rPr>
        <w:t>10</w:t>
      </w:r>
      <w:r w:rsidR="00BE0492">
        <w:rPr>
          <w:rFonts w:hint="eastAsia"/>
        </w:rPr>
        <w:t>.</w:t>
      </w:r>
      <w:r>
        <w:rPr>
          <w:rFonts w:hint="eastAsia"/>
        </w:rPr>
        <w:t>右键</w:t>
      </w:r>
      <w:proofErr w:type="spellStart"/>
      <w:r>
        <w:rPr>
          <w:rFonts w:hint="eastAsia"/>
        </w:rPr>
        <w:t>Demo</w:t>
      </w:r>
      <w:r>
        <w:t>F</w:t>
      </w:r>
      <w:r>
        <w:rPr>
          <w:rFonts w:hint="eastAsia"/>
        </w:rPr>
        <w:t>or</w:t>
      </w:r>
      <w:r>
        <w:t>S</w:t>
      </w:r>
      <w:r>
        <w:rPr>
          <w:rFonts w:hint="eastAsia"/>
        </w:rPr>
        <w:t>afety</w:t>
      </w:r>
      <w:proofErr w:type="spellEnd"/>
      <w:r>
        <w:t xml:space="preserve"> Project </w:t>
      </w:r>
      <w:r>
        <w:rPr>
          <w:rFonts w:hint="eastAsia"/>
        </w:rPr>
        <w:t>生成，</w:t>
      </w:r>
      <w:r w:rsidRPr="00332ADA">
        <w:rPr>
          <w:rFonts w:hint="eastAsia"/>
        </w:rPr>
        <w:t>编</w:t>
      </w:r>
      <w:r w:rsidRPr="00332ADA">
        <w:t>译成功后，可以在</w:t>
      </w:r>
      <w:r w:rsidRPr="00332ADA">
        <w:t xml:space="preserve"> Instance </w:t>
      </w:r>
      <w:r w:rsidRPr="00332ADA">
        <w:t>中看见成功声明的外部变量</w:t>
      </w:r>
      <w:r>
        <w:rPr>
          <w:rFonts w:hint="eastAsia"/>
        </w:rPr>
        <w:t>。</w:t>
      </w:r>
    </w:p>
    <w:p w14:paraId="6F4C1F54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5597B9E" wp14:editId="34E83B7C">
            <wp:extent cx="2343150" cy="2960239"/>
            <wp:effectExtent l="0" t="0" r="0" b="0"/>
            <wp:docPr id="23" name="图片 23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, 聊天或短信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4915" cy="296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D140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751A6847" w14:textId="77777777" w:rsidR="00B7151F" w:rsidRDefault="00B7151F" w:rsidP="00B7151F">
      <w:r>
        <w:rPr>
          <w:rFonts w:hint="eastAsia"/>
        </w:rPr>
        <w:t>11</w:t>
      </w:r>
      <w:r w:rsidR="00BE0492">
        <w:t>.</w:t>
      </w:r>
      <w:r>
        <w:rPr>
          <w:rFonts w:hint="eastAsia"/>
        </w:rPr>
        <w:t>右键</w:t>
      </w:r>
      <w:r>
        <w:rPr>
          <w:rFonts w:hint="eastAsia"/>
        </w:rPr>
        <w:t>Alias</w:t>
      </w:r>
      <w:r>
        <w:t xml:space="preserve"> D</w:t>
      </w:r>
      <w:r>
        <w:rPr>
          <w:rFonts w:hint="eastAsia"/>
        </w:rPr>
        <w:t>evices</w:t>
      </w:r>
      <w:r>
        <w:rPr>
          <w:rFonts w:hint="eastAsia"/>
        </w:rPr>
        <w:t>，选择</w:t>
      </w:r>
      <w:r>
        <w:rPr>
          <w:rFonts w:hint="eastAsia"/>
        </w:rPr>
        <w:t>Add</w:t>
      </w:r>
      <w:r>
        <w:t xml:space="preserve"> </w:t>
      </w:r>
      <w:r>
        <w:rPr>
          <w:rFonts w:hint="eastAsia"/>
        </w:rPr>
        <w:t>multiple</w:t>
      </w:r>
      <w:r>
        <w:t xml:space="preserve"> </w:t>
      </w:r>
      <w:r>
        <w:rPr>
          <w:rFonts w:hint="eastAsia"/>
        </w:rPr>
        <w:t>standard</w:t>
      </w:r>
      <w:r>
        <w:t xml:space="preserve"> </w:t>
      </w:r>
      <w:r>
        <w:rPr>
          <w:rFonts w:hint="eastAsia"/>
        </w:rPr>
        <w:t>variables</w:t>
      </w:r>
      <w:r>
        <w:rPr>
          <w:rFonts w:hint="eastAsia"/>
        </w:rPr>
        <w:t>。</w:t>
      </w:r>
    </w:p>
    <w:p w14:paraId="111F5871" w14:textId="77777777" w:rsidR="00B7151F" w:rsidRDefault="00B7151F" w:rsidP="00BE0492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 wp14:anchorId="4C3ECAC7" wp14:editId="1FF6201E">
            <wp:extent cx="5069711" cy="3055620"/>
            <wp:effectExtent l="0" t="0" r="0" b="0"/>
            <wp:docPr id="33" name="图片 33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应用程序, Word&#10;&#10;描述已自动生成"/>
                    <pic:cNvPicPr/>
                  </pic:nvPicPr>
                  <pic:blipFill rotWithShape="1">
                    <a:blip r:embed="rId34"/>
                    <a:srcRect r="11259" b="4917"/>
                    <a:stretch/>
                  </pic:blipFill>
                  <pic:spPr bwMode="auto">
                    <a:xfrm>
                      <a:off x="0" y="0"/>
                      <a:ext cx="5069870" cy="305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0A936" w14:textId="77777777" w:rsidR="00BE0492" w:rsidRDefault="00BE0492" w:rsidP="00B7151F">
      <w:pPr>
        <w:spacing w:beforeLines="50" w:before="156" w:afterLines="50" w:after="156"/>
      </w:pPr>
    </w:p>
    <w:p w14:paraId="1AB8655F" w14:textId="77777777" w:rsidR="00B7151F" w:rsidRDefault="00B7151F" w:rsidP="00B7151F">
      <w:r>
        <w:rPr>
          <w:rFonts w:hint="eastAsia"/>
        </w:rPr>
        <w:t>12</w:t>
      </w:r>
      <w:r w:rsidR="00BE0492">
        <w:t>.</w:t>
      </w:r>
      <w:r>
        <w:rPr>
          <w:rFonts w:hint="eastAsia"/>
        </w:rPr>
        <w:t>添加</w:t>
      </w:r>
      <w:r>
        <w:rPr>
          <w:rFonts w:hint="eastAsia"/>
        </w:rPr>
        <w:t>2</w:t>
      </w:r>
      <w:r>
        <w:rPr>
          <w:rFonts w:hint="eastAsia"/>
        </w:rPr>
        <w:t>个输出变量。</w:t>
      </w:r>
    </w:p>
    <w:p w14:paraId="2F159E97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03AE0FC" wp14:editId="2DD60554">
            <wp:extent cx="4971326" cy="1553229"/>
            <wp:effectExtent l="0" t="0" r="1270" b="8890"/>
            <wp:docPr id="34" name="图片 3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, 应用程序, Word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7399" cy="15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DFB8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0AA08005" w14:textId="77777777" w:rsidR="00B7151F" w:rsidRDefault="00B7151F" w:rsidP="00B7151F">
      <w:r>
        <w:rPr>
          <w:rFonts w:hint="eastAsia"/>
        </w:rPr>
        <w:t>13</w:t>
      </w:r>
      <w:r w:rsidR="00BE0492">
        <w:rPr>
          <w:rFonts w:hint="eastAsia"/>
        </w:rPr>
        <w:t>.</w:t>
      </w:r>
      <w:r>
        <w:rPr>
          <w:rFonts w:hint="eastAsia"/>
        </w:rPr>
        <w:t>命名为</w:t>
      </w:r>
      <w:proofErr w:type="spellStart"/>
      <w:r>
        <w:rPr>
          <w:rFonts w:hint="eastAsia"/>
        </w:rPr>
        <w:t>OtherErr</w:t>
      </w:r>
      <w:proofErr w:type="spellEnd"/>
      <w:r>
        <w:rPr>
          <w:rFonts w:hint="eastAsia"/>
        </w:rPr>
        <w:t>和</w:t>
      </w:r>
      <w:r>
        <w:rPr>
          <w:rFonts w:hint="eastAsia"/>
        </w:rPr>
        <w:t>Run</w:t>
      </w:r>
      <w:r>
        <w:rPr>
          <w:rFonts w:hint="eastAsia"/>
        </w:rPr>
        <w:t>。</w:t>
      </w:r>
    </w:p>
    <w:p w14:paraId="4A5C0221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69742EF" wp14:editId="73EF6F03">
            <wp:extent cx="3705552" cy="2031357"/>
            <wp:effectExtent l="0" t="0" r="0" b="7620"/>
            <wp:docPr id="41" name="图片 4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文本, 应用程序, 聊天或短信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07734" cy="203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A7C50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610FD81C" w14:textId="77777777" w:rsidR="00B7151F" w:rsidRDefault="00B7151F" w:rsidP="00B7151F">
      <w:r w:rsidRPr="00332ADA">
        <w:rPr>
          <w:rFonts w:hint="eastAsia"/>
        </w:rPr>
        <w:t>1</w:t>
      </w:r>
      <w:r w:rsidRPr="00332ADA">
        <w:t>4</w:t>
      </w:r>
      <w:r w:rsidR="00BE0492">
        <w:t>.</w:t>
      </w:r>
      <w:r w:rsidRPr="00332ADA">
        <w:t>双击</w:t>
      </w:r>
      <w:r w:rsidRPr="00332ADA">
        <w:t xml:space="preserve"> </w:t>
      </w:r>
      <w:r>
        <w:t>A</w:t>
      </w:r>
      <w:r>
        <w:rPr>
          <w:rFonts w:hint="eastAsia"/>
        </w:rPr>
        <w:t>lias</w:t>
      </w:r>
      <w:r>
        <w:t xml:space="preserve"> D</w:t>
      </w:r>
      <w:r>
        <w:rPr>
          <w:rFonts w:hint="eastAsia"/>
        </w:rPr>
        <w:t>evices</w:t>
      </w:r>
      <w:r w:rsidRPr="00332ADA">
        <w:t>下的标准变量，在弹出的变量绑定窗口中，选择</w:t>
      </w:r>
      <w:r w:rsidRPr="00332ADA">
        <w:rPr>
          <w:rFonts w:hint="eastAsia"/>
        </w:rPr>
        <w:t>对应</w:t>
      </w:r>
      <w:r w:rsidRPr="00332ADA">
        <w:t>的</w:t>
      </w:r>
      <w:r w:rsidRPr="00332ADA">
        <w:t xml:space="preserve"> PLC </w:t>
      </w:r>
      <w:r w:rsidRPr="00332ADA">
        <w:t>变量</w:t>
      </w:r>
      <w:r>
        <w:rPr>
          <w:rFonts w:hint="eastAsia"/>
        </w:rPr>
        <w:t>。</w:t>
      </w:r>
    </w:p>
    <w:p w14:paraId="37E29C37" w14:textId="77777777" w:rsidR="00B7151F" w:rsidRDefault="00B7151F" w:rsidP="00B7151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382BC07" wp14:editId="09742ECA">
            <wp:extent cx="5008729" cy="3188841"/>
            <wp:effectExtent l="0" t="0" r="1905" b="0"/>
            <wp:docPr id="30" name="图片 3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, 应用程序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6240" cy="31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AEFE" w14:textId="77777777" w:rsidR="00BE0492" w:rsidRDefault="00BE0492" w:rsidP="00B7151F">
      <w:pPr>
        <w:spacing w:afterLines="50" w:after="156"/>
        <w:ind w:firstLineChars="0" w:firstLine="0"/>
        <w:jc w:val="center"/>
      </w:pPr>
    </w:p>
    <w:p w14:paraId="223904EA" w14:textId="77777777" w:rsidR="00B7151F" w:rsidRDefault="00B7151F" w:rsidP="00B7151F">
      <w:r>
        <w:rPr>
          <w:rFonts w:hint="eastAsia"/>
        </w:rPr>
        <w:t>关联</w:t>
      </w:r>
      <w:proofErr w:type="gramStart"/>
      <w:r>
        <w:rPr>
          <w:rFonts w:hint="eastAsia"/>
        </w:rPr>
        <w:t>后如下</w:t>
      </w:r>
      <w:proofErr w:type="gramEnd"/>
      <w:r>
        <w:rPr>
          <w:rFonts w:hint="eastAsia"/>
        </w:rPr>
        <w:t>:</w:t>
      </w:r>
      <w:r w:rsidRPr="005A6E58">
        <w:rPr>
          <w:noProof/>
        </w:rPr>
        <w:t xml:space="preserve"> </w:t>
      </w:r>
    </w:p>
    <w:p w14:paraId="007E5928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933B17B" wp14:editId="5F2C9B11">
            <wp:extent cx="4258143" cy="1247775"/>
            <wp:effectExtent l="0" t="0" r="9525" b="0"/>
            <wp:docPr id="31" name="图片 3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, 文本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74396" cy="125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0656" w14:textId="77777777" w:rsidR="00BE0492" w:rsidRPr="00ED521C" w:rsidRDefault="00BE0492" w:rsidP="00B7151F">
      <w:pPr>
        <w:spacing w:beforeLines="50" w:before="156" w:afterLines="50" w:after="156"/>
        <w:ind w:firstLineChars="0" w:firstLine="0"/>
        <w:jc w:val="center"/>
        <w:rPr>
          <w:b/>
          <w:bCs/>
        </w:rPr>
      </w:pPr>
    </w:p>
    <w:p w14:paraId="4912CA90" w14:textId="77777777" w:rsidR="00B7151F" w:rsidRDefault="00B7151F" w:rsidP="00B7151F">
      <w:r>
        <w:rPr>
          <w:rFonts w:hint="eastAsia"/>
        </w:rPr>
        <w:t>1</w:t>
      </w:r>
      <w:r>
        <w:t>5</w:t>
      </w:r>
      <w:r w:rsidR="00BE0492">
        <w:rPr>
          <w:rFonts w:hint="eastAsia"/>
        </w:rPr>
        <w:t>.</w:t>
      </w:r>
      <w:r>
        <w:rPr>
          <w:rFonts w:hint="eastAsia"/>
        </w:rPr>
        <w:t>同样方法关联</w:t>
      </w:r>
      <w:proofErr w:type="spellStart"/>
      <w:r w:rsidRPr="00E500FA">
        <w:t>ComErr.sds</w:t>
      </w:r>
      <w:proofErr w:type="spellEnd"/>
      <w:r>
        <w:rPr>
          <w:rFonts w:hint="eastAsia"/>
        </w:rPr>
        <w:t>、</w:t>
      </w:r>
      <w:proofErr w:type="spellStart"/>
      <w:r w:rsidRPr="00E500FA">
        <w:t>OtherErr.sds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Run.</w:t>
      </w:r>
      <w:r>
        <w:t>sds</w:t>
      </w:r>
      <w:proofErr w:type="spellEnd"/>
      <w:r>
        <w:rPr>
          <w:rFonts w:hint="eastAsia"/>
        </w:rPr>
        <w:t>至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</w:t>
      </w:r>
      <w:proofErr w:type="spellStart"/>
      <w:r w:rsidRPr="00E500FA">
        <w:t>bComErr</w:t>
      </w:r>
      <w:proofErr w:type="spellEnd"/>
      <w:r>
        <w:rPr>
          <w:rFonts w:hint="eastAsia"/>
        </w:rPr>
        <w:t>、</w:t>
      </w:r>
      <w:proofErr w:type="spellStart"/>
      <w:r w:rsidRPr="00E500FA">
        <w:t>bOtherErr</w:t>
      </w:r>
      <w:proofErr w:type="spellEnd"/>
      <w:r>
        <w:rPr>
          <w:rFonts w:hint="eastAsia"/>
        </w:rPr>
        <w:t>、</w:t>
      </w:r>
      <w:proofErr w:type="spellStart"/>
      <w:r w:rsidRPr="00E500FA">
        <w:t>bRunStop</w:t>
      </w:r>
      <w:proofErr w:type="spellEnd"/>
      <w:r>
        <w:rPr>
          <w:rFonts w:hint="eastAsia"/>
        </w:rPr>
        <w:t>。</w:t>
      </w:r>
    </w:p>
    <w:p w14:paraId="70F1D9ED" w14:textId="77777777" w:rsidR="00B7151F" w:rsidRPr="00332ADA" w:rsidRDefault="00B7151F" w:rsidP="00B7151F">
      <w:r w:rsidRPr="00332ADA">
        <w:rPr>
          <w:rFonts w:hint="eastAsia"/>
        </w:rPr>
        <w:t>1</w:t>
      </w:r>
      <w:r w:rsidRPr="00332ADA">
        <w:t>6</w:t>
      </w:r>
      <w:r w:rsidR="00BE0492">
        <w:rPr>
          <w:rFonts w:hint="eastAsia"/>
        </w:rPr>
        <w:t>.</w:t>
      </w:r>
      <w:r w:rsidRPr="00332ADA">
        <w:t>双击</w:t>
      </w:r>
      <w:r w:rsidRPr="00332ADA">
        <w:t xml:space="preserve"> TwinSAFEGroup1.sal </w:t>
      </w:r>
      <w:r w:rsidRPr="00332ADA">
        <w:t>进行安全程序编写</w:t>
      </w:r>
      <w:r>
        <w:rPr>
          <w:rFonts w:hint="eastAsia"/>
        </w:rPr>
        <w:t>。</w:t>
      </w:r>
    </w:p>
    <w:p w14:paraId="094258EE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D45BDC8" wp14:editId="078E7CFF">
            <wp:extent cx="5365772" cy="2886075"/>
            <wp:effectExtent l="0" t="0" r="6350" b="0"/>
            <wp:docPr id="21" name="图片 2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, Word&#10;&#10;描述已自动生成"/>
                    <pic:cNvPicPr/>
                  </pic:nvPicPr>
                  <pic:blipFill rotWithShape="1">
                    <a:blip r:embed="rId39"/>
                    <a:srcRect l="50084" t="-1" b="4538"/>
                    <a:stretch/>
                  </pic:blipFill>
                  <pic:spPr bwMode="auto">
                    <a:xfrm>
                      <a:off x="0" y="0"/>
                      <a:ext cx="5378009" cy="28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A5171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10F3319F" w14:textId="77777777" w:rsidR="00B7151F" w:rsidRPr="00332ADA" w:rsidRDefault="00B7151F" w:rsidP="00B7151F">
      <w:r w:rsidRPr="00332ADA">
        <w:rPr>
          <w:rFonts w:hint="eastAsia"/>
        </w:rPr>
        <w:t>1</w:t>
      </w:r>
      <w:r w:rsidRPr="00332ADA">
        <w:t>7</w:t>
      </w:r>
      <w:r w:rsidR="00BE0492">
        <w:rPr>
          <w:rFonts w:hint="eastAsia"/>
        </w:rPr>
        <w:t>.</w:t>
      </w:r>
      <w:r w:rsidRPr="00332ADA">
        <w:t>在打开的界面中，</w:t>
      </w:r>
      <w:r w:rsidRPr="00332ADA">
        <w:t xml:space="preserve"> </w:t>
      </w:r>
      <w:r w:rsidRPr="00332ADA">
        <w:t>可以看到安全程序编写界面，以及多种安全功能块</w:t>
      </w:r>
      <w:r>
        <w:rPr>
          <w:rFonts w:hint="eastAsia"/>
        </w:rPr>
        <w:t>。</w:t>
      </w:r>
    </w:p>
    <w:p w14:paraId="5CC364DF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05E063A" wp14:editId="32218C67">
            <wp:extent cx="1357952" cy="2254396"/>
            <wp:effectExtent l="0" t="0" r="0" b="0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/>
                  </pic:nvPicPr>
                  <pic:blipFill rotWithShape="1">
                    <a:blip r:embed="rId40"/>
                    <a:srcRect b="48818"/>
                    <a:stretch/>
                  </pic:blipFill>
                  <pic:spPr bwMode="auto">
                    <a:xfrm>
                      <a:off x="0" y="0"/>
                      <a:ext cx="1362924" cy="226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19D1F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0BF58D80" w14:textId="77777777" w:rsidR="00B7151F" w:rsidRDefault="00B7151F" w:rsidP="00B7151F">
      <w:r w:rsidRPr="00332ADA">
        <w:rPr>
          <w:rFonts w:hint="eastAsia"/>
        </w:rPr>
        <w:t>1</w:t>
      </w:r>
      <w:r w:rsidRPr="00332ADA">
        <w:t>8</w:t>
      </w:r>
      <w:r w:rsidR="00BE0492">
        <w:rPr>
          <w:rFonts w:hint="eastAsia"/>
        </w:rPr>
        <w:t>.</w:t>
      </w:r>
      <w:r w:rsidRPr="00332ADA">
        <w:t>在</w:t>
      </w:r>
      <w:r w:rsidRPr="00332ADA">
        <w:rPr>
          <w:rFonts w:hint="eastAsia"/>
        </w:rPr>
        <w:t>工具箱</w:t>
      </w:r>
      <w:r w:rsidRPr="00332ADA">
        <w:t>中，选择</w:t>
      </w:r>
      <w:proofErr w:type="spellStart"/>
      <w:r w:rsidRPr="00332ADA">
        <w:t>safeA</w:t>
      </w:r>
      <w:r w:rsidRPr="00332ADA">
        <w:rPr>
          <w:rFonts w:hint="eastAsia"/>
        </w:rPr>
        <w:t>nd</w:t>
      </w:r>
      <w:proofErr w:type="spellEnd"/>
      <w:r w:rsidRPr="00332ADA">
        <w:t>，将它拖拉</w:t>
      </w:r>
      <w:proofErr w:type="gramStart"/>
      <w:r w:rsidRPr="00332ADA">
        <w:t>至程序</w:t>
      </w:r>
      <w:proofErr w:type="gramEnd"/>
      <w:r w:rsidRPr="00332ADA">
        <w:t>编写区</w:t>
      </w:r>
      <w:r>
        <w:rPr>
          <w:rFonts w:hint="eastAsia"/>
        </w:rPr>
        <w:t>。</w:t>
      </w:r>
    </w:p>
    <w:p w14:paraId="664215CE" w14:textId="77777777" w:rsidR="00B7151F" w:rsidRDefault="00B7151F" w:rsidP="00B7151F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 wp14:anchorId="4C142123" wp14:editId="3B481C26">
            <wp:extent cx="1816100" cy="1943100"/>
            <wp:effectExtent l="0" t="0" r="0" b="0"/>
            <wp:docPr id="94" name="图片 94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示&#10;&#10;低可信度描述已自动生成"/>
                    <pic:cNvPicPr/>
                  </pic:nvPicPr>
                  <pic:blipFill rotWithShape="1">
                    <a:blip r:embed="rId41"/>
                    <a:srcRect l="6814" t="6937" r="4585" b="4609"/>
                    <a:stretch/>
                  </pic:blipFill>
                  <pic:spPr bwMode="auto">
                    <a:xfrm>
                      <a:off x="0" y="0"/>
                      <a:ext cx="1828656" cy="195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B636B" w14:textId="77777777" w:rsidR="00BE0492" w:rsidRDefault="00BE0492" w:rsidP="00B7151F">
      <w:pPr>
        <w:spacing w:beforeLines="50" w:before="156" w:afterLines="50" w:after="156"/>
        <w:jc w:val="center"/>
      </w:pPr>
    </w:p>
    <w:p w14:paraId="3731C2B5" w14:textId="77777777" w:rsidR="00B7151F" w:rsidRDefault="00B7151F" w:rsidP="00B7151F">
      <w:pPr>
        <w:spacing w:afterLines="50" w:after="156"/>
      </w:pPr>
      <w:r w:rsidRPr="00332ADA">
        <w:rPr>
          <w:rFonts w:hint="eastAsia"/>
        </w:rPr>
        <w:t>1</w:t>
      </w:r>
      <w:r w:rsidRPr="00332ADA">
        <w:t>9</w:t>
      </w:r>
      <w:r w:rsidR="00BE0492">
        <w:rPr>
          <w:rFonts w:hint="eastAsia"/>
        </w:rPr>
        <w:t>.</w:t>
      </w:r>
      <w:r w:rsidRPr="00332ADA">
        <w:t>选择安全功能块的</w:t>
      </w:r>
      <w:r w:rsidRPr="00332ADA">
        <w:rPr>
          <w:rFonts w:hint="eastAsia"/>
        </w:rPr>
        <w:t>第</w:t>
      </w:r>
      <w:r>
        <w:rPr>
          <w:rFonts w:hint="eastAsia"/>
        </w:rPr>
        <w:t>1</w:t>
      </w:r>
      <w:r w:rsidRPr="00332ADA">
        <w:t>路安全输入，右键选择</w:t>
      </w:r>
      <w:r w:rsidRPr="00332ADA">
        <w:rPr>
          <w:rFonts w:hint="eastAsia"/>
        </w:rPr>
        <w:t>属性</w:t>
      </w:r>
      <w:r w:rsidRPr="00332ADA">
        <w:t>进行通道参数设定</w:t>
      </w:r>
      <w:r>
        <w:rPr>
          <w:rFonts w:hint="eastAsia"/>
        </w:rPr>
        <w:t>。</w:t>
      </w:r>
    </w:p>
    <w:p w14:paraId="0B07747F" w14:textId="77777777" w:rsidR="00B7151F" w:rsidRDefault="00B7151F" w:rsidP="00B7151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86CAEE0" wp14:editId="5C7DB5BE">
            <wp:extent cx="4152900" cy="3192508"/>
            <wp:effectExtent l="0" t="0" r="0" b="8255"/>
            <wp:docPr id="35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应用程序&#10;&#10;描述已自动生成"/>
                    <pic:cNvPicPr/>
                  </pic:nvPicPr>
                  <pic:blipFill rotWithShape="1">
                    <a:blip r:embed="rId42"/>
                    <a:srcRect l="31081" b="5815"/>
                    <a:stretch/>
                  </pic:blipFill>
                  <pic:spPr bwMode="auto">
                    <a:xfrm>
                      <a:off x="0" y="0"/>
                      <a:ext cx="4169672" cy="320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CDE57" w14:textId="77777777" w:rsidR="00BE0492" w:rsidRDefault="00BE0492" w:rsidP="00B7151F">
      <w:pPr>
        <w:ind w:firstLineChars="0" w:firstLine="0"/>
        <w:jc w:val="center"/>
      </w:pPr>
    </w:p>
    <w:p w14:paraId="60BA7DE7" w14:textId="77777777" w:rsidR="00B7151F" w:rsidRDefault="00B7151F" w:rsidP="00B7151F">
      <w:r w:rsidRPr="00332ADA">
        <w:t>20</w:t>
      </w:r>
      <w:r w:rsidR="00BE0492">
        <w:rPr>
          <w:rFonts w:hint="eastAsia"/>
        </w:rPr>
        <w:t>.</w:t>
      </w:r>
      <w:r w:rsidRPr="00332ADA">
        <w:t>在属性栏中，对安全功能块的输入通道进行命名，</w:t>
      </w:r>
      <w:r w:rsidRPr="00332ADA">
        <w:t xml:space="preserve"> </w:t>
      </w:r>
      <w:r w:rsidRPr="00332ADA">
        <w:t>激活使用并设置</w:t>
      </w:r>
      <w:r w:rsidRPr="00332ADA">
        <w:t xml:space="preserve"> NC </w:t>
      </w:r>
      <w:r w:rsidRPr="00332ADA">
        <w:t>状态</w:t>
      </w:r>
      <w:r>
        <w:rPr>
          <w:rFonts w:hint="eastAsia"/>
        </w:rPr>
        <w:t>。</w:t>
      </w:r>
    </w:p>
    <w:p w14:paraId="6D7D0000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DB22937" wp14:editId="16E4121A">
            <wp:extent cx="4432377" cy="2590800"/>
            <wp:effectExtent l="0" t="0" r="6350" b="0"/>
            <wp:docPr id="95" name="图片 9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47015" cy="259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EE38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1A40BBAE" w14:textId="77777777" w:rsidR="00B7151F" w:rsidRPr="00332ADA" w:rsidRDefault="00B7151F" w:rsidP="00B7151F">
      <w:r w:rsidRPr="00332ADA">
        <w:rPr>
          <w:rFonts w:hint="eastAsia"/>
        </w:rPr>
        <w:t>2</w:t>
      </w:r>
      <w:r w:rsidRPr="00332ADA">
        <w:t>1</w:t>
      </w:r>
      <w:r w:rsidR="00BE0492">
        <w:rPr>
          <w:rFonts w:hint="eastAsia"/>
        </w:rPr>
        <w:t>.</w:t>
      </w:r>
      <w:r w:rsidRPr="00332ADA">
        <w:rPr>
          <w:rFonts w:hint="eastAsia"/>
        </w:rPr>
        <w:t>依次操作</w:t>
      </w:r>
      <w:r w:rsidRPr="00332ADA">
        <w:t>第</w:t>
      </w:r>
      <w:r>
        <w:rPr>
          <w:rFonts w:hint="eastAsia"/>
        </w:rPr>
        <w:t>2</w:t>
      </w:r>
      <w:r w:rsidRPr="00332ADA">
        <w:t>路安全输入通道，</w:t>
      </w:r>
      <w:r w:rsidRPr="00332ADA">
        <w:rPr>
          <w:rFonts w:hint="eastAsia"/>
        </w:rPr>
        <w:t>及输出通道</w:t>
      </w:r>
      <w:r w:rsidRPr="00332ADA">
        <w:t>右键选择</w:t>
      </w:r>
      <w:r>
        <w:rPr>
          <w:rFonts w:hint="eastAsia"/>
        </w:rPr>
        <w:t>属性</w:t>
      </w:r>
      <w:r w:rsidRPr="00332ADA">
        <w:t>进行属性设定。</w:t>
      </w:r>
    </w:p>
    <w:p w14:paraId="406CB3E4" w14:textId="77777777" w:rsidR="00B7151F" w:rsidRDefault="00B7151F" w:rsidP="00B7151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697313B" wp14:editId="314890B5">
            <wp:extent cx="2133125" cy="1885950"/>
            <wp:effectExtent l="0" t="0" r="635" b="0"/>
            <wp:docPr id="96" name="图片 9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示&#10;&#10;描述已自动生成"/>
                    <pic:cNvPicPr/>
                  </pic:nvPicPr>
                  <pic:blipFill rotWithShape="1">
                    <a:blip r:embed="rId44"/>
                    <a:srcRect l="8450" t="1" r="5018" b="4039"/>
                    <a:stretch/>
                  </pic:blipFill>
                  <pic:spPr bwMode="auto">
                    <a:xfrm>
                      <a:off x="0" y="0"/>
                      <a:ext cx="2150086" cy="190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DF5B7" w14:textId="77777777" w:rsidR="00BE0492" w:rsidRDefault="00BE0492" w:rsidP="00B7151F">
      <w:pPr>
        <w:ind w:firstLineChars="0" w:firstLine="0"/>
        <w:jc w:val="center"/>
      </w:pPr>
    </w:p>
    <w:p w14:paraId="550836AF" w14:textId="77777777" w:rsidR="00B7151F" w:rsidRDefault="00B7151F" w:rsidP="00B7151F">
      <w:r w:rsidRPr="00332ADA">
        <w:rPr>
          <w:rFonts w:hint="eastAsia"/>
        </w:rPr>
        <w:t>2</w:t>
      </w:r>
      <w:r w:rsidRPr="00332ADA">
        <w:t>2</w:t>
      </w:r>
      <w:r w:rsidR="00BE0492">
        <w:rPr>
          <w:rFonts w:hint="eastAsia"/>
        </w:rPr>
        <w:t>.</w:t>
      </w:r>
      <w:r w:rsidRPr="00332ADA">
        <w:t>在</w:t>
      </w:r>
      <w:r w:rsidRPr="00332ADA">
        <w:t xml:space="preserve">TwinCAT </w:t>
      </w:r>
      <w:r w:rsidRPr="00332ADA">
        <w:t>软件下方的</w:t>
      </w:r>
      <w:r w:rsidRPr="00332ADA">
        <w:t>Variable Mapping</w:t>
      </w:r>
      <w:r w:rsidRPr="00332ADA">
        <w:t>中</w:t>
      </w:r>
      <w:r w:rsidRPr="00332ADA">
        <w:rPr>
          <w:rFonts w:hint="eastAsia"/>
        </w:rPr>
        <w:t>，</w:t>
      </w:r>
      <w:r>
        <w:rPr>
          <w:rFonts w:hint="eastAsia"/>
        </w:rPr>
        <w:t>Variables</w:t>
      </w:r>
      <w:r>
        <w:rPr>
          <w:rFonts w:hint="eastAsia"/>
        </w:rPr>
        <w:t>选项卡中点击</w:t>
      </w:r>
      <w:r>
        <w:rPr>
          <w:rFonts w:hint="eastAsia"/>
        </w:rPr>
        <w:t>2</w:t>
      </w:r>
      <w:r>
        <w:rPr>
          <w:rFonts w:hint="eastAsia"/>
        </w:rPr>
        <w:t>次符号</w:t>
      </w:r>
      <w:r>
        <w:rPr>
          <w:noProof/>
        </w:rPr>
        <w:drawing>
          <wp:inline distT="0" distB="0" distL="0" distR="0" wp14:anchorId="47E4354A" wp14:editId="18DD20F1">
            <wp:extent cx="219075" cy="2286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，添加两个变量，并修改名字。</w:t>
      </w:r>
    </w:p>
    <w:p w14:paraId="3726C32C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64574D8" wp14:editId="61A0849E">
            <wp:extent cx="5309205" cy="1552575"/>
            <wp:effectExtent l="0" t="0" r="6350" b="0"/>
            <wp:docPr id="43" name="图片 4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文本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2509" cy="15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4287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3B772330" w14:textId="77777777" w:rsidR="00B7151F" w:rsidRPr="00332ADA" w:rsidRDefault="00B7151F" w:rsidP="00B7151F">
      <w:r>
        <w:rPr>
          <w:rFonts w:hint="eastAsia"/>
        </w:rPr>
        <w:t>23</w:t>
      </w:r>
      <w:r w:rsidR="00BE0492">
        <w:t>.</w:t>
      </w:r>
      <w:r w:rsidRPr="00332ADA">
        <w:t>选择</w:t>
      </w:r>
      <w:r w:rsidRPr="00332ADA">
        <w:t>A</w:t>
      </w:r>
      <w:r w:rsidRPr="00332ADA">
        <w:rPr>
          <w:rFonts w:hint="eastAsia"/>
        </w:rPr>
        <w:t>ssignment</w:t>
      </w:r>
      <w:r w:rsidRPr="00332ADA">
        <w:rPr>
          <w:rFonts w:hint="eastAsia"/>
        </w:rPr>
        <w:t>列</w:t>
      </w:r>
      <w:r w:rsidRPr="00332ADA">
        <w:t>下的</w:t>
      </w:r>
      <w:r w:rsidRPr="00332ADA">
        <w:rPr>
          <w:rFonts w:hint="eastAsia"/>
        </w:rPr>
        <w:t>灰色</w:t>
      </w:r>
      <w:r w:rsidRPr="00332ADA">
        <w:t>按键，进行输入输出变量的绑定</w:t>
      </w:r>
      <w:r>
        <w:rPr>
          <w:rFonts w:hint="eastAsia"/>
        </w:rPr>
        <w:t>，</w:t>
      </w:r>
      <w:r w:rsidRPr="00332ADA">
        <w:t>将</w:t>
      </w:r>
      <w:r w:rsidRPr="00332ADA">
        <w:t>And</w:t>
      </w:r>
      <w:r w:rsidRPr="00332ADA">
        <w:t>功能块的</w:t>
      </w:r>
      <w:r>
        <w:rPr>
          <w:rFonts w:hint="eastAsia"/>
        </w:rPr>
        <w:t>And1</w:t>
      </w:r>
      <w:r w:rsidRPr="00332ADA">
        <w:t>和硬件</w:t>
      </w:r>
      <w:r w:rsidRPr="00332ADA">
        <w:t>EL1904</w:t>
      </w:r>
      <w:r w:rsidRPr="00332ADA">
        <w:t>的通道</w:t>
      </w:r>
      <w:r w:rsidRPr="00332ADA">
        <w:t>1</w:t>
      </w:r>
      <w:r w:rsidRPr="00332ADA">
        <w:t>进行绑定，点击</w:t>
      </w:r>
      <w:r w:rsidRPr="00332ADA">
        <w:t>OK</w:t>
      </w:r>
      <w:r w:rsidRPr="00332ADA">
        <w:t>确认</w:t>
      </w:r>
      <w:r>
        <w:rPr>
          <w:rFonts w:hint="eastAsia"/>
        </w:rPr>
        <w:t>。</w:t>
      </w:r>
    </w:p>
    <w:p w14:paraId="648DC2B9" w14:textId="77777777" w:rsidR="00B7151F" w:rsidRDefault="00B7151F" w:rsidP="00B7151F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660C8EDE" wp14:editId="0AD1C2F4">
            <wp:extent cx="5713095" cy="4053205"/>
            <wp:effectExtent l="0" t="0" r="1905" b="4445"/>
            <wp:docPr id="44" name="图片 4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文本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2EB1" w14:textId="77777777" w:rsidR="00BE0492" w:rsidRDefault="00BE0492" w:rsidP="00B7151F">
      <w:pPr>
        <w:spacing w:afterLines="50" w:after="156"/>
        <w:ind w:firstLineChars="0" w:firstLine="0"/>
      </w:pPr>
    </w:p>
    <w:p w14:paraId="5D2FFCF6" w14:textId="77777777" w:rsidR="00B7151F" w:rsidRPr="00332ADA" w:rsidRDefault="00B7151F" w:rsidP="00B7151F">
      <w:r w:rsidRPr="00332ADA">
        <w:rPr>
          <w:rFonts w:hint="eastAsia"/>
        </w:rPr>
        <w:t>2</w:t>
      </w:r>
      <w:r w:rsidRPr="00332ADA">
        <w:t>4</w:t>
      </w:r>
      <w:r w:rsidR="00BE0492">
        <w:rPr>
          <w:rFonts w:hint="eastAsia"/>
        </w:rPr>
        <w:t>.</w:t>
      </w:r>
      <w:r w:rsidRPr="00332ADA">
        <w:t>将</w:t>
      </w:r>
      <w:r w:rsidRPr="00332ADA">
        <w:t>And</w:t>
      </w:r>
      <w:r w:rsidRPr="00332ADA">
        <w:t>功能块的</w:t>
      </w:r>
      <w:r>
        <w:rPr>
          <w:rFonts w:hint="eastAsia"/>
        </w:rPr>
        <w:t>And2</w:t>
      </w:r>
      <w:r w:rsidRPr="00332ADA">
        <w:t>和硬件</w:t>
      </w:r>
      <w:r w:rsidRPr="00332ADA">
        <w:t>EL1</w:t>
      </w:r>
      <w:r w:rsidRPr="00332ADA">
        <w:rPr>
          <w:rFonts w:hint="eastAsia"/>
        </w:rPr>
        <w:t>918</w:t>
      </w:r>
      <w:r w:rsidRPr="00332ADA">
        <w:t>的通道</w:t>
      </w:r>
      <w:r w:rsidRPr="00332ADA">
        <w:rPr>
          <w:rFonts w:hint="eastAsia"/>
        </w:rPr>
        <w:t>2</w:t>
      </w:r>
      <w:r w:rsidRPr="00332ADA">
        <w:t>进行绑定</w:t>
      </w:r>
      <w:r>
        <w:rPr>
          <w:rFonts w:hint="eastAsia"/>
        </w:rPr>
        <w:t>。</w:t>
      </w:r>
    </w:p>
    <w:p w14:paraId="15086035" w14:textId="77777777" w:rsidR="00B7151F" w:rsidRDefault="00B7151F" w:rsidP="00B7151F">
      <w:pPr>
        <w:spacing w:beforeLines="50" w:before="156" w:afterLines="50" w:after="156"/>
        <w:ind w:firstLineChars="0" w:firstLine="0"/>
        <w:jc w:val="left"/>
        <w:rPr>
          <w:rFonts w:ascii="宋体" w:eastAsia="宋体" w:hAnsi="宋体"/>
          <w:color w:val="000000"/>
          <w:sz w:val="22"/>
        </w:rPr>
      </w:pPr>
      <w:r>
        <w:rPr>
          <w:noProof/>
        </w:rPr>
        <w:drawing>
          <wp:inline distT="0" distB="0" distL="0" distR="0" wp14:anchorId="2C30B820" wp14:editId="641460EA">
            <wp:extent cx="5713095" cy="4141470"/>
            <wp:effectExtent l="0" t="0" r="1905" b="0"/>
            <wp:docPr id="45" name="图片 45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, 应用程序, Word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87E0" w14:textId="77777777" w:rsidR="00BE0492" w:rsidRPr="006C034C" w:rsidRDefault="00BE0492" w:rsidP="00B7151F">
      <w:pPr>
        <w:spacing w:beforeLines="50" w:before="156" w:afterLines="50" w:after="156"/>
        <w:ind w:firstLineChars="0" w:firstLine="0"/>
        <w:jc w:val="left"/>
        <w:rPr>
          <w:rFonts w:ascii="宋体" w:eastAsia="宋体" w:hAnsi="宋体"/>
          <w:color w:val="000000"/>
          <w:sz w:val="22"/>
        </w:rPr>
      </w:pPr>
    </w:p>
    <w:p w14:paraId="54EC862C" w14:textId="77777777" w:rsidR="00B7151F" w:rsidRDefault="00B7151F" w:rsidP="00B7151F">
      <w:r w:rsidRPr="00332ADA">
        <w:rPr>
          <w:rFonts w:hint="eastAsia"/>
        </w:rPr>
        <w:t>2</w:t>
      </w:r>
      <w:r w:rsidRPr="00332ADA">
        <w:t>5</w:t>
      </w:r>
      <w:r w:rsidR="00BE0492">
        <w:rPr>
          <w:rFonts w:hint="eastAsia"/>
        </w:rPr>
        <w:t>.</w:t>
      </w:r>
      <w:r w:rsidRPr="00332ADA">
        <w:rPr>
          <w:rFonts w:hint="eastAsia"/>
        </w:rPr>
        <w:t>将</w:t>
      </w:r>
      <w:r w:rsidRPr="00332ADA">
        <w:t>And</w:t>
      </w:r>
      <w:r w:rsidRPr="00332ADA">
        <w:t>功能块的</w:t>
      </w:r>
      <w:proofErr w:type="spellStart"/>
      <w:r w:rsidRPr="00332ADA">
        <w:rPr>
          <w:rFonts w:hint="eastAsia"/>
        </w:rPr>
        <w:t>And</w:t>
      </w:r>
      <w:r w:rsidRPr="00332ADA">
        <w:t>Out</w:t>
      </w:r>
      <w:proofErr w:type="spellEnd"/>
      <w:r>
        <w:rPr>
          <w:rFonts w:hint="eastAsia"/>
        </w:rPr>
        <w:t>和</w:t>
      </w:r>
      <w:r>
        <w:rPr>
          <w:rFonts w:hint="eastAsia"/>
        </w:rPr>
        <w:t>E</w:t>
      </w:r>
      <w:r>
        <w:t>L2904</w:t>
      </w:r>
      <w:r>
        <w:rPr>
          <w:rFonts w:hint="eastAsia"/>
        </w:rPr>
        <w:t>的通道</w:t>
      </w:r>
      <w:r>
        <w:rPr>
          <w:rFonts w:hint="eastAsia"/>
        </w:rPr>
        <w:t>1</w:t>
      </w:r>
      <w:r>
        <w:rPr>
          <w:rFonts w:hint="eastAsia"/>
        </w:rPr>
        <w:t>关联。</w:t>
      </w:r>
    </w:p>
    <w:p w14:paraId="10E4321C" w14:textId="77777777" w:rsidR="00B7151F" w:rsidRDefault="00B7151F" w:rsidP="00B7151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CD6E12C" wp14:editId="5A8951F7">
            <wp:extent cx="4951115" cy="3581400"/>
            <wp:effectExtent l="0" t="0" r="1905" b="0"/>
            <wp:docPr id="46" name="图片 4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文本, 应用程序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69315" cy="35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13C5" w14:textId="77777777" w:rsidR="00BE0492" w:rsidRDefault="00BE0492" w:rsidP="00B7151F">
      <w:pPr>
        <w:spacing w:afterLines="50" w:after="156"/>
        <w:ind w:firstLineChars="0" w:firstLine="0"/>
        <w:jc w:val="center"/>
      </w:pPr>
    </w:p>
    <w:p w14:paraId="7CFA3DDC" w14:textId="77777777" w:rsidR="00B7151F" w:rsidRDefault="00B7151F" w:rsidP="00B7151F">
      <w:pPr>
        <w:jc w:val="left"/>
      </w:pPr>
      <w:r>
        <w:rPr>
          <w:rFonts w:hint="eastAsia"/>
        </w:rPr>
        <w:t>26</w:t>
      </w:r>
      <w:r w:rsidR="00BE0492">
        <w:rPr>
          <w:rFonts w:hint="eastAsia"/>
        </w:rPr>
        <w:t>.</w:t>
      </w:r>
      <w:r>
        <w:rPr>
          <w:rFonts w:hint="eastAsia"/>
        </w:rPr>
        <w:t>下面关联</w:t>
      </w:r>
      <w:proofErr w:type="spellStart"/>
      <w:r>
        <w:rPr>
          <w:rFonts w:hint="eastAsia"/>
        </w:rPr>
        <w:t>OtherErr</w:t>
      </w:r>
      <w:proofErr w:type="spellEnd"/>
      <w:r>
        <w:rPr>
          <w:rFonts w:hint="eastAsia"/>
        </w:rPr>
        <w:t>，点击</w:t>
      </w:r>
      <w:proofErr w:type="spellStart"/>
      <w:r>
        <w:rPr>
          <w:rFonts w:hint="eastAsia"/>
        </w:rPr>
        <w:t>O</w:t>
      </w:r>
      <w:r>
        <w:t>therErr</w:t>
      </w:r>
      <w:proofErr w:type="spellEnd"/>
      <w:r>
        <w:rPr>
          <w:rFonts w:hint="eastAsia"/>
        </w:rPr>
        <w:t>所在行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>ssignment</w:t>
      </w:r>
      <w:r>
        <w:rPr>
          <w:rFonts w:hint="eastAsia"/>
        </w:rPr>
        <w:t>列对应的灰色按钮，选择</w:t>
      </w:r>
      <w:r>
        <w:rPr>
          <w:rFonts w:hint="eastAsia"/>
        </w:rPr>
        <w:t>TwinSafe</w:t>
      </w:r>
      <w:r>
        <w:t>G</w:t>
      </w:r>
      <w:r>
        <w:rPr>
          <w:rFonts w:hint="eastAsia"/>
        </w:rPr>
        <w:t>roup1</w:t>
      </w:r>
      <w:r>
        <w:rPr>
          <w:rFonts w:hint="eastAsia"/>
        </w:rPr>
        <w:t>中</w:t>
      </w:r>
      <w:r>
        <w:rPr>
          <w:rFonts w:hint="eastAsia"/>
        </w:rPr>
        <w:t>Other</w:t>
      </w:r>
      <w:r>
        <w:t xml:space="preserve"> E</w:t>
      </w:r>
      <w:r>
        <w:rPr>
          <w:rFonts w:hint="eastAsia"/>
        </w:rPr>
        <w:t>rr</w:t>
      </w:r>
      <w:r>
        <w:rPr>
          <w:rFonts w:hint="eastAsia"/>
        </w:rPr>
        <w:t>进行关联。</w:t>
      </w:r>
    </w:p>
    <w:p w14:paraId="308D74FF" w14:textId="46718D21" w:rsidR="00BE0492" w:rsidRDefault="00B7151F" w:rsidP="00913D5C">
      <w:pPr>
        <w:spacing w:beforeLines="50" w:before="156"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11A49AB" wp14:editId="48891643">
            <wp:extent cx="5713095" cy="3044141"/>
            <wp:effectExtent l="0" t="0" r="1905" b="4445"/>
            <wp:docPr id="47" name="图片 4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电脑萤幕的截图&#10;&#10;描述已自动生成"/>
                    <pic:cNvPicPr/>
                  </pic:nvPicPr>
                  <pic:blipFill rotWithShape="1">
                    <a:blip r:embed="rId50"/>
                    <a:srcRect b="5277"/>
                    <a:stretch/>
                  </pic:blipFill>
                  <pic:spPr bwMode="auto">
                    <a:xfrm>
                      <a:off x="0" y="0"/>
                      <a:ext cx="5713095" cy="304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E2484" w14:textId="77777777" w:rsidR="00B7151F" w:rsidRDefault="00B7151F" w:rsidP="00B7151F">
      <w:pPr>
        <w:jc w:val="left"/>
      </w:pPr>
      <w:r>
        <w:rPr>
          <w:rFonts w:hint="eastAsia"/>
        </w:rPr>
        <w:t>27</w:t>
      </w:r>
      <w:r w:rsidR="00BE0492">
        <w:rPr>
          <w:rFonts w:hint="eastAsia"/>
        </w:rPr>
        <w:t>.</w:t>
      </w:r>
      <w:r w:rsidRPr="00001AC3">
        <w:rPr>
          <w:rFonts w:hint="eastAsia"/>
        </w:rPr>
        <w:t xml:space="preserve"> </w:t>
      </w:r>
      <w:r>
        <w:rPr>
          <w:rFonts w:hint="eastAsia"/>
        </w:rPr>
        <w:t>点击</w:t>
      </w:r>
      <w:proofErr w:type="spellStart"/>
      <w:r>
        <w:rPr>
          <w:rFonts w:hint="eastAsia"/>
        </w:rPr>
        <w:t>O</w:t>
      </w:r>
      <w:r>
        <w:t>therErr</w:t>
      </w:r>
      <w:proofErr w:type="spellEnd"/>
      <w:r>
        <w:rPr>
          <w:rFonts w:hint="eastAsia"/>
        </w:rPr>
        <w:t>所在行</w:t>
      </w:r>
      <w:r>
        <w:rPr>
          <w:rFonts w:hint="eastAsia"/>
        </w:rPr>
        <w:t xml:space="preserve"> </w:t>
      </w:r>
      <w:r>
        <w:t>U</w:t>
      </w:r>
      <w:r>
        <w:rPr>
          <w:rFonts w:hint="eastAsia"/>
        </w:rPr>
        <w:t>sage</w:t>
      </w:r>
      <w:r>
        <w:rPr>
          <w:rFonts w:hint="eastAsia"/>
        </w:rPr>
        <w:t>列对应的灰色按钮，选择</w:t>
      </w:r>
      <w:r>
        <w:t>A</w:t>
      </w:r>
      <w:r>
        <w:rPr>
          <w:rFonts w:hint="eastAsia"/>
        </w:rPr>
        <w:t>lias</w:t>
      </w:r>
      <w:r>
        <w:t xml:space="preserve"> D</w:t>
      </w:r>
      <w:r>
        <w:rPr>
          <w:rFonts w:hint="eastAsia"/>
        </w:rPr>
        <w:t>evices</w:t>
      </w:r>
      <w:r>
        <w:rPr>
          <w:rFonts w:hint="eastAsia"/>
        </w:rPr>
        <w:t>中</w:t>
      </w:r>
      <w:r>
        <w:rPr>
          <w:rFonts w:hint="eastAsia"/>
        </w:rPr>
        <w:t>Other</w:t>
      </w:r>
      <w:r>
        <w:t xml:space="preserve"> E</w:t>
      </w:r>
      <w:r>
        <w:rPr>
          <w:rFonts w:hint="eastAsia"/>
        </w:rPr>
        <w:t>rr</w:t>
      </w:r>
      <w:r>
        <w:rPr>
          <w:rFonts w:hint="eastAsia"/>
        </w:rPr>
        <w:t>进行关联。</w:t>
      </w:r>
    </w:p>
    <w:p w14:paraId="285BB98A" w14:textId="77777777" w:rsidR="00B7151F" w:rsidRDefault="00B7151F" w:rsidP="00B7151F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4E27ECD1" wp14:editId="6CB4FE04">
            <wp:extent cx="5713095" cy="3032567"/>
            <wp:effectExtent l="0" t="0" r="1905" b="0"/>
            <wp:docPr id="49" name="图片 49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电脑萤幕的截图&#10;&#10;描述已自动生成"/>
                    <pic:cNvPicPr/>
                  </pic:nvPicPr>
                  <pic:blipFill rotWithShape="1">
                    <a:blip r:embed="rId51"/>
                    <a:srcRect b="5637"/>
                    <a:stretch/>
                  </pic:blipFill>
                  <pic:spPr bwMode="auto">
                    <a:xfrm>
                      <a:off x="0" y="0"/>
                      <a:ext cx="5713095" cy="303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9B7F3" w14:textId="77777777" w:rsidR="00BE0492" w:rsidRDefault="00BE0492" w:rsidP="00B7151F">
      <w:pPr>
        <w:ind w:firstLineChars="0" w:firstLine="0"/>
        <w:jc w:val="left"/>
      </w:pPr>
    </w:p>
    <w:p w14:paraId="5E42D6CB" w14:textId="77777777" w:rsidR="00B7151F" w:rsidRDefault="00B7151F" w:rsidP="00B7151F">
      <w:pPr>
        <w:jc w:val="left"/>
      </w:pPr>
      <w:r>
        <w:rPr>
          <w:rFonts w:hint="eastAsia"/>
        </w:rPr>
        <w:t>28</w:t>
      </w:r>
      <w:r w:rsidR="00BE0492">
        <w:rPr>
          <w:rFonts w:hint="eastAsia"/>
        </w:rPr>
        <w:t>.</w:t>
      </w:r>
      <w:r>
        <w:rPr>
          <w:rFonts w:hint="eastAsia"/>
        </w:rPr>
        <w:t>同样方法关联</w:t>
      </w:r>
      <w:proofErr w:type="spellStart"/>
      <w:r>
        <w:rPr>
          <w:rFonts w:hint="eastAsia"/>
        </w:rPr>
        <w:t>Com</w:t>
      </w:r>
      <w:r>
        <w:t>E</w:t>
      </w:r>
      <w:r>
        <w:rPr>
          <w:rFonts w:hint="eastAsia"/>
        </w:rPr>
        <w:t>rr</w:t>
      </w:r>
      <w:proofErr w:type="spellEnd"/>
      <w:r>
        <w:rPr>
          <w:rFonts w:hint="eastAsia"/>
        </w:rPr>
        <w:t>。</w:t>
      </w:r>
    </w:p>
    <w:p w14:paraId="45370AB4" w14:textId="77777777" w:rsidR="00B7151F" w:rsidRPr="00332ADA" w:rsidRDefault="00B7151F" w:rsidP="00B7151F">
      <w:r w:rsidRPr="00332ADA">
        <w:t>2</w:t>
      </w:r>
      <w:r>
        <w:rPr>
          <w:rFonts w:hint="eastAsia"/>
        </w:rPr>
        <w:t>9</w:t>
      </w:r>
      <w:r w:rsidR="00BE0492">
        <w:rPr>
          <w:rFonts w:hint="eastAsia"/>
        </w:rPr>
        <w:t>.</w:t>
      </w:r>
      <w:r w:rsidRPr="00332ADA">
        <w:t>双击</w:t>
      </w:r>
      <w:r w:rsidRPr="00332ADA">
        <w:t>Target System</w:t>
      </w:r>
      <w:r w:rsidRPr="00332ADA">
        <w:t>，查看</w:t>
      </w:r>
      <w:r w:rsidRPr="00332ADA">
        <w:t>EL1918</w:t>
      </w:r>
      <w:r w:rsidRPr="00332ADA">
        <w:t>的序列号</w:t>
      </w:r>
      <w:r>
        <w:rPr>
          <w:rFonts w:hint="eastAsia"/>
        </w:rPr>
        <w:t>。</w:t>
      </w:r>
    </w:p>
    <w:p w14:paraId="52B76742" w14:textId="5ED96C30" w:rsidR="00BE0492" w:rsidRPr="00BE0492" w:rsidRDefault="00B7151F" w:rsidP="00913D5C">
      <w:pPr>
        <w:spacing w:beforeLines="50" w:before="156" w:afterLines="50" w:after="156"/>
        <w:ind w:firstLineChars="0" w:firstLine="0"/>
        <w:jc w:val="center"/>
        <w:rPr>
          <w:rFonts w:ascii="Calibri-Bold" w:hAnsi="Calibri-Bold"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681D576" wp14:editId="6DE7135D">
            <wp:extent cx="4997543" cy="2419350"/>
            <wp:effectExtent l="0" t="0" r="0" b="0"/>
            <wp:docPr id="52" name="图片 5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811" cy="24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40CA" w14:textId="77777777" w:rsidR="00B7151F" w:rsidRPr="00227C83" w:rsidRDefault="00B7151F" w:rsidP="00B7151F">
      <w:pPr>
        <w:jc w:val="left"/>
      </w:pPr>
      <w:r>
        <w:rPr>
          <w:rFonts w:hint="eastAsia"/>
        </w:rPr>
        <w:t>30</w:t>
      </w:r>
      <w:r w:rsidR="00BE0492">
        <w:t>.</w:t>
      </w:r>
      <w:r w:rsidRPr="00227C83">
        <w:t>依次选择</w:t>
      </w:r>
      <w:proofErr w:type="spellStart"/>
      <w:r w:rsidRPr="00227C83">
        <w:t>TwinSAFE</w:t>
      </w:r>
      <w:proofErr w:type="spellEnd"/>
      <w:r w:rsidRPr="00227C83">
        <w:t>下的</w:t>
      </w:r>
      <w:r w:rsidRPr="00227C83">
        <w:t>Verify Safety Project</w:t>
      </w:r>
      <w:r w:rsidRPr="00227C83">
        <w:t>进行安全程序的校验；选择</w:t>
      </w:r>
      <w:r w:rsidRPr="00227C83">
        <w:t>Verify Complete</w:t>
      </w:r>
      <w:r>
        <w:t xml:space="preserve"> </w:t>
      </w:r>
      <w:r w:rsidRPr="00227C83">
        <w:t>Safety Project</w:t>
      </w:r>
      <w:r w:rsidRPr="00227C83">
        <w:t>进安全程序和硬件的校验</w:t>
      </w:r>
      <w:r>
        <w:rPr>
          <w:rFonts w:hint="eastAsia"/>
        </w:rPr>
        <w:t>。</w:t>
      </w:r>
    </w:p>
    <w:p w14:paraId="081F8238" w14:textId="77777777" w:rsidR="00B7151F" w:rsidRDefault="00B7151F" w:rsidP="00B7151F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4DECE98" wp14:editId="02A88825">
            <wp:extent cx="1781175" cy="3304358"/>
            <wp:effectExtent l="0" t="0" r="0" b="0"/>
            <wp:docPr id="50" name="图片 50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电脑萤幕的截图&#10;&#10;描述已自动生成"/>
                    <pic:cNvPicPr/>
                  </pic:nvPicPr>
                  <pic:blipFill rotWithShape="1">
                    <a:blip r:embed="rId52"/>
                    <a:srcRect l="40520" r="35065" b="19481"/>
                    <a:stretch/>
                  </pic:blipFill>
                  <pic:spPr bwMode="auto">
                    <a:xfrm>
                      <a:off x="0" y="0"/>
                      <a:ext cx="1784473" cy="331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42FC" w14:textId="77777777" w:rsidR="00BE0492" w:rsidRDefault="00BE0492" w:rsidP="00B7151F">
      <w:pPr>
        <w:spacing w:afterLines="50" w:after="156"/>
        <w:ind w:firstLineChars="0" w:firstLine="0"/>
        <w:jc w:val="center"/>
      </w:pPr>
    </w:p>
    <w:p w14:paraId="32BD9092" w14:textId="77777777" w:rsidR="00B7151F" w:rsidRPr="00227C83" w:rsidRDefault="00B7151F" w:rsidP="00B7151F">
      <w:r w:rsidRPr="00227C83">
        <w:t>如果在软件左下角出现</w:t>
      </w:r>
      <w:r w:rsidRPr="00227C83">
        <w:t>Verification Process Succeeded</w:t>
      </w:r>
      <w:r w:rsidRPr="00227C83">
        <w:t>，说明校验成功</w:t>
      </w:r>
      <w:r>
        <w:rPr>
          <w:rFonts w:hint="eastAsia"/>
        </w:rPr>
        <w:t>。</w:t>
      </w:r>
    </w:p>
    <w:p w14:paraId="2D5FEE68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67BAEA3" wp14:editId="21E769BA">
            <wp:extent cx="3457575" cy="523875"/>
            <wp:effectExtent l="0" t="0" r="9525" b="9525"/>
            <wp:docPr id="54" name="图片 54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, 网站&#10;&#10;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DC8E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309F0615" w14:textId="77777777" w:rsidR="00B7151F" w:rsidRPr="00EB3F4F" w:rsidRDefault="00B7151F" w:rsidP="00B7151F">
      <w:r>
        <w:rPr>
          <w:rFonts w:hint="eastAsia"/>
        </w:rPr>
        <w:t>31</w:t>
      </w:r>
      <w:r w:rsidR="00BE0492">
        <w:t>.</w:t>
      </w:r>
      <w:r w:rsidRPr="00227C83">
        <w:t>选择</w:t>
      </w:r>
      <w:proofErr w:type="spellStart"/>
      <w:r w:rsidRPr="00227C83">
        <w:t>TwinSAFE</w:t>
      </w:r>
      <w:proofErr w:type="spellEnd"/>
      <w:r w:rsidRPr="00227C83">
        <w:t>下的</w:t>
      </w:r>
      <w:r w:rsidRPr="00227C83">
        <w:t>Download Safety Project</w:t>
      </w:r>
      <w:r w:rsidRPr="00227C83">
        <w:t>，进行安全程序下载</w:t>
      </w:r>
      <w:r>
        <w:rPr>
          <w:rFonts w:hint="eastAsia"/>
        </w:rPr>
        <w:t>。</w:t>
      </w:r>
      <w:r w:rsidRPr="00227C83">
        <w:t>在弹出的下载窗口中输入用户名，</w:t>
      </w:r>
      <w:r w:rsidRPr="00227C83">
        <w:t xml:space="preserve"> EL1918 </w:t>
      </w:r>
      <w:r w:rsidRPr="00227C83">
        <w:t>序列号，该用户的密码，注意区分字母大小写</w:t>
      </w:r>
      <w:r>
        <w:rPr>
          <w:rFonts w:hint="eastAsia"/>
          <w:b/>
          <w:bCs/>
        </w:rPr>
        <w:t>Username:</w:t>
      </w:r>
      <w:r>
        <w:rPr>
          <w:b/>
          <w:bCs/>
        </w:rPr>
        <w:t xml:space="preserve"> </w:t>
      </w:r>
      <w:r w:rsidRPr="00227C83">
        <w:rPr>
          <w:b/>
          <w:bCs/>
        </w:rPr>
        <w:t>Administra</w:t>
      </w:r>
      <w:r w:rsidRPr="008C2947">
        <w:rPr>
          <w:b/>
          <w:bCs/>
        </w:rPr>
        <w:t>tor</w:t>
      </w:r>
      <w:r w:rsidRPr="008C2947">
        <w:rPr>
          <w:b/>
          <w:bCs/>
        </w:rPr>
        <w:t>，</w:t>
      </w:r>
      <w:r w:rsidRPr="008C2947">
        <w:rPr>
          <w:rFonts w:hint="eastAsia"/>
          <w:b/>
          <w:bCs/>
        </w:rPr>
        <w:t>Seri</w:t>
      </w:r>
      <w:r>
        <w:rPr>
          <w:rFonts w:hint="eastAsia"/>
          <w:b/>
          <w:bCs/>
        </w:rPr>
        <w:t>al</w:t>
      </w:r>
      <w:r>
        <w:rPr>
          <w:b/>
          <w:bCs/>
        </w:rPr>
        <w:t xml:space="preserve"> Number:</w:t>
      </w:r>
      <w:r w:rsidRPr="00227C83">
        <w:rPr>
          <w:b/>
          <w:bCs/>
        </w:rPr>
        <w:t xml:space="preserve"> </w:t>
      </w:r>
      <w:r w:rsidRPr="008C2947">
        <w:rPr>
          <w:b/>
          <w:bCs/>
        </w:rPr>
        <w:t xml:space="preserve">EL1918 </w:t>
      </w:r>
      <w:r w:rsidRPr="008C2947">
        <w:rPr>
          <w:b/>
          <w:bCs/>
        </w:rPr>
        <w:t>序列号</w:t>
      </w:r>
      <w:r>
        <w:rPr>
          <w:rFonts w:hint="eastAsia"/>
        </w:rPr>
        <w:t>，</w:t>
      </w:r>
      <w:proofErr w:type="spellStart"/>
      <w:r>
        <w:rPr>
          <w:rFonts w:hint="eastAsia"/>
          <w:b/>
          <w:bCs/>
        </w:rPr>
        <w:t>Password</w:t>
      </w:r>
      <w:r>
        <w:rPr>
          <w:b/>
          <w:bCs/>
        </w:rPr>
        <w:t>:</w:t>
      </w:r>
      <w:r w:rsidRPr="00227C83">
        <w:rPr>
          <w:b/>
          <w:bCs/>
        </w:rPr>
        <w:t>TwinSAFE</w:t>
      </w:r>
      <w:proofErr w:type="spellEnd"/>
      <w:r>
        <w:rPr>
          <w:rFonts w:hint="eastAsia"/>
          <w:b/>
          <w:bCs/>
        </w:rPr>
        <w:t>。</w:t>
      </w:r>
    </w:p>
    <w:p w14:paraId="5FB92CF1" w14:textId="77777777" w:rsidR="00B7151F" w:rsidRDefault="00B7151F" w:rsidP="00B7151F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5CFCC20" wp14:editId="7645F4FA">
            <wp:extent cx="4086471" cy="2724150"/>
            <wp:effectExtent l="0" t="0" r="9525" b="0"/>
            <wp:docPr id="59" name="图片 5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图形用户界面, 应用程序&#10;&#10;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95290" cy="27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072B" w14:textId="77777777" w:rsidR="00BE0492" w:rsidRDefault="00BE0492" w:rsidP="00B7151F">
      <w:pPr>
        <w:spacing w:beforeLines="50" w:before="156" w:afterLines="50" w:after="156"/>
        <w:ind w:firstLineChars="0" w:firstLine="0"/>
        <w:jc w:val="center"/>
      </w:pPr>
    </w:p>
    <w:p w14:paraId="7565F2DB" w14:textId="77777777" w:rsidR="00B7151F" w:rsidRDefault="00B7151F" w:rsidP="00B7151F">
      <w:pPr>
        <w:jc w:val="left"/>
      </w:pPr>
      <w:r>
        <w:rPr>
          <w:rFonts w:hint="eastAsia"/>
        </w:rPr>
        <w:lastRenderedPageBreak/>
        <w:t>32</w:t>
      </w:r>
      <w:r w:rsidR="00BE0492">
        <w:t>.</w:t>
      </w:r>
      <w:r>
        <w:rPr>
          <w:rFonts w:hint="eastAsia"/>
        </w:rPr>
        <w:t>点击</w:t>
      </w:r>
      <w:r>
        <w:rPr>
          <w:rFonts w:hint="eastAsia"/>
        </w:rPr>
        <w:t>Next</w:t>
      </w:r>
      <w:r>
        <w:rPr>
          <w:rFonts w:hint="eastAsia"/>
        </w:rPr>
        <w:t>。</w:t>
      </w:r>
    </w:p>
    <w:p w14:paraId="6322AD86" w14:textId="77777777" w:rsidR="00B7151F" w:rsidRDefault="00B7151F" w:rsidP="00B7151F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F77C4FD" wp14:editId="30CD2A2D">
            <wp:extent cx="3814992" cy="2543175"/>
            <wp:effectExtent l="0" t="0" r="0" b="0"/>
            <wp:docPr id="60" name="图片 6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形用户界面, 应用程序&#10;&#10;描述已自动生成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20931" cy="254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D229" w14:textId="77777777" w:rsidR="00BE0492" w:rsidRDefault="00BE0492" w:rsidP="00B7151F">
      <w:pPr>
        <w:spacing w:afterLines="50" w:after="156"/>
        <w:ind w:firstLineChars="0" w:firstLine="0"/>
        <w:jc w:val="center"/>
      </w:pPr>
    </w:p>
    <w:p w14:paraId="5DF6389F" w14:textId="77777777" w:rsidR="00B7151F" w:rsidRPr="00EB3F4F" w:rsidRDefault="00B7151F" w:rsidP="00B7151F">
      <w:pPr>
        <w:rPr>
          <w:rStyle w:val="fontstyle31"/>
          <w:rFonts w:hint="eastAsia"/>
          <w:b w:val="0"/>
          <w:bCs w:val="0"/>
        </w:rPr>
      </w:pPr>
      <w:r>
        <w:rPr>
          <w:rFonts w:hint="eastAsia"/>
        </w:rPr>
        <w:t>3</w:t>
      </w:r>
      <w:r>
        <w:t>3</w:t>
      </w:r>
      <w:r w:rsidR="00BE0492">
        <w:t>.</w:t>
      </w:r>
      <w:r w:rsidRPr="008C2947">
        <w:t xml:space="preserve"> </w:t>
      </w:r>
      <w:r w:rsidRPr="008C2947">
        <w:t>确认各部分的</w:t>
      </w:r>
      <w:r w:rsidRPr="008C2947">
        <w:t xml:space="preserve"> CRC </w:t>
      </w:r>
      <w:r w:rsidRPr="008C2947">
        <w:t>校验是否一致，</w:t>
      </w:r>
      <w:proofErr w:type="gramStart"/>
      <w:r w:rsidRPr="008C2947">
        <w:t>并勾选提示</w:t>
      </w:r>
      <w:proofErr w:type="gramEnd"/>
      <w:r w:rsidRPr="008C2947">
        <w:t>声明，点击</w:t>
      </w:r>
      <w:r w:rsidRPr="008C2947">
        <w:rPr>
          <w:rFonts w:hint="eastAsia"/>
        </w:rPr>
        <w:t>N</w:t>
      </w:r>
      <w:r w:rsidRPr="008C2947">
        <w:t>ext</w:t>
      </w:r>
      <w:r>
        <w:rPr>
          <w:rFonts w:hint="eastAsia"/>
        </w:rPr>
        <w:t>。</w:t>
      </w:r>
    </w:p>
    <w:p w14:paraId="49E721C6" w14:textId="77777777" w:rsidR="00B7151F" w:rsidRDefault="00B7151F" w:rsidP="00BE0492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 wp14:anchorId="49D7DB63" wp14:editId="79083309">
            <wp:extent cx="4462818" cy="2975033"/>
            <wp:effectExtent l="0" t="0" r="0" b="0"/>
            <wp:docPr id="61" name="图片 6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表格&#10;&#10;描述已自动生成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67321" cy="29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85FE" w14:textId="77777777" w:rsidR="00BE0492" w:rsidRDefault="00BE0492" w:rsidP="00BE0492">
      <w:pPr>
        <w:spacing w:beforeLines="50" w:before="156" w:afterLines="50" w:after="156"/>
        <w:jc w:val="center"/>
      </w:pPr>
    </w:p>
    <w:p w14:paraId="12AC2BAE" w14:textId="77777777" w:rsidR="00B7151F" w:rsidRPr="00541960" w:rsidRDefault="00B7151F" w:rsidP="00B7151F">
      <w:pPr>
        <w:rPr>
          <w:rStyle w:val="fontstyle31"/>
          <w:rFonts w:hint="eastAsia"/>
          <w:b w:val="0"/>
          <w:bCs w:val="0"/>
        </w:rPr>
      </w:pPr>
      <w:r>
        <w:rPr>
          <w:rFonts w:hint="eastAsia"/>
        </w:rPr>
        <w:t>3</w:t>
      </w:r>
      <w:r>
        <w:t>4</w:t>
      </w:r>
      <w:r w:rsidR="00BE0492">
        <w:t>.</w:t>
      </w:r>
      <w:r w:rsidRPr="008C2947">
        <w:t>再次输入该用户名的密码</w:t>
      </w:r>
      <w:r>
        <w:rPr>
          <w:rFonts w:hint="eastAsia"/>
        </w:rPr>
        <w:t>，</w:t>
      </w:r>
      <w:r w:rsidRPr="008C2947">
        <w:t>成功下载</w:t>
      </w:r>
      <w:r w:rsidRPr="008C2947">
        <w:t xml:space="preserve"> </w:t>
      </w:r>
      <w:proofErr w:type="spellStart"/>
      <w:r w:rsidRPr="008C2947">
        <w:t>TwinSAFE</w:t>
      </w:r>
      <w:proofErr w:type="spellEnd"/>
      <w:r w:rsidRPr="008C2947">
        <w:t xml:space="preserve"> </w:t>
      </w:r>
      <w:r w:rsidRPr="008C2947">
        <w:t>安全程序后，可以在软件左下角看见</w:t>
      </w:r>
      <w:r w:rsidRPr="008C2947">
        <w:t>Download Process succeeded</w:t>
      </w:r>
      <w:r>
        <w:rPr>
          <w:rFonts w:hint="eastAsia"/>
        </w:rPr>
        <w:t>，</w:t>
      </w:r>
      <w:r w:rsidRPr="008C2947">
        <w:t>说明安全程序下载成功</w:t>
      </w:r>
      <w:r>
        <w:rPr>
          <w:rFonts w:hint="eastAsia"/>
        </w:rPr>
        <w:t>。</w:t>
      </w:r>
    </w:p>
    <w:p w14:paraId="721473D8" w14:textId="77777777" w:rsidR="00B7151F" w:rsidRDefault="00B7151F" w:rsidP="00B7151F">
      <w:pPr>
        <w:ind w:firstLineChars="0" w:firstLine="0"/>
        <w:jc w:val="center"/>
        <w:rPr>
          <w:rFonts w:ascii="Calibri-Bold" w:hAnsi="Calibri-Bold" w:hint="eastAsia"/>
          <w:b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4A9AEAD0" wp14:editId="342F01DC">
            <wp:extent cx="3143250" cy="3905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2A2B" w14:textId="77777777" w:rsidR="00BE0492" w:rsidRDefault="00BE0492">
      <w:pPr>
        <w:widowControl/>
        <w:ind w:firstLineChars="0" w:firstLine="0"/>
        <w:jc w:val="left"/>
        <w:rPr>
          <w:rFonts w:ascii="Calibri-Bold" w:hAnsi="Calibri-Bold" w:hint="eastAsia"/>
          <w:b/>
          <w:bCs/>
          <w:color w:val="FF0000"/>
          <w:sz w:val="22"/>
          <w:szCs w:val="22"/>
        </w:rPr>
      </w:pPr>
      <w:r>
        <w:rPr>
          <w:rFonts w:ascii="Calibri-Bold" w:hAnsi="Calibri-Bold" w:hint="eastAsia"/>
          <w:b/>
          <w:bCs/>
          <w:color w:val="FF0000"/>
          <w:sz w:val="22"/>
          <w:szCs w:val="22"/>
        </w:rPr>
        <w:br w:type="page"/>
      </w:r>
    </w:p>
    <w:p w14:paraId="2F378179" w14:textId="77777777" w:rsidR="00BE0492" w:rsidRPr="008C2947" w:rsidRDefault="00BE0492" w:rsidP="00B7151F">
      <w:pPr>
        <w:ind w:firstLineChars="0" w:firstLine="0"/>
        <w:jc w:val="center"/>
        <w:rPr>
          <w:rFonts w:ascii="Calibri-Bold" w:hAnsi="Calibri-Bold" w:hint="eastAsia"/>
          <w:b/>
          <w:bCs/>
          <w:color w:val="FF0000"/>
          <w:sz w:val="22"/>
          <w:szCs w:val="22"/>
        </w:rPr>
      </w:pPr>
    </w:p>
    <w:p w14:paraId="7F6ECE3A" w14:textId="77777777" w:rsidR="00B7151F" w:rsidRDefault="00BE0492" w:rsidP="00BE0492">
      <w:pPr>
        <w:pStyle w:val="10"/>
      </w:pPr>
      <w:bookmarkStart w:id="11" w:name="_Toc100217698"/>
      <w:r>
        <w:rPr>
          <w:rFonts w:hint="eastAsia"/>
        </w:rPr>
        <w:t>软件调试</w:t>
      </w:r>
      <w:bookmarkEnd w:id="11"/>
    </w:p>
    <w:p w14:paraId="58EA8E04" w14:textId="77777777" w:rsidR="00BE0492" w:rsidRDefault="00BE0492" w:rsidP="00BE0492">
      <w:pPr>
        <w:pStyle w:val="20"/>
      </w:pPr>
      <w:bookmarkStart w:id="12" w:name="_Toc100217699"/>
      <w:r>
        <w:rPr>
          <w:rFonts w:hint="eastAsia"/>
        </w:rPr>
        <w:t>操作步骤</w:t>
      </w:r>
      <w:bookmarkEnd w:id="12"/>
    </w:p>
    <w:p w14:paraId="39570E8A" w14:textId="77777777" w:rsidR="00BE0492" w:rsidRDefault="00BE0492" w:rsidP="00BE0492">
      <w:r>
        <w:rPr>
          <w:rFonts w:hint="eastAsia"/>
        </w:rPr>
        <w:t>1.</w:t>
      </w:r>
      <w:r w:rsidRPr="00CC1CB4">
        <w:t>正常下载激活配置，并</w:t>
      </w:r>
      <w:r w:rsidRPr="00332ADA">
        <w:t>Login</w:t>
      </w:r>
      <w:r w:rsidRPr="00CC1CB4">
        <w:t>登入标准</w:t>
      </w:r>
      <w:r w:rsidRPr="00332ADA">
        <w:t>PLC</w:t>
      </w:r>
      <w:r>
        <w:t>程序</w:t>
      </w:r>
      <w:r>
        <w:rPr>
          <w:rFonts w:hint="eastAsia"/>
        </w:rPr>
        <w:t>。</w:t>
      </w:r>
    </w:p>
    <w:p w14:paraId="5BD58ADD" w14:textId="77777777" w:rsidR="00BE0492" w:rsidRDefault="00BE0492" w:rsidP="00BE0492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A6715AA" wp14:editId="2FB6CBD6">
            <wp:extent cx="4838000" cy="1228725"/>
            <wp:effectExtent l="0" t="0" r="1270" b="0"/>
            <wp:docPr id="37" name="图片 3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表格&#10;&#10;描述已自动生成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84649" cy="12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2C1C" w14:textId="77777777" w:rsidR="00BE0492" w:rsidRDefault="00BE0492" w:rsidP="00BE0492">
      <w:pPr>
        <w:spacing w:afterLines="50" w:after="156"/>
        <w:ind w:firstLineChars="0" w:firstLine="0"/>
        <w:jc w:val="center"/>
      </w:pPr>
    </w:p>
    <w:p w14:paraId="07D1F043" w14:textId="77777777" w:rsidR="00BE0492" w:rsidRDefault="00BE0492" w:rsidP="00BE0492">
      <w:r>
        <w:rPr>
          <w:rFonts w:hint="eastAsia"/>
        </w:rPr>
        <w:t>2.bRunStop</w:t>
      </w:r>
      <w:r>
        <w:rPr>
          <w:rFonts w:hint="eastAsia"/>
        </w:rPr>
        <w:t>赋值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后，</w:t>
      </w:r>
      <w:proofErr w:type="spellStart"/>
      <w:r>
        <w:rPr>
          <w:rFonts w:hint="eastAsia"/>
        </w:rPr>
        <w:t>bOther</w:t>
      </w:r>
      <w:r>
        <w:t>Err</w:t>
      </w:r>
      <w:proofErr w:type="spellEnd"/>
      <w:r>
        <w:rPr>
          <w:rFonts w:hint="eastAsia"/>
        </w:rPr>
        <w:t>变为</w:t>
      </w:r>
      <w:r>
        <w:t>TRUE</w:t>
      </w:r>
      <w:r>
        <w:rPr>
          <w:rFonts w:hint="eastAsia"/>
        </w:rPr>
        <w:t>。</w:t>
      </w:r>
    </w:p>
    <w:p w14:paraId="1BFAF5C3" w14:textId="77777777" w:rsidR="00BE0492" w:rsidRDefault="00BE0492" w:rsidP="00BE0492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2B6A99C" wp14:editId="0495897C">
            <wp:extent cx="4847884" cy="914400"/>
            <wp:effectExtent l="0" t="0" r="0" b="0"/>
            <wp:docPr id="51" name="图片 5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形用户界面&#10;&#10;中度可信度描述已自动生成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9224" cy="9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EEE5" w14:textId="77777777" w:rsidR="00BE0492" w:rsidRDefault="00BE0492" w:rsidP="00BE0492">
      <w:pPr>
        <w:spacing w:beforeLines="50" w:before="156" w:afterLines="50" w:after="156"/>
        <w:ind w:firstLineChars="0" w:firstLine="0"/>
        <w:jc w:val="center"/>
      </w:pPr>
    </w:p>
    <w:p w14:paraId="3C836B62" w14:textId="77777777" w:rsidR="00BE0492" w:rsidRDefault="00BE0492" w:rsidP="00BE0492">
      <w:r>
        <w:rPr>
          <w:rFonts w:hint="eastAsia"/>
        </w:rPr>
        <w:t>3.b</w:t>
      </w:r>
      <w:r>
        <w:t>ErrAck</w:t>
      </w:r>
      <w:r>
        <w:rPr>
          <w:rFonts w:hint="eastAsia"/>
        </w:rPr>
        <w:t>赋值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，</w:t>
      </w:r>
      <w:proofErr w:type="spellStart"/>
      <w:r>
        <w:rPr>
          <w:rFonts w:hint="eastAsia"/>
        </w:rPr>
        <w:t>bOther</w:t>
      </w:r>
      <w:r>
        <w:t>Err</w:t>
      </w:r>
      <w:r>
        <w:rPr>
          <w:rFonts w:hint="eastAsia"/>
        </w:rPr>
        <w:t>_</w:t>
      </w:r>
      <w:r>
        <w:t>S</w:t>
      </w:r>
      <w:r>
        <w:rPr>
          <w:rFonts w:hint="eastAsia"/>
        </w:rPr>
        <w:t>lave</w:t>
      </w:r>
      <w:proofErr w:type="spellEnd"/>
      <w:r>
        <w:rPr>
          <w:rFonts w:hint="eastAsia"/>
        </w:rPr>
        <w:t>变为</w:t>
      </w:r>
      <w:r>
        <w:t>FALSE</w:t>
      </w:r>
      <w:r>
        <w:rPr>
          <w:rFonts w:hint="eastAsia"/>
        </w:rPr>
        <w:t>。</w:t>
      </w:r>
    </w:p>
    <w:p w14:paraId="18BB5E2E" w14:textId="77777777" w:rsidR="00BE0492" w:rsidRDefault="00BE0492" w:rsidP="00BE0492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7C81C48" wp14:editId="52F1E5E0">
            <wp:extent cx="5010150" cy="764024"/>
            <wp:effectExtent l="0" t="0" r="0" b="0"/>
            <wp:docPr id="55" name="图片 55" descr="图形用户界面, 表格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表格, Teams&#10;&#10;描述已自动生成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98337" cy="77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BA70" w14:textId="77777777" w:rsidR="00BE0492" w:rsidRDefault="00BE0492" w:rsidP="00BE0492">
      <w:pPr>
        <w:spacing w:beforeLines="50" w:before="156" w:afterLines="50" w:after="156"/>
        <w:ind w:firstLineChars="0" w:firstLine="0"/>
        <w:jc w:val="center"/>
      </w:pPr>
    </w:p>
    <w:p w14:paraId="3AB54F94" w14:textId="77777777" w:rsidR="00BE0492" w:rsidRDefault="00BE0492" w:rsidP="00BE0492">
      <w:r>
        <w:rPr>
          <w:rFonts w:hint="eastAsia"/>
        </w:rPr>
        <w:t>4.b</w:t>
      </w:r>
      <w:r>
        <w:t>ErrAck</w:t>
      </w:r>
      <w:r>
        <w:rPr>
          <w:rFonts w:hint="eastAsia"/>
        </w:rPr>
        <w:t>赋值</w:t>
      </w:r>
      <w:proofErr w:type="spellStart"/>
      <w:r>
        <w:t>F</w:t>
      </w:r>
      <w:r>
        <w:rPr>
          <w:rFonts w:hint="eastAsia"/>
        </w:rPr>
        <w:t>lase</w:t>
      </w:r>
      <w:proofErr w:type="spellEnd"/>
      <w:r>
        <w:rPr>
          <w:rFonts w:hint="eastAsia"/>
        </w:rPr>
        <w:t>；</w:t>
      </w:r>
    </w:p>
    <w:p w14:paraId="58BAA207" w14:textId="77777777" w:rsidR="00BE0492" w:rsidRDefault="00BE0492" w:rsidP="00BE0492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50C959F" wp14:editId="6ED4C708">
            <wp:extent cx="5343525" cy="672321"/>
            <wp:effectExtent l="0" t="0" r="0" b="0"/>
            <wp:docPr id="56" name="图片 56" descr="图形用户界面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Teams&#10;&#10;描述已自动生成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77201" cy="6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C867" w14:textId="77777777" w:rsidR="00BE0492" w:rsidRDefault="00BE0492" w:rsidP="00BE0492">
      <w:pPr>
        <w:spacing w:beforeLines="50" w:before="156" w:afterLines="50" w:after="156"/>
        <w:ind w:firstLineChars="0" w:firstLine="0"/>
        <w:jc w:val="center"/>
      </w:pPr>
    </w:p>
    <w:p w14:paraId="52A2D36F" w14:textId="77777777" w:rsidR="00BE0492" w:rsidRDefault="00BE0492" w:rsidP="00BE0492">
      <w:r>
        <w:rPr>
          <w:rFonts w:hint="eastAsia"/>
        </w:rPr>
        <w:t>5.</w:t>
      </w:r>
      <w:r>
        <w:rPr>
          <w:rFonts w:hint="eastAsia"/>
        </w:rPr>
        <w:t>点击菜单栏中</w:t>
      </w:r>
      <w:proofErr w:type="spellStart"/>
      <w:r>
        <w:rPr>
          <w:rFonts w:hint="eastAsia"/>
        </w:rPr>
        <w:t>Twin</w:t>
      </w:r>
      <w:r>
        <w:t>S</w:t>
      </w:r>
      <w:r>
        <w:rPr>
          <w:rFonts w:hint="eastAsia"/>
        </w:rPr>
        <w:t>afe</w:t>
      </w:r>
      <w:proofErr w:type="spellEnd"/>
      <w:r>
        <w:rPr>
          <w:rFonts w:hint="eastAsia"/>
        </w:rPr>
        <w:t>中</w:t>
      </w:r>
      <w:r>
        <w:rPr>
          <w:rFonts w:hint="eastAsia"/>
        </w:rPr>
        <w:t>Show</w:t>
      </w:r>
      <w:r>
        <w:t xml:space="preserve"> Online</w:t>
      </w:r>
      <w:r>
        <w:rPr>
          <w:rFonts w:hint="eastAsia"/>
        </w:rPr>
        <w:t xml:space="preserve"> </w:t>
      </w:r>
      <w:r>
        <w:t>D</w:t>
      </w:r>
      <w:r>
        <w:rPr>
          <w:rFonts w:hint="eastAsia"/>
        </w:rPr>
        <w:t>ata</w:t>
      </w:r>
      <w:r>
        <w:rPr>
          <w:rFonts w:hint="eastAsia"/>
        </w:rPr>
        <w:t>，安全程序结果</w:t>
      </w:r>
      <w:proofErr w:type="gramStart"/>
      <w:r>
        <w:rPr>
          <w:rFonts w:hint="eastAsia"/>
        </w:rPr>
        <w:t>在线值</w:t>
      </w:r>
      <w:proofErr w:type="gramEnd"/>
      <w:r>
        <w:rPr>
          <w:rFonts w:hint="eastAsia"/>
        </w:rPr>
        <w:t>如下：</w:t>
      </w:r>
    </w:p>
    <w:p w14:paraId="4B96361F" w14:textId="77777777" w:rsidR="00BE0492" w:rsidRDefault="00BE0492" w:rsidP="00BE0492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3E468AD" wp14:editId="1C90AEE9">
            <wp:extent cx="5713095" cy="3039745"/>
            <wp:effectExtent l="0" t="0" r="1905" b="8255"/>
            <wp:docPr id="57" name="图片 5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文本&#10;&#10;描述已自动生成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1335" w14:textId="77777777" w:rsidR="00BE0492" w:rsidRDefault="00BE0492" w:rsidP="00BE0492">
      <w:pPr>
        <w:spacing w:beforeLines="50" w:before="156" w:afterLines="50" w:after="156"/>
        <w:ind w:firstLineChars="0" w:firstLine="0"/>
      </w:pPr>
    </w:p>
    <w:p w14:paraId="1098D131" w14:textId="77777777" w:rsidR="00BE0492" w:rsidRDefault="00BE0492" w:rsidP="00BE0492">
      <w:pPr>
        <w:spacing w:afterLines="50" w:after="156"/>
      </w:pPr>
      <w:r>
        <w:rPr>
          <w:rFonts w:hint="eastAsia"/>
        </w:rPr>
        <w:t>6.</w:t>
      </w:r>
      <w:r>
        <w:rPr>
          <w:rFonts w:hint="eastAsia"/>
        </w:rPr>
        <w:t>断开任意输入，</w:t>
      </w:r>
      <w:r>
        <w:rPr>
          <w:rFonts w:hint="eastAsia"/>
        </w:rPr>
        <w:t>E</w:t>
      </w:r>
      <w:r>
        <w:t>L2904</w:t>
      </w:r>
      <w:r>
        <w:rPr>
          <w:rFonts w:hint="eastAsia"/>
        </w:rPr>
        <w:t xml:space="preserve"> </w:t>
      </w:r>
      <w:r>
        <w:t>C</w:t>
      </w:r>
      <w:r>
        <w:rPr>
          <w:rFonts w:hint="eastAsia"/>
        </w:rPr>
        <w:t>hannel1</w:t>
      </w:r>
      <w:r>
        <w:rPr>
          <w:rFonts w:hint="eastAsia"/>
        </w:rPr>
        <w:t>停止输出。</w:t>
      </w:r>
    </w:p>
    <w:p w14:paraId="519DFEB8" w14:textId="77777777" w:rsidR="00BE0492" w:rsidRDefault="00BE0492" w:rsidP="00BE049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592D012" wp14:editId="1C4541EB">
            <wp:extent cx="5056496" cy="2954540"/>
            <wp:effectExtent l="0" t="0" r="0" b="0"/>
            <wp:docPr id="62" name="图片 6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文本&#10;&#10;中度可信度描述已自动生成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64108" cy="295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C258" w14:textId="77777777" w:rsidR="00BE0492" w:rsidRDefault="00BE0492" w:rsidP="00BE0492">
      <w:pPr>
        <w:ind w:firstLineChars="0" w:firstLine="0"/>
        <w:jc w:val="center"/>
      </w:pPr>
    </w:p>
    <w:p w14:paraId="36C97A38" w14:textId="77777777" w:rsidR="00BE0492" w:rsidRDefault="00BE0492" w:rsidP="00BE0492">
      <w:pPr>
        <w:spacing w:beforeLines="50" w:before="156" w:afterLines="50" w:after="156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安全输入恢复导通后，</w:t>
      </w:r>
      <w:r>
        <w:rPr>
          <w:rFonts w:hint="eastAsia"/>
        </w:rPr>
        <w:t>E</w:t>
      </w:r>
      <w:r>
        <w:t>L2904</w:t>
      </w:r>
      <w:r>
        <w:rPr>
          <w:rFonts w:hint="eastAsia"/>
        </w:rPr>
        <w:t>通道</w:t>
      </w:r>
      <w:r>
        <w:rPr>
          <w:rFonts w:hint="eastAsia"/>
        </w:rPr>
        <w:t>1</w:t>
      </w:r>
      <w:r>
        <w:rPr>
          <w:rFonts w:hint="eastAsia"/>
        </w:rPr>
        <w:t>输出正常。</w:t>
      </w:r>
    </w:p>
    <w:p w14:paraId="6A627E6C" w14:textId="77777777" w:rsidR="00BE0492" w:rsidRDefault="00BE0492" w:rsidP="00BE0492">
      <w:pPr>
        <w:jc w:val="center"/>
      </w:pPr>
      <w:r>
        <w:rPr>
          <w:noProof/>
        </w:rPr>
        <w:lastRenderedPageBreak/>
        <w:drawing>
          <wp:inline distT="0" distB="0" distL="0" distR="0" wp14:anchorId="27FEA61F" wp14:editId="6F37AD41">
            <wp:extent cx="5152063" cy="3022979"/>
            <wp:effectExtent l="0" t="0" r="0" b="6350"/>
            <wp:docPr id="63" name="图片 63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文本&#10;&#10;中度可信度描述已自动生成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57170" cy="30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EB65" w14:textId="77777777" w:rsidR="00BE0492" w:rsidRPr="00BE0492" w:rsidRDefault="00BE0492" w:rsidP="00BE0492">
      <w:pPr>
        <w:jc w:val="center"/>
      </w:pPr>
    </w:p>
    <w:p w14:paraId="088B6CB1" w14:textId="77777777" w:rsidR="00A00711" w:rsidRDefault="00A00711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67D58476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05478B9F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4C403B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0ECE683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816B7D" w14:textId="77777777" w:rsidR="00FE32D5" w:rsidRDefault="00FE32D5" w:rsidP="00FE32D5"/>
    <w:p w14:paraId="43055BE6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FA356F4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784BA4A8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8F8AEF4" w14:textId="77777777" w:rsidR="00FE32D5" w:rsidRDefault="00FE32D5" w:rsidP="00FE32D5"/>
    <w:p w14:paraId="475C8C1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44778388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7FDDA30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0A83EDA" w14:textId="77777777" w:rsidR="00FE32D5" w:rsidRDefault="00FE32D5" w:rsidP="00FE32D5"/>
    <w:p w14:paraId="717FFBB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55E9C453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41D7A66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79ED5126" w14:textId="77777777" w:rsidR="00FE32D5" w:rsidRDefault="00FE32D5" w:rsidP="00FE32D5"/>
    <w:p w14:paraId="204F248E" w14:textId="77777777" w:rsidR="00FE32D5" w:rsidRDefault="00FE32D5" w:rsidP="00FE32D5"/>
    <w:p w14:paraId="173A17E8" w14:textId="77777777" w:rsidR="00FE32D5" w:rsidRDefault="00FE32D5" w:rsidP="00FE32D5"/>
    <w:p w14:paraId="2AB3DB3A" w14:textId="77777777" w:rsidR="00FE32D5" w:rsidRDefault="00FE32D5" w:rsidP="00FE32D5"/>
    <w:p w14:paraId="50EDFF89" w14:textId="77777777" w:rsidR="00FE32D5" w:rsidRDefault="00FE32D5" w:rsidP="00B20B65">
      <w:pPr>
        <w:ind w:firstLineChars="0" w:firstLine="0"/>
      </w:pPr>
    </w:p>
    <w:p w14:paraId="5570FED7" w14:textId="77777777" w:rsidR="00FE32D5" w:rsidRDefault="00FE32D5" w:rsidP="00FE32D5"/>
    <w:p w14:paraId="6AED504D" w14:textId="77777777" w:rsidR="00FE32D5" w:rsidRDefault="00FE32D5" w:rsidP="00FE32D5"/>
    <w:p w14:paraId="2D2E7DC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E28655A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B9C1308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5FE8715" wp14:editId="5090FCD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930EA5" w14:textId="77777777" w:rsidR="00FE32D5" w:rsidRDefault="00FE32D5" w:rsidP="0073271C">
            <w:pPr>
              <w:jc w:val="center"/>
            </w:pPr>
          </w:p>
          <w:p w14:paraId="6DA5A9C7" w14:textId="77777777" w:rsidR="00FE32D5" w:rsidRDefault="00FE32D5" w:rsidP="0073271C">
            <w:pPr>
              <w:jc w:val="center"/>
            </w:pPr>
          </w:p>
          <w:p w14:paraId="076F2F55" w14:textId="77777777" w:rsidR="00FE32D5" w:rsidRDefault="00FE32D5" w:rsidP="0073271C">
            <w:pPr>
              <w:jc w:val="center"/>
            </w:pPr>
          </w:p>
          <w:p w14:paraId="4F77830E" w14:textId="77777777" w:rsidR="00FE32D5" w:rsidRDefault="00FE32D5" w:rsidP="0073271C">
            <w:pPr>
              <w:jc w:val="center"/>
            </w:pPr>
          </w:p>
          <w:p w14:paraId="36EB8C40" w14:textId="77777777" w:rsidR="00FE32D5" w:rsidRDefault="00FE32D5" w:rsidP="0073271C">
            <w:pPr>
              <w:jc w:val="center"/>
            </w:pPr>
          </w:p>
          <w:p w14:paraId="057036C4" w14:textId="77777777" w:rsidR="00FE32D5" w:rsidRDefault="00FE32D5" w:rsidP="0073271C">
            <w:pPr>
              <w:jc w:val="center"/>
            </w:pPr>
          </w:p>
          <w:p w14:paraId="3CF1A391" w14:textId="77777777" w:rsidR="00FE32D5" w:rsidRDefault="00FE32D5" w:rsidP="0073271C">
            <w:pPr>
              <w:jc w:val="center"/>
            </w:pPr>
          </w:p>
          <w:p w14:paraId="1D1CCB84" w14:textId="77777777" w:rsidR="00FE32D5" w:rsidRDefault="00FE32D5" w:rsidP="0073271C">
            <w:pPr>
              <w:jc w:val="center"/>
            </w:pPr>
          </w:p>
          <w:p w14:paraId="74B8589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F2CCB83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4885541" w14:textId="77777777" w:rsidR="00FE32D5" w:rsidRDefault="00FE32D5" w:rsidP="0073271C"/>
        </w:tc>
        <w:tc>
          <w:tcPr>
            <w:tcW w:w="4941" w:type="dxa"/>
          </w:tcPr>
          <w:p w14:paraId="0D3B715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3C77B819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57DE785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CBB729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7D182426" w14:textId="77777777" w:rsidTr="00B20B65">
        <w:trPr>
          <w:trHeight w:val="697"/>
        </w:trPr>
        <w:tc>
          <w:tcPr>
            <w:tcW w:w="4046" w:type="dxa"/>
            <w:vMerge/>
          </w:tcPr>
          <w:p w14:paraId="3EC4D44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010BCE7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D2BAF3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FEE1E95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5A052B6F" w14:textId="77777777" w:rsidTr="00B20B65">
        <w:trPr>
          <w:trHeight w:val="697"/>
        </w:trPr>
        <w:tc>
          <w:tcPr>
            <w:tcW w:w="4046" w:type="dxa"/>
            <w:vMerge/>
          </w:tcPr>
          <w:p w14:paraId="222FC6D5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DEBAB21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510CAFB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2047EFA7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2C1A5E0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E0A84F8" w14:textId="77777777" w:rsidTr="00B20B65">
        <w:trPr>
          <w:trHeight w:val="2818"/>
        </w:trPr>
        <w:tc>
          <w:tcPr>
            <w:tcW w:w="4046" w:type="dxa"/>
            <w:vMerge/>
          </w:tcPr>
          <w:p w14:paraId="13602FD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C185F3D" w14:textId="77777777" w:rsidR="00B20B65" w:rsidRDefault="00B20B65" w:rsidP="0073271C"/>
        </w:tc>
      </w:tr>
    </w:tbl>
    <w:p w14:paraId="749C07D1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6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AEE98" w14:textId="77777777" w:rsidR="00C224C1" w:rsidRDefault="00C224C1" w:rsidP="00206B56">
      <w:r>
        <w:separator/>
      </w:r>
    </w:p>
  </w:endnote>
  <w:endnote w:type="continuationSeparator" w:id="0">
    <w:p w14:paraId="6B79A428" w14:textId="77777777" w:rsidR="00C224C1" w:rsidRDefault="00C224C1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11382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9597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1390B9B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F339D8">
      <w:rPr>
        <w:rStyle w:val="a7"/>
        <w:noProof/>
        <w:sz w:val="15"/>
        <w:szCs w:val="15"/>
      </w:rPr>
      <w:t>21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F2BCE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72249" w14:textId="77777777" w:rsidR="00C224C1" w:rsidRDefault="00C224C1" w:rsidP="00206B56">
      <w:r>
        <w:separator/>
      </w:r>
    </w:p>
  </w:footnote>
  <w:footnote w:type="continuationSeparator" w:id="0">
    <w:p w14:paraId="6D904556" w14:textId="77777777" w:rsidR="00C224C1" w:rsidRDefault="00C224C1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8D88F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AC8CB" w14:textId="77777777" w:rsidR="006D69BF" w:rsidRDefault="006D69BF" w:rsidP="00913D5C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B0E6902" wp14:editId="42DF2401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D6B91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D0DD2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5750FA3" wp14:editId="76E58873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193878888">
    <w:abstractNumId w:val="5"/>
  </w:num>
  <w:num w:numId="2" w16cid:durableId="1203715797">
    <w:abstractNumId w:val="3"/>
  </w:num>
  <w:num w:numId="3" w16cid:durableId="1727609937">
    <w:abstractNumId w:val="1"/>
  </w:num>
  <w:num w:numId="4" w16cid:durableId="1938639047">
    <w:abstractNumId w:val="2"/>
  </w:num>
  <w:num w:numId="5" w16cid:durableId="485435778">
    <w:abstractNumId w:val="6"/>
  </w:num>
  <w:num w:numId="6" w16cid:durableId="197810041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198856196">
    <w:abstractNumId w:val="7"/>
  </w:num>
  <w:num w:numId="8" w16cid:durableId="1805848934">
    <w:abstractNumId w:val="0"/>
  </w:num>
  <w:num w:numId="9" w16cid:durableId="165999209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9D8"/>
    <w:rsid w:val="00003A18"/>
    <w:rsid w:val="0000477A"/>
    <w:rsid w:val="00014576"/>
    <w:rsid w:val="00020A12"/>
    <w:rsid w:val="0002173A"/>
    <w:rsid w:val="00023D08"/>
    <w:rsid w:val="000441E3"/>
    <w:rsid w:val="0006294A"/>
    <w:rsid w:val="00067D51"/>
    <w:rsid w:val="0007723D"/>
    <w:rsid w:val="000908FE"/>
    <w:rsid w:val="00092E2C"/>
    <w:rsid w:val="000B35F1"/>
    <w:rsid w:val="000E281D"/>
    <w:rsid w:val="000F086F"/>
    <w:rsid w:val="000F5D5D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F7A0D"/>
    <w:rsid w:val="003138DD"/>
    <w:rsid w:val="003515F9"/>
    <w:rsid w:val="00354E17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5F5E0C"/>
    <w:rsid w:val="00600CC2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13D5C"/>
    <w:rsid w:val="0092547B"/>
    <w:rsid w:val="009313E7"/>
    <w:rsid w:val="009469ED"/>
    <w:rsid w:val="00947554"/>
    <w:rsid w:val="00950F47"/>
    <w:rsid w:val="009714D3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0711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4332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151F"/>
    <w:rsid w:val="00B736CD"/>
    <w:rsid w:val="00B81E1F"/>
    <w:rsid w:val="00B85726"/>
    <w:rsid w:val="00B873AB"/>
    <w:rsid w:val="00B97F5F"/>
    <w:rsid w:val="00BA1A33"/>
    <w:rsid w:val="00BB23E2"/>
    <w:rsid w:val="00BB37F8"/>
    <w:rsid w:val="00BD5709"/>
    <w:rsid w:val="00BD58FA"/>
    <w:rsid w:val="00BD5DEB"/>
    <w:rsid w:val="00BE0492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24C1"/>
    <w:rsid w:val="00C2558A"/>
    <w:rsid w:val="00C44159"/>
    <w:rsid w:val="00C528E8"/>
    <w:rsid w:val="00C85566"/>
    <w:rsid w:val="00C905D6"/>
    <w:rsid w:val="00C96D52"/>
    <w:rsid w:val="00CE33B6"/>
    <w:rsid w:val="00CF2150"/>
    <w:rsid w:val="00D118FF"/>
    <w:rsid w:val="00D166B6"/>
    <w:rsid w:val="00D32A47"/>
    <w:rsid w:val="00D43268"/>
    <w:rsid w:val="00D67D01"/>
    <w:rsid w:val="00DA0482"/>
    <w:rsid w:val="00DA30FC"/>
    <w:rsid w:val="00DA6637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39D8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E77E6"/>
  <w15:docId w15:val="{A4B753B8-79A5-418E-A6CB-89ABBE28E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31">
    <w:name w:val="fontstyle31"/>
    <w:basedOn w:val="a0"/>
    <w:rsid w:val="00B7151F"/>
    <w:rPr>
      <w:rFonts w:ascii="Calibri-Bold" w:hAnsi="Calibri-Bold" w:hint="default"/>
      <w:b/>
      <w:bCs/>
      <w:i w:val="0"/>
      <w:iCs w:val="0"/>
      <w:color w:val="FF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header" Target="header4.xml"/><Relationship Id="rId5" Type="http://schemas.openxmlformats.org/officeDocument/2006/relationships/customXml" Target="../customXml/item5.xml"/><Relationship Id="rId61" Type="http://schemas.openxmlformats.org/officeDocument/2006/relationships/image" Target="media/image45.png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qqwj\&#26446;&#22372;&#23792;&#30340;&#20219;&#21153;\&#20462;&#25913;&#23436;&#25104;\TwinSAFE%20EL1918%20&#23433;&#20840;&#27169;&#22359;&#22522;&#30784;&#20351;&#29992;&#25351;&#2133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5057F4A-B03A-4BEB-9093-2257B7E218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FDFBC0-73F4-4D5E-8E2B-5302B63EAB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TwinSAFE EL1918 安全模块基础使用指南.dotx</Template>
  <TotalTime>2</TotalTime>
  <Pages>23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TE-Intern</dc:creator>
  <cp:lastModifiedBy>汪 继彬</cp:lastModifiedBy>
  <cp:revision>2</cp:revision>
  <dcterms:created xsi:type="dcterms:W3CDTF">2022-04-06T08:30:00Z</dcterms:created>
  <dcterms:modified xsi:type="dcterms:W3CDTF">2022-04-07T01:55:00Z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