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3970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0682A92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32A43" wp14:editId="413A7B77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592233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233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94A57" w14:textId="2D2D3F33" w:rsidR="00A61B69" w:rsidRPr="00D67D01" w:rsidRDefault="00700393" w:rsidP="004868C4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70039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倍福控制器</w:t>
                            </w:r>
                            <w:r w:rsidR="0022031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  <w:r w:rsidR="0022031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PC UA</w:t>
                            </w:r>
                            <w:r w:rsidR="0022031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通信常见问题总结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32A4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40.3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" filled="f" stroked="f" strokeweight=".5pt">
                <v:textbox>
                  <w:txbxContent>
                    <w:p w14:paraId="2C194A57" w14:textId="2D2D3F33" w:rsidR="00A61B69" w:rsidRPr="00D67D01" w:rsidRDefault="00700393" w:rsidP="004868C4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70039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倍福控制器</w:t>
                      </w:r>
                      <w:r w:rsidR="0022031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O</w:t>
                      </w:r>
                      <w:r w:rsidR="0022031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PC UA</w:t>
                      </w:r>
                      <w:r w:rsidR="0022031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通信常见问题总结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61A1E7C1" w14:textId="77777777" w:rsidTr="006D69BF">
        <w:trPr>
          <w:trHeight w:val="1272"/>
        </w:trPr>
        <w:tc>
          <w:tcPr>
            <w:tcW w:w="5524" w:type="dxa"/>
          </w:tcPr>
          <w:p w14:paraId="4735F54F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C10C278" w14:textId="1F6AC53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牛凯</w:t>
            </w:r>
          </w:p>
          <w:p w14:paraId="2A016F94" w14:textId="5E1C355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技术工程师</w:t>
            </w:r>
          </w:p>
          <w:p w14:paraId="14224F85" w14:textId="7BE1F1C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ai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niu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03515120" w14:textId="6E962951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308E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22031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22031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26</w:t>
            </w:r>
          </w:p>
        </w:tc>
      </w:tr>
      <w:tr w:rsidR="006D69BF" w14:paraId="546174A5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B44BA9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6B838A2" w14:textId="52BB8932" w:rsidR="00452634" w:rsidRPr="00D67D01" w:rsidRDefault="00A203B8" w:rsidP="00D67D01">
            <w:pPr>
              <w:jc w:val="left"/>
            </w:pPr>
            <w:r>
              <w:rPr>
                <w:rFonts w:hint="eastAsia"/>
              </w:rPr>
              <w:t>目前有</w:t>
            </w:r>
            <w:r w:rsidR="006308EB">
              <w:rPr>
                <w:rFonts w:hint="eastAsia"/>
              </w:rPr>
              <w:t>一些</w:t>
            </w:r>
            <w:r>
              <w:rPr>
                <w:rFonts w:hint="eastAsia"/>
              </w:rPr>
              <w:t>客户</w:t>
            </w:r>
            <w:r w:rsidR="006308EB">
              <w:rPr>
                <w:rFonts w:hint="eastAsia"/>
              </w:rPr>
              <w:t>需要使用倍福的控制器作</w:t>
            </w:r>
            <w:r w:rsidR="000A424E">
              <w:rPr>
                <w:rFonts w:hint="eastAsia"/>
              </w:rPr>
              <w:t>O</w:t>
            </w:r>
            <w:r w:rsidR="000A424E">
              <w:t>PC UA</w:t>
            </w:r>
            <w:r w:rsidR="000A424E">
              <w:rPr>
                <w:rFonts w:hint="eastAsia"/>
              </w:rPr>
              <w:t>通信，调试过程中经常遇到一些疑难问题</w:t>
            </w:r>
            <w:r>
              <w:rPr>
                <w:rFonts w:hint="eastAsia"/>
              </w:rPr>
              <w:t>。</w:t>
            </w:r>
            <w:r w:rsidR="003A340D">
              <w:rPr>
                <w:rFonts w:hint="eastAsia"/>
              </w:rPr>
              <w:t>此文档</w:t>
            </w:r>
            <w:r w:rsidR="000A424E">
              <w:rPr>
                <w:rFonts w:hint="eastAsia"/>
              </w:rPr>
              <w:t>总结了本人在</w:t>
            </w:r>
            <w:r w:rsidR="000A424E">
              <w:rPr>
                <w:rFonts w:hint="eastAsia"/>
              </w:rPr>
              <w:t>O</w:t>
            </w:r>
            <w:r w:rsidR="000A424E">
              <w:t>PC UA</w:t>
            </w:r>
            <w:r w:rsidR="000A424E">
              <w:rPr>
                <w:rFonts w:hint="eastAsia"/>
              </w:rPr>
              <w:t>通信调试中遇到的一些常见问题</w:t>
            </w:r>
            <w:r w:rsidR="003A340D">
              <w:rPr>
                <w:rFonts w:hint="eastAsia"/>
              </w:rPr>
              <w:t>。</w:t>
            </w:r>
          </w:p>
        </w:tc>
      </w:tr>
      <w:tr w:rsidR="00452634" w14:paraId="6456015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9C4B6F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3F68FEC" w14:textId="77777777" w:rsidTr="00452634">
              <w:tc>
                <w:tcPr>
                  <w:tcW w:w="887" w:type="dxa"/>
                </w:tcPr>
                <w:p w14:paraId="4AABA6C0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3628F41C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C29A046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31535AA2" w14:textId="77777777" w:rsidTr="00452634">
              <w:tc>
                <w:tcPr>
                  <w:tcW w:w="887" w:type="dxa"/>
                </w:tcPr>
                <w:p w14:paraId="467436A1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36091A8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AC0CBB2" w14:textId="77777777" w:rsidR="00452634" w:rsidRDefault="00452634" w:rsidP="00667E5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65C8D31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CC84DBF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27DB84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5802935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642A415" w14:textId="77777777" w:rsidR="00452634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9D981D" w14:textId="4AE93A9F" w:rsidR="00452634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E16C3F" w14:textId="29CBD799" w:rsidR="00452634" w:rsidRPr="009D7097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FB8887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5DA4996" w14:textId="7053DEFD" w:rsidR="00452634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246046A" w14:textId="68DD6111" w:rsidR="00452634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3243956" w14:textId="6D366EB7" w:rsidR="00452634" w:rsidRPr="009D7097" w:rsidRDefault="00452634" w:rsidP="00667E5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558DAA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52E6CCE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4B5B6A82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D11DA11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0E773AE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A4D81D9" w14:textId="77777777" w:rsidR="006E09C0" w:rsidRDefault="006E09C0" w:rsidP="006E09C0"/>
          <w:p w14:paraId="1A7B3F0C" w14:textId="77777777" w:rsidR="00D67D01" w:rsidRPr="006E09C0" w:rsidRDefault="00D67D01" w:rsidP="006E09C0"/>
        </w:tc>
      </w:tr>
      <w:tr w:rsidR="00452634" w14:paraId="4C46FD7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6110CC3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25404BF" w14:textId="77777777" w:rsidR="00452634" w:rsidRDefault="00452634" w:rsidP="006308EB">
            <w:pPr>
              <w:ind w:firstLineChars="0" w:firstLine="0"/>
              <w:jc w:val="center"/>
              <w:rPr>
                <w:b/>
                <w:sz w:val="28"/>
              </w:rPr>
            </w:pPr>
          </w:p>
        </w:tc>
      </w:tr>
    </w:tbl>
    <w:p w14:paraId="5A775FAD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09E63B0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76329BC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244E01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6756E265" w14:textId="77777777" w:rsidR="008E13EC" w:rsidRDefault="008E13EC" w:rsidP="008E13EC"/>
    <w:p w14:paraId="38AFD9DA" w14:textId="202D8137" w:rsidR="00667E5A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0170122" w:history="1">
        <w:r w:rsidR="00667E5A"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67E5A">
          <w:rPr>
            <w:noProof/>
            <w14:ligatures w14:val="standardContextual"/>
          </w:rPr>
          <w:tab/>
        </w:r>
        <w:r w:rsidR="00667E5A" w:rsidRPr="00012CCF">
          <w:rPr>
            <w:rStyle w:val="a8"/>
            <w:noProof/>
          </w:rPr>
          <w:t>TC2</w:t>
        </w:r>
        <w:r w:rsidR="00667E5A" w:rsidRPr="00012CCF">
          <w:rPr>
            <w:rStyle w:val="a8"/>
            <w:noProof/>
          </w:rPr>
          <w:t>控制器</w:t>
        </w:r>
        <w:r w:rsidR="00667E5A" w:rsidRPr="00012CCF">
          <w:rPr>
            <w:rStyle w:val="a8"/>
            <w:noProof/>
          </w:rPr>
          <w:t>OPC UA</w:t>
        </w:r>
        <w:r w:rsidR="00667E5A" w:rsidRPr="00012CCF">
          <w:rPr>
            <w:rStyle w:val="a8"/>
            <w:noProof/>
          </w:rPr>
          <w:t>通信作</w:t>
        </w:r>
        <w:r w:rsidR="00667E5A" w:rsidRPr="00012CCF">
          <w:rPr>
            <w:rStyle w:val="a8"/>
            <w:noProof/>
          </w:rPr>
          <w:t>server</w:t>
        </w:r>
        <w:r w:rsidR="00667E5A" w:rsidRPr="00012CCF">
          <w:rPr>
            <w:rStyle w:val="a8"/>
            <w:noProof/>
          </w:rPr>
          <w:t>常见问题</w:t>
        </w:r>
        <w:r w:rsidR="00667E5A">
          <w:rPr>
            <w:noProof/>
            <w:webHidden/>
          </w:rPr>
          <w:tab/>
        </w:r>
        <w:r w:rsidR="00667E5A">
          <w:rPr>
            <w:noProof/>
            <w:webHidden/>
          </w:rPr>
          <w:fldChar w:fldCharType="begin"/>
        </w:r>
        <w:r w:rsidR="00667E5A">
          <w:rPr>
            <w:noProof/>
            <w:webHidden/>
          </w:rPr>
          <w:instrText xml:space="preserve"> PAGEREF _Toc150170122 \h </w:instrText>
        </w:r>
        <w:r w:rsidR="00667E5A">
          <w:rPr>
            <w:noProof/>
            <w:webHidden/>
          </w:rPr>
        </w:r>
        <w:r w:rsidR="00667E5A">
          <w:rPr>
            <w:noProof/>
            <w:webHidden/>
          </w:rPr>
          <w:fldChar w:fldCharType="separate"/>
        </w:r>
        <w:r w:rsidR="00667E5A">
          <w:rPr>
            <w:noProof/>
            <w:webHidden/>
          </w:rPr>
          <w:t>3</w:t>
        </w:r>
        <w:r w:rsidR="00667E5A">
          <w:rPr>
            <w:noProof/>
            <w:webHidden/>
          </w:rPr>
          <w:fldChar w:fldCharType="end"/>
        </w:r>
      </w:hyperlink>
    </w:p>
    <w:p w14:paraId="4D455D2E" w14:textId="5DD4A279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3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虚拟学院上的</w:t>
        </w:r>
        <w:r w:rsidRPr="00012CCF">
          <w:rPr>
            <w:rStyle w:val="a8"/>
            <w:noProof/>
          </w:rPr>
          <w:t>TC2 OPC UA</w:t>
        </w:r>
        <w:r w:rsidRPr="00012CCF">
          <w:rPr>
            <w:rStyle w:val="a8"/>
            <w:noProof/>
          </w:rPr>
          <w:t>通讯样例程序可以测通，自己新建工程无法通讯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9149782" w14:textId="66FDEEAF" w:rsidR="00667E5A" w:rsidRDefault="00667E5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4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调试过程截图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05425A" w14:textId="11CEC930" w:rsidR="00667E5A" w:rsidRDefault="00667E5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5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解决办法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CF2E5E" w14:textId="288D80F1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6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测试结果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132A46A" w14:textId="3A6DB43D" w:rsidR="00667E5A" w:rsidRDefault="00667E5A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170127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14:ligatures w14:val="standardContextual"/>
          </w:rPr>
          <w:tab/>
        </w:r>
        <w:r w:rsidRPr="00012CCF">
          <w:rPr>
            <w:rStyle w:val="a8"/>
            <w:noProof/>
          </w:rPr>
          <w:t>TC3</w:t>
        </w:r>
        <w:r w:rsidRPr="00012CCF">
          <w:rPr>
            <w:rStyle w:val="a8"/>
            <w:noProof/>
          </w:rPr>
          <w:t>控制器</w:t>
        </w:r>
        <w:r w:rsidRPr="00012CCF">
          <w:rPr>
            <w:rStyle w:val="a8"/>
            <w:noProof/>
          </w:rPr>
          <w:t>OPC UA</w:t>
        </w:r>
        <w:r w:rsidRPr="00012CCF">
          <w:rPr>
            <w:rStyle w:val="a8"/>
            <w:noProof/>
          </w:rPr>
          <w:t>通信作</w:t>
        </w:r>
        <w:r w:rsidRPr="00012CCF">
          <w:rPr>
            <w:rStyle w:val="a8"/>
            <w:noProof/>
          </w:rPr>
          <w:t>server</w:t>
        </w:r>
        <w:r w:rsidRPr="00012CCF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DA4F4D" w14:textId="252F187F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8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TF6100 OPC UA Server 4.4.0</w:t>
        </w:r>
        <w:r w:rsidRPr="00012CCF">
          <w:rPr>
            <w:rStyle w:val="a8"/>
            <w:noProof/>
          </w:rPr>
          <w:t>以后版本安装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820F9D1" w14:textId="330FAF3D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29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TF6100 OPC UA Configurator</w:t>
        </w:r>
        <w:r w:rsidRPr="00012CCF">
          <w:rPr>
            <w:rStyle w:val="a8"/>
            <w:noProof/>
          </w:rPr>
          <w:t>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41C8D48" w14:textId="59B16837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30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TF6100 OPC UA Server 4.4.0</w:t>
        </w:r>
        <w:r w:rsidRPr="00012CCF">
          <w:rPr>
            <w:rStyle w:val="a8"/>
            <w:noProof/>
          </w:rPr>
          <w:t>版本以后必须初始化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664F280" w14:textId="68137352" w:rsidR="00667E5A" w:rsidRDefault="00667E5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170131" w:history="1">
        <w:r w:rsidRPr="00012C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012CCF">
          <w:rPr>
            <w:rStyle w:val="a8"/>
            <w:noProof/>
          </w:rPr>
          <w:t>用</w:t>
        </w:r>
        <w:r w:rsidRPr="00012CCF">
          <w:rPr>
            <w:rStyle w:val="a8"/>
            <w:noProof/>
          </w:rPr>
          <w:t xml:space="preserve">TF6100 OPC UA </w:t>
        </w:r>
        <w:r w:rsidRPr="00012CCF">
          <w:rPr>
            <w:rStyle w:val="a8"/>
            <w:noProof/>
          </w:rPr>
          <w:t>自带的</w:t>
        </w:r>
        <w:r w:rsidRPr="00012CCF">
          <w:rPr>
            <w:rStyle w:val="a8"/>
            <w:noProof/>
          </w:rPr>
          <w:t>Sample Client</w:t>
        </w:r>
        <w:r w:rsidRPr="00012CCF">
          <w:rPr>
            <w:rStyle w:val="a8"/>
            <w:noProof/>
          </w:rPr>
          <w:t>调试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_Toc150170131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D893717" w14:textId="59B7EF31" w:rsidR="003F7CD5" w:rsidRDefault="008E13EC" w:rsidP="008E13EC">
      <w:r>
        <w:fldChar w:fldCharType="end"/>
      </w:r>
    </w:p>
    <w:p w14:paraId="54134DDD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6EDA99B" w14:textId="7173483D" w:rsidR="00614388" w:rsidRDefault="0016275C" w:rsidP="00614388">
      <w:pPr>
        <w:pStyle w:val="10"/>
      </w:pPr>
      <w:bookmarkStart w:id="1" w:name="_Toc150170122"/>
      <w:r>
        <w:rPr>
          <w:rFonts w:hint="eastAsia"/>
        </w:rPr>
        <w:lastRenderedPageBreak/>
        <w:t>T</w:t>
      </w:r>
      <w:r>
        <w:t>C2</w:t>
      </w:r>
      <w:r>
        <w:rPr>
          <w:rFonts w:hint="eastAsia"/>
        </w:rPr>
        <w:t>控制器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通信作</w:t>
      </w:r>
      <w:r>
        <w:t>server</w:t>
      </w:r>
      <w:r>
        <w:rPr>
          <w:rFonts w:hint="eastAsia"/>
        </w:rPr>
        <w:t>常见问题</w:t>
      </w:r>
      <w:bookmarkEnd w:id="1"/>
    </w:p>
    <w:p w14:paraId="0E57058F" w14:textId="40C8BF10" w:rsidR="00206B56" w:rsidRDefault="00CC2409" w:rsidP="00BD58FA">
      <w:pPr>
        <w:pStyle w:val="20"/>
      </w:pPr>
      <w:bookmarkStart w:id="2" w:name="_Toc150170123"/>
      <w:r>
        <w:rPr>
          <w:rFonts w:hint="eastAsia"/>
        </w:rPr>
        <w:t>虚拟学院上</w:t>
      </w:r>
      <w:r w:rsidR="007C4A88">
        <w:rPr>
          <w:rFonts w:hint="eastAsia"/>
        </w:rPr>
        <w:t>的</w:t>
      </w:r>
      <w:r w:rsidR="007C4A88">
        <w:rPr>
          <w:rFonts w:hint="eastAsia"/>
        </w:rPr>
        <w:t>T</w:t>
      </w:r>
      <w:r w:rsidR="007C4A88">
        <w:t>C2 OPC UA</w:t>
      </w:r>
      <w:r w:rsidR="007C4A88">
        <w:rPr>
          <w:rFonts w:hint="eastAsia"/>
        </w:rPr>
        <w:t>通讯样例程序可以测通，自己新建工程无法通讯</w:t>
      </w:r>
      <w:bookmarkEnd w:id="2"/>
    </w:p>
    <w:p w14:paraId="49684916" w14:textId="77777777" w:rsidR="007C4A88" w:rsidRPr="007C4A88" w:rsidRDefault="007C4A88" w:rsidP="007C4A88"/>
    <w:p w14:paraId="772A69BA" w14:textId="239A9096" w:rsidR="00CC2409" w:rsidRDefault="00CC2409" w:rsidP="00CC2409">
      <w:r>
        <w:rPr>
          <w:rFonts w:hint="eastAsia"/>
        </w:rPr>
        <w:t>按照虚拟学院上的</w:t>
      </w:r>
      <w:r>
        <w:rPr>
          <w:rFonts w:hint="eastAsia"/>
        </w:rPr>
        <w:t>T</w:t>
      </w:r>
      <w:r>
        <w:t xml:space="preserve">C2 OPC UA </w:t>
      </w:r>
      <w:r>
        <w:rPr>
          <w:rFonts w:hint="eastAsia"/>
        </w:rPr>
        <w:t>通信的实验指导书操作，样例程序测通了。但客户新建一个</w:t>
      </w:r>
      <w:r>
        <w:rPr>
          <w:rFonts w:hint="eastAsia"/>
        </w:rPr>
        <w:t>Pro</w:t>
      </w:r>
      <w:r>
        <w:rPr>
          <w:rFonts w:hint="eastAsia"/>
        </w:rPr>
        <w:t>工程</w:t>
      </w:r>
      <w:r w:rsidR="007C4A88">
        <w:rPr>
          <w:rFonts w:hint="eastAsia"/>
        </w:rPr>
        <w:t>，客户端显示的变量还是样例程序的变量，没有更新覆盖原有的变量。在样例程序上新增定义变量却可以更新。</w:t>
      </w:r>
    </w:p>
    <w:p w14:paraId="307D82D4" w14:textId="77777777" w:rsidR="007C4A88" w:rsidRPr="00CC2409" w:rsidRDefault="007C4A88" w:rsidP="00CC2409"/>
    <w:p w14:paraId="2107361B" w14:textId="3344BED3" w:rsidR="0016275C" w:rsidRPr="0016275C" w:rsidRDefault="007C4A88" w:rsidP="0016275C">
      <w:pPr>
        <w:pStyle w:val="3"/>
      </w:pPr>
      <w:bookmarkStart w:id="3" w:name="_Toc150170124"/>
      <w:r>
        <w:rPr>
          <w:rFonts w:hint="eastAsia"/>
        </w:rPr>
        <w:t>调试过程截图</w:t>
      </w:r>
      <w:bookmarkEnd w:id="3"/>
    </w:p>
    <w:p w14:paraId="002D52BF" w14:textId="65F06A57" w:rsidR="00206B56" w:rsidRDefault="007C4A88" w:rsidP="00206B56">
      <w:r>
        <w:rPr>
          <w:rFonts w:hint="eastAsia"/>
        </w:rPr>
        <w:t>在调试的</w:t>
      </w:r>
      <w:r w:rsidR="00C93CD2">
        <w:rPr>
          <w:rFonts w:hint="eastAsia"/>
        </w:rPr>
        <w:t>笔记本电脑</w:t>
      </w:r>
      <w:r>
        <w:rPr>
          <w:rFonts w:hint="eastAsia"/>
        </w:rPr>
        <w:t>上打开</w:t>
      </w:r>
      <w:r>
        <w:t xml:space="preserve">TwinCAT </w:t>
      </w:r>
      <w:r>
        <w:rPr>
          <w:rFonts w:hint="eastAsia"/>
        </w:rPr>
        <w:t>O</w:t>
      </w:r>
      <w:r>
        <w:t>PC UA C</w:t>
      </w:r>
      <w:r>
        <w:rPr>
          <w:rFonts w:hint="eastAsia"/>
        </w:rPr>
        <w:t>on</w:t>
      </w:r>
      <w:r>
        <w:t>figurator</w:t>
      </w:r>
      <w:r>
        <w:rPr>
          <w:rFonts w:hint="eastAsia"/>
        </w:rPr>
        <w:t>，远程配置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：</w:t>
      </w:r>
    </w:p>
    <w:p w14:paraId="56C1002B" w14:textId="137BB91A" w:rsidR="007C4A88" w:rsidRDefault="007C4A88" w:rsidP="00206B56">
      <w:r>
        <w:rPr>
          <w:noProof/>
        </w:rPr>
        <w:drawing>
          <wp:inline distT="0" distB="0" distL="0" distR="0" wp14:anchorId="0C78D784" wp14:editId="12F097DB">
            <wp:extent cx="5274310" cy="3496945"/>
            <wp:effectExtent l="0" t="0" r="2540" b="8255"/>
            <wp:docPr id="330695514" name="图片 3306955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8E57" w14:textId="503EF499" w:rsidR="007C4A88" w:rsidRDefault="007C4A88" w:rsidP="00206B56">
      <w:r>
        <w:rPr>
          <w:rFonts w:hint="eastAsia"/>
        </w:rPr>
        <w:t>填写目标控制器的</w:t>
      </w:r>
      <w:r>
        <w:rPr>
          <w:rFonts w:hint="eastAsia"/>
        </w:rPr>
        <w:t>I</w:t>
      </w:r>
      <w:r>
        <w:t>P</w:t>
      </w:r>
      <w:r w:rsidR="003113FE">
        <w:rPr>
          <w:rFonts w:hint="eastAsia"/>
        </w:rPr>
        <w:t>与默认</w:t>
      </w:r>
      <w:r w:rsidR="003113FE">
        <w:rPr>
          <w:rFonts w:hint="eastAsia"/>
        </w:rPr>
        <w:t>4</w:t>
      </w:r>
      <w:r w:rsidR="003113FE">
        <w:t>840</w:t>
      </w:r>
      <w:r w:rsidR="003113FE">
        <w:rPr>
          <w:rFonts w:hint="eastAsia"/>
        </w:rPr>
        <w:t>端口号，如下图：</w:t>
      </w:r>
    </w:p>
    <w:p w14:paraId="6E24BF91" w14:textId="0F13BB29" w:rsidR="007C4A88" w:rsidRDefault="007C4A88" w:rsidP="00206B56">
      <w:r>
        <w:rPr>
          <w:noProof/>
        </w:rPr>
        <w:lastRenderedPageBreak/>
        <w:drawing>
          <wp:inline distT="0" distB="0" distL="0" distR="0" wp14:anchorId="02FFBB76" wp14:editId="27C74DC0">
            <wp:extent cx="5274310" cy="3086735"/>
            <wp:effectExtent l="0" t="0" r="2540" b="0"/>
            <wp:docPr id="862475665" name="图片 86247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D58F" w14:textId="3057ED77" w:rsidR="003113FE" w:rsidRDefault="003113FE" w:rsidP="00206B56">
      <w:r>
        <w:rPr>
          <w:noProof/>
        </w:rPr>
        <w:drawing>
          <wp:inline distT="0" distB="0" distL="0" distR="0" wp14:anchorId="1093CD9F" wp14:editId="11440DA7">
            <wp:extent cx="5274310" cy="3077210"/>
            <wp:effectExtent l="0" t="0" r="2540" b="8890"/>
            <wp:docPr id="861016485" name="图片 86101648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92ACD" wp14:editId="5E0BA854">
            <wp:extent cx="5274310" cy="3465830"/>
            <wp:effectExtent l="0" t="0" r="2540" b="1270"/>
            <wp:docPr id="1759769465" name="图片 175976946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69465" name="图片 1759769465" descr="图形用户界面, 文本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DBC3B" wp14:editId="336B00A5">
            <wp:extent cx="5274310" cy="3526790"/>
            <wp:effectExtent l="0" t="0" r="2540" b="0"/>
            <wp:docPr id="1396756535" name="图片 139675653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6535" name="图片 1396756535" descr="图形用户界面, 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4D0" w14:textId="6BC773E0" w:rsidR="003113FE" w:rsidRPr="00DD36C6" w:rsidRDefault="003113FE" w:rsidP="00206B56">
      <w:pPr>
        <w:rPr>
          <w:color w:val="FF0000"/>
        </w:rPr>
      </w:pPr>
      <w:r w:rsidRPr="00DD36C6">
        <w:rPr>
          <w:rFonts w:hint="eastAsia"/>
          <w:color w:val="FF0000"/>
        </w:rPr>
        <w:t>上图顺序</w:t>
      </w:r>
      <w:r w:rsidRPr="00DD36C6">
        <w:rPr>
          <w:rFonts w:hint="eastAsia"/>
          <w:color w:val="FF0000"/>
        </w:rPr>
        <w:t>4</w:t>
      </w:r>
      <w:r w:rsidRPr="00DD36C6">
        <w:rPr>
          <w:rFonts w:hint="eastAsia"/>
          <w:color w:val="FF0000"/>
        </w:rPr>
        <w:t>不需要修改，默认为控制器</w:t>
      </w:r>
      <w:r w:rsidRPr="00DD36C6">
        <w:rPr>
          <w:rFonts w:hint="eastAsia"/>
          <w:color w:val="FF0000"/>
        </w:rPr>
        <w:t>Boot</w:t>
      </w:r>
      <w:r w:rsidRPr="00DD36C6">
        <w:rPr>
          <w:rFonts w:hint="eastAsia"/>
          <w:color w:val="FF0000"/>
        </w:rPr>
        <w:t>文件夹下的</w:t>
      </w:r>
      <w:r w:rsidRPr="00DD36C6">
        <w:rPr>
          <w:rFonts w:hint="eastAsia"/>
          <w:color w:val="FF0000"/>
        </w:rPr>
        <w:t>.</w:t>
      </w:r>
      <w:r w:rsidRPr="00DD36C6">
        <w:rPr>
          <w:color w:val="FF0000"/>
        </w:rPr>
        <w:t>tpy</w:t>
      </w:r>
      <w:r w:rsidRPr="00DD36C6">
        <w:rPr>
          <w:rFonts w:hint="eastAsia"/>
          <w:color w:val="FF0000"/>
        </w:rPr>
        <w:t>文件。</w:t>
      </w:r>
    </w:p>
    <w:p w14:paraId="65CC2387" w14:textId="51862AA8" w:rsidR="00206B56" w:rsidRDefault="007C4A88" w:rsidP="00BD58FA">
      <w:pPr>
        <w:pStyle w:val="3"/>
      </w:pPr>
      <w:bookmarkStart w:id="4" w:name="_Toc150170125"/>
      <w:r>
        <w:rPr>
          <w:rFonts w:hint="eastAsia"/>
        </w:rPr>
        <w:t>解决办法</w:t>
      </w:r>
      <w:bookmarkEnd w:id="4"/>
    </w:p>
    <w:p w14:paraId="3B1061B7" w14:textId="45745716" w:rsidR="00C93CD2" w:rsidRDefault="003113FE" w:rsidP="003113FE">
      <w:pPr>
        <w:pStyle w:val="ab"/>
        <w:rPr>
          <w:rFonts w:ascii="Arial" w:hAnsi="Arial" w:cs="Arial"/>
          <w:color w:val="FF0000"/>
          <w:sz w:val="18"/>
          <w:szCs w:val="18"/>
          <w:shd w:val="clear" w:color="auto" w:fill="FFFFFF"/>
        </w:rPr>
      </w:pPr>
      <w:r>
        <w:rPr>
          <w:rFonts w:hint="eastAsia"/>
        </w:rPr>
        <w:t>最关键的设置为，在客户新建的</w:t>
      </w:r>
      <w:r>
        <w:t xml:space="preserve">TwinCAT </w:t>
      </w:r>
      <w:r>
        <w:rPr>
          <w:rFonts w:hint="eastAsia"/>
        </w:rPr>
        <w:t>P</w:t>
      </w:r>
      <w:r>
        <w:t>LC C</w:t>
      </w:r>
      <w:r>
        <w:rPr>
          <w:rFonts w:hint="eastAsia"/>
        </w:rPr>
        <w:t>ontrol</w:t>
      </w:r>
      <w:r>
        <w:rPr>
          <w:rFonts w:hint="eastAsia"/>
        </w:rPr>
        <w:t>界面，菜单栏找到</w:t>
      </w:r>
      <w:r>
        <w:rPr>
          <w:rFonts w:hint="eastAsia"/>
        </w:rPr>
        <w:t>Project</w:t>
      </w:r>
      <w:r>
        <w:rPr>
          <w:rFonts w:hint="eastAsia"/>
        </w:rPr>
        <w:t>鼠标单击在下拉菜单中找到</w:t>
      </w:r>
      <w:r>
        <w:rPr>
          <w:rFonts w:hint="eastAsia"/>
        </w:rPr>
        <w:t>Options</w:t>
      </w:r>
      <w:r>
        <w:rPr>
          <w:rFonts w:hint="eastAsia"/>
        </w:rPr>
        <w:t>选项，打开如下图：</w:t>
      </w:r>
    </w:p>
    <w:p w14:paraId="05EB462B" w14:textId="2DEFA634" w:rsidR="003113FE" w:rsidRDefault="003113FE" w:rsidP="00C93CD2">
      <w:pPr>
        <w:pStyle w:val="ab"/>
        <w:ind w:firstLineChars="433" w:firstLine="909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DC7F6C6" wp14:editId="5B52FA9F">
            <wp:extent cx="5274310" cy="3282315"/>
            <wp:effectExtent l="0" t="0" r="2540" b="0"/>
            <wp:docPr id="719829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290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9802" w14:textId="1C7E178D" w:rsidR="003113FE" w:rsidRPr="00C93CD2" w:rsidRDefault="003113FE" w:rsidP="00C93CD2">
      <w:pPr>
        <w:pStyle w:val="ab"/>
        <w:ind w:firstLineChars="433" w:firstLine="909"/>
        <w:rPr>
          <w:color w:val="FF0000"/>
        </w:rPr>
      </w:pPr>
      <w:r>
        <w:rPr>
          <w:rFonts w:hint="eastAsia"/>
          <w:color w:val="FF0000"/>
        </w:rPr>
        <w:t>勾选上图方框。</w:t>
      </w:r>
    </w:p>
    <w:p w14:paraId="24C43E0D" w14:textId="759130E6" w:rsidR="00206B56" w:rsidRDefault="003113FE" w:rsidP="00BD58FA">
      <w:pPr>
        <w:pStyle w:val="20"/>
      </w:pPr>
      <w:bookmarkStart w:id="5" w:name="_Toc150170126"/>
      <w:r>
        <w:rPr>
          <w:rFonts w:hint="eastAsia"/>
        </w:rPr>
        <w:t>测试结果</w:t>
      </w:r>
      <w:bookmarkEnd w:id="5"/>
    </w:p>
    <w:p w14:paraId="5436699B" w14:textId="5B236D96" w:rsidR="003113FE" w:rsidRDefault="003113FE" w:rsidP="003113FE">
      <w:r>
        <w:rPr>
          <w:noProof/>
        </w:rPr>
        <w:drawing>
          <wp:inline distT="0" distB="0" distL="0" distR="0" wp14:anchorId="79300228" wp14:editId="41CFC399">
            <wp:extent cx="5274000" cy="3502800"/>
            <wp:effectExtent l="0" t="0" r="3175" b="2540"/>
            <wp:docPr id="587465437" name="图片 58746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D3FD" w14:textId="77777777" w:rsidR="003113FE" w:rsidRDefault="003113FE" w:rsidP="003113FE">
      <w:r>
        <w:rPr>
          <w:noProof/>
        </w:rPr>
        <w:lastRenderedPageBreak/>
        <w:drawing>
          <wp:inline distT="0" distB="0" distL="0" distR="0" wp14:anchorId="1AB980B1" wp14:editId="65A34D66">
            <wp:extent cx="5713095" cy="2255148"/>
            <wp:effectExtent l="0" t="0" r="1905" b="0"/>
            <wp:docPr id="1237862443" name="图片 123786244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电脑萤幕的截图&#10;&#10;描述已自动生成"/>
                    <pic:cNvPicPr/>
                  </pic:nvPicPr>
                  <pic:blipFill rotWithShape="1">
                    <a:blip r:embed="rId25"/>
                    <a:srcRect l="49964" r="8259" b="45309"/>
                    <a:stretch/>
                  </pic:blipFill>
                  <pic:spPr bwMode="auto">
                    <a:xfrm>
                      <a:off x="0" y="0"/>
                      <a:ext cx="5713095" cy="225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50DB2" w14:textId="17FB371B" w:rsidR="003113FE" w:rsidRDefault="003113FE" w:rsidP="003113FE">
      <w:r>
        <w:rPr>
          <w:noProof/>
        </w:rPr>
        <w:drawing>
          <wp:inline distT="0" distB="0" distL="0" distR="0" wp14:anchorId="6009A86A" wp14:editId="6D8EE2FD">
            <wp:extent cx="5274310" cy="4363085"/>
            <wp:effectExtent l="0" t="0" r="2540" b="0"/>
            <wp:docPr id="153229238" name="图片 1532292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9238" name="图片 153229238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5B0" w14:textId="44E11C4D" w:rsidR="003113FE" w:rsidRDefault="003113FE" w:rsidP="003113FE">
      <w:r>
        <w:rPr>
          <w:noProof/>
        </w:rPr>
        <w:drawing>
          <wp:inline distT="0" distB="0" distL="0" distR="0" wp14:anchorId="0B0788D9" wp14:editId="3B199C43">
            <wp:extent cx="5274310" cy="2063750"/>
            <wp:effectExtent l="0" t="0" r="2540" b="0"/>
            <wp:docPr id="1279573675" name="图片 127957367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9198" w14:textId="3BDC7EE5" w:rsidR="003113FE" w:rsidRDefault="003113FE" w:rsidP="003113FE">
      <w:r>
        <w:rPr>
          <w:noProof/>
        </w:rPr>
        <w:lastRenderedPageBreak/>
        <w:drawing>
          <wp:inline distT="0" distB="0" distL="0" distR="0" wp14:anchorId="14FCE1AC" wp14:editId="446A4C17">
            <wp:extent cx="2619375" cy="2019300"/>
            <wp:effectExtent l="0" t="0" r="9525" b="0"/>
            <wp:docPr id="8" name="图片 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聊天或短信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7FC4" w14:textId="2119A7E8" w:rsidR="00F22B03" w:rsidRDefault="00F22B03" w:rsidP="003113FE">
      <w:r>
        <w:rPr>
          <w:rFonts w:hint="eastAsia"/>
        </w:rPr>
        <w:t>从客户端重新连接</w:t>
      </w:r>
      <w:r>
        <w:t xml:space="preserve">OPC UA </w:t>
      </w:r>
      <w:r>
        <w:rPr>
          <w:rFonts w:hint="eastAsia"/>
        </w:rPr>
        <w:t>服务器，数据刷新正常，如下图：</w:t>
      </w:r>
    </w:p>
    <w:p w14:paraId="26797B4D" w14:textId="686C89BF" w:rsidR="00F22B03" w:rsidRPr="003113FE" w:rsidRDefault="00F22B03" w:rsidP="003113FE">
      <w:r>
        <w:rPr>
          <w:noProof/>
        </w:rPr>
        <w:drawing>
          <wp:inline distT="0" distB="0" distL="0" distR="0" wp14:anchorId="26ED5A7A" wp14:editId="27EFC9B6">
            <wp:extent cx="5713095" cy="2963181"/>
            <wp:effectExtent l="0" t="0" r="1905" b="8890"/>
            <wp:docPr id="10" name="图片 1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的截图&#10;&#10;描述已自动生成"/>
                    <pic:cNvPicPr/>
                  </pic:nvPicPr>
                  <pic:blipFill rotWithShape="1">
                    <a:blip r:embed="rId29"/>
                    <a:srcRect l="50084" b="14172"/>
                    <a:stretch/>
                  </pic:blipFill>
                  <pic:spPr bwMode="auto">
                    <a:xfrm>
                      <a:off x="0" y="0"/>
                      <a:ext cx="5713095" cy="296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F3336" w14:textId="307FD31A" w:rsidR="00837FA0" w:rsidRDefault="003C4016" w:rsidP="00BD58FA">
      <w:pPr>
        <w:pStyle w:val="10"/>
      </w:pPr>
      <w:bookmarkStart w:id="6" w:name="_Toc150170127"/>
      <w:r>
        <w:rPr>
          <w:rFonts w:hint="eastAsia"/>
        </w:rPr>
        <w:t>T</w:t>
      </w:r>
      <w:r>
        <w:t>C3</w:t>
      </w:r>
      <w:r>
        <w:rPr>
          <w:rFonts w:hint="eastAsia"/>
        </w:rPr>
        <w:t>控制器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通信作</w:t>
      </w:r>
      <w:r>
        <w:t>server</w:t>
      </w:r>
      <w:r>
        <w:rPr>
          <w:rFonts w:hint="eastAsia"/>
        </w:rPr>
        <w:t>常见问题</w:t>
      </w:r>
      <w:bookmarkEnd w:id="6"/>
    </w:p>
    <w:p w14:paraId="67DC76F5" w14:textId="42F637C7" w:rsidR="00AF5D50" w:rsidRDefault="003C4016" w:rsidP="00BD58FA">
      <w:pPr>
        <w:pStyle w:val="20"/>
      </w:pPr>
      <w:bookmarkStart w:id="7" w:name="_Toc150170128"/>
      <w:r>
        <w:rPr>
          <w:rFonts w:hint="eastAsia"/>
        </w:rPr>
        <w:t>T</w:t>
      </w:r>
      <w:r>
        <w:t xml:space="preserve">F6100 OPC UA </w:t>
      </w:r>
      <w:r w:rsidR="00544D73">
        <w:t>S</w:t>
      </w:r>
      <w:r w:rsidR="00544D73">
        <w:rPr>
          <w:rFonts w:hint="eastAsia"/>
        </w:rPr>
        <w:t>erver</w:t>
      </w:r>
      <w:r w:rsidR="00544D73">
        <w:t xml:space="preserve"> </w:t>
      </w:r>
      <w:r>
        <w:t>4.4.0</w:t>
      </w:r>
      <w:r>
        <w:rPr>
          <w:rFonts w:hint="eastAsia"/>
        </w:rPr>
        <w:t>以后版本安装</w:t>
      </w:r>
      <w:bookmarkEnd w:id="7"/>
    </w:p>
    <w:p w14:paraId="1268BB12" w14:textId="2409085E" w:rsidR="00BE2BEF" w:rsidRDefault="009F7D43" w:rsidP="00C469F7">
      <w:pPr>
        <w:pStyle w:val="ab"/>
        <w:ind w:leftChars="200" w:left="420" w:firstLineChars="0" w:firstLine="0"/>
      </w:pPr>
      <w:r>
        <w:rPr>
          <w:rFonts w:hint="eastAsia"/>
        </w:rPr>
        <w:t>在</w:t>
      </w:r>
      <w:r w:rsidR="00BE2BEF">
        <w:t xml:space="preserve">TF6100 OPC UA </w:t>
      </w:r>
      <w:r w:rsidR="00C469F7">
        <w:t>S</w:t>
      </w:r>
      <w:r w:rsidR="00C469F7">
        <w:rPr>
          <w:rFonts w:hint="eastAsia"/>
        </w:rPr>
        <w:t>erver</w:t>
      </w:r>
      <w:r w:rsidR="00C469F7">
        <w:rPr>
          <w:rFonts w:hint="eastAsia"/>
        </w:rPr>
        <w:t>软件安装过程中</w:t>
      </w:r>
      <w:r w:rsidR="006B7E4A">
        <w:rPr>
          <w:rFonts w:hint="eastAsia"/>
        </w:rPr>
        <w:t>，</w:t>
      </w:r>
      <w:r w:rsidR="00C469F7">
        <w:rPr>
          <w:rFonts w:hint="eastAsia"/>
        </w:rPr>
        <w:t>默认是不勾选</w:t>
      </w:r>
      <w:r w:rsidR="00C469F7">
        <w:rPr>
          <w:rFonts w:hint="eastAsia"/>
        </w:rPr>
        <w:t>N</w:t>
      </w:r>
      <w:r w:rsidR="00C469F7">
        <w:t>one/None endpoint</w:t>
      </w:r>
      <w:r w:rsidR="00C469F7">
        <w:rPr>
          <w:rFonts w:hint="eastAsia"/>
        </w:rPr>
        <w:t>，如果客户</w:t>
      </w:r>
      <w:r w:rsidR="00C469F7">
        <w:rPr>
          <w:rFonts w:hint="eastAsia"/>
        </w:rPr>
        <w:t>O</w:t>
      </w:r>
      <w:r w:rsidR="00C469F7">
        <w:t>PC UA</w:t>
      </w:r>
      <w:r w:rsidR="00C469F7">
        <w:rPr>
          <w:rFonts w:hint="eastAsia"/>
        </w:rPr>
        <w:t>通讯不加密，必须要勾选</w:t>
      </w:r>
      <w:r w:rsidR="00C469F7">
        <w:rPr>
          <w:rFonts w:hint="eastAsia"/>
        </w:rPr>
        <w:t>Enable</w:t>
      </w:r>
      <w:r w:rsidR="00C469F7">
        <w:t xml:space="preserve"> </w:t>
      </w:r>
      <w:r w:rsidR="00C469F7">
        <w:rPr>
          <w:rFonts w:hint="eastAsia"/>
        </w:rPr>
        <w:t>N</w:t>
      </w:r>
      <w:r w:rsidR="00C469F7">
        <w:t>one/None endpoint</w:t>
      </w:r>
      <w:r w:rsidR="006E2498">
        <w:t>如下</w:t>
      </w:r>
      <w:r w:rsidR="00977EF5">
        <w:rPr>
          <w:rFonts w:hint="eastAsia"/>
        </w:rPr>
        <w:t>图</w:t>
      </w:r>
      <w:r w:rsidR="006E2498">
        <w:t>：</w:t>
      </w:r>
    </w:p>
    <w:p w14:paraId="64CA9A5E" w14:textId="7FCCE640" w:rsidR="006E2019" w:rsidRPr="00BE2BEF" w:rsidRDefault="00BE2BEF" w:rsidP="006E2019">
      <w:pPr>
        <w:pStyle w:val="ab"/>
      </w:pPr>
      <w:r>
        <w:rPr>
          <w:noProof/>
        </w:rPr>
        <w:lastRenderedPageBreak/>
        <w:drawing>
          <wp:inline distT="0" distB="0" distL="0" distR="0" wp14:anchorId="72AA31D0" wp14:editId="0645EF7A">
            <wp:extent cx="3817951" cy="2895851"/>
            <wp:effectExtent l="0" t="0" r="0" b="0"/>
            <wp:docPr id="653610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109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3BED" w14:textId="56DD68DF" w:rsidR="00AF5D50" w:rsidRDefault="00AF5D50" w:rsidP="00206B56">
      <w:pPr>
        <w:pStyle w:val="ab"/>
      </w:pPr>
    </w:p>
    <w:p w14:paraId="5C58E5D6" w14:textId="52DDFD54" w:rsidR="00837FA0" w:rsidRPr="00837FA0" w:rsidRDefault="00C469F7" w:rsidP="00BD58FA">
      <w:pPr>
        <w:pStyle w:val="20"/>
      </w:pPr>
      <w:bookmarkStart w:id="8" w:name="_Toc393663173"/>
      <w:bookmarkStart w:id="9" w:name="_Toc150170129"/>
      <w:r>
        <w:rPr>
          <w:rFonts w:hint="eastAsia"/>
        </w:rPr>
        <w:t>T</w:t>
      </w:r>
      <w:r>
        <w:t>F6100 OPC UA C</w:t>
      </w:r>
      <w:r>
        <w:rPr>
          <w:rFonts w:hint="eastAsia"/>
        </w:rPr>
        <w:t>onfigurator</w:t>
      </w:r>
      <w:r>
        <w:rPr>
          <w:rFonts w:hint="eastAsia"/>
        </w:rPr>
        <w:t>软件安装</w:t>
      </w:r>
      <w:bookmarkEnd w:id="9"/>
    </w:p>
    <w:bookmarkEnd w:id="8"/>
    <w:p w14:paraId="59762B31" w14:textId="774EA7C3" w:rsidR="00837FA0" w:rsidRDefault="00C469F7" w:rsidP="00837FA0">
      <w:r>
        <w:rPr>
          <w:rFonts w:hint="eastAsia"/>
        </w:rPr>
        <w:t>客户如果在倍福控制器</w:t>
      </w:r>
      <w:r w:rsidR="009B541F">
        <w:rPr>
          <w:rFonts w:hint="eastAsia"/>
        </w:rPr>
        <w:t>系统内部安装</w:t>
      </w:r>
      <w:r w:rsidR="009B541F">
        <w:t>OPC UA Configurator</w:t>
      </w:r>
      <w:r w:rsidR="009B541F">
        <w:rPr>
          <w:rFonts w:hint="eastAsia"/>
        </w:rPr>
        <w:t>软件</w:t>
      </w:r>
      <w:r w:rsidR="006F473E">
        <w:rPr>
          <w:rFonts w:hint="eastAsia"/>
        </w:rPr>
        <w:t>，</w:t>
      </w:r>
      <w:r w:rsidR="009B541F">
        <w:rPr>
          <w:rFonts w:hint="eastAsia"/>
        </w:rPr>
        <w:t>需要嵌入到</w:t>
      </w:r>
      <w:r w:rsidR="009B541F">
        <w:rPr>
          <w:rFonts w:hint="eastAsia"/>
        </w:rPr>
        <w:t>X</w:t>
      </w:r>
      <w:r w:rsidR="009B541F">
        <w:t>AE Shell</w:t>
      </w:r>
      <w:r w:rsidR="009B541F">
        <w:rPr>
          <w:rFonts w:hint="eastAsia"/>
        </w:rPr>
        <w:t>（倍福控制器系列里面安装的是</w:t>
      </w:r>
      <w:r w:rsidR="009B541F" w:rsidRPr="009B541F">
        <w:t>TC31-FULL-Setup</w:t>
      </w:r>
      <w:r w:rsidR="009B541F">
        <w:t xml:space="preserve"> </w:t>
      </w:r>
      <w:r w:rsidR="009B541F">
        <w:rPr>
          <w:rFonts w:hint="eastAsia"/>
        </w:rPr>
        <w:t>），</w:t>
      </w:r>
      <w:r w:rsidR="00837FA0">
        <w:t>如</w:t>
      </w:r>
      <w:r w:rsidR="006F473E">
        <w:rPr>
          <w:rFonts w:hint="eastAsia"/>
        </w:rPr>
        <w:t>下图</w:t>
      </w:r>
      <w:r w:rsidR="00837FA0">
        <w:t>：</w:t>
      </w:r>
    </w:p>
    <w:p w14:paraId="2B4D1F67" w14:textId="78FBD849" w:rsidR="00276463" w:rsidRDefault="00C469F7" w:rsidP="009B541F">
      <w:r>
        <w:rPr>
          <w:noProof/>
        </w:rPr>
        <w:drawing>
          <wp:inline distT="0" distB="0" distL="0" distR="0" wp14:anchorId="7A010AA1" wp14:editId="1501C1DF">
            <wp:extent cx="3817951" cy="2903472"/>
            <wp:effectExtent l="0" t="0" r="0" b="0"/>
            <wp:docPr id="1142424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2420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6ED7" w14:textId="5EEFD8B2" w:rsidR="00276463" w:rsidRPr="0052495C" w:rsidRDefault="00276463" w:rsidP="00837FA0"/>
    <w:p w14:paraId="5784AEF5" w14:textId="1B412843" w:rsidR="006E2498" w:rsidRDefault="009B541F" w:rsidP="00BD58FA">
      <w:pPr>
        <w:pStyle w:val="20"/>
      </w:pPr>
      <w:bookmarkStart w:id="10" w:name="_Toc150170130"/>
      <w:r>
        <w:rPr>
          <w:rFonts w:hint="eastAsia"/>
        </w:rPr>
        <w:t>T</w:t>
      </w:r>
      <w:r>
        <w:t xml:space="preserve">F6100 OPC UA </w:t>
      </w:r>
      <w:r w:rsidR="00544D73">
        <w:t xml:space="preserve">Server </w:t>
      </w:r>
      <w:r>
        <w:t>4.4.0</w:t>
      </w:r>
      <w:r>
        <w:rPr>
          <w:rFonts w:hint="eastAsia"/>
        </w:rPr>
        <w:t>版本以后必须初始化</w:t>
      </w:r>
      <w:bookmarkEnd w:id="10"/>
    </w:p>
    <w:p w14:paraId="1938DB2E" w14:textId="1D32B252" w:rsidR="00276463" w:rsidRDefault="006E2498" w:rsidP="00276463">
      <w:r>
        <w:rPr>
          <w:rFonts w:hint="eastAsia"/>
        </w:rPr>
        <w:t>如下图所示：</w:t>
      </w:r>
      <w:r w:rsidR="005C12E2">
        <w:t xml:space="preserve"> </w:t>
      </w:r>
    </w:p>
    <w:p w14:paraId="556D7B6C" w14:textId="13003C84" w:rsidR="005C12E2" w:rsidRDefault="009B541F" w:rsidP="005C12E2">
      <w:r>
        <w:rPr>
          <w:noProof/>
        </w:rPr>
        <w:lastRenderedPageBreak/>
        <w:drawing>
          <wp:inline distT="0" distB="0" distL="0" distR="0" wp14:anchorId="0B1E52F9" wp14:editId="2561C4B8">
            <wp:extent cx="5274310" cy="2712720"/>
            <wp:effectExtent l="0" t="0" r="2540" b="0"/>
            <wp:docPr id="12881656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65648" name="图片 1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AD92" w14:textId="77777777" w:rsidR="00133059" w:rsidRDefault="00133059" w:rsidP="00133059">
      <w:r>
        <w:rPr>
          <w:rFonts w:hint="eastAsia"/>
        </w:rPr>
        <w:t>方法一：通过</w:t>
      </w:r>
      <w:r>
        <w:rPr>
          <w:rFonts w:hint="eastAsia"/>
        </w:rPr>
        <w:t>O</w:t>
      </w:r>
      <w:r>
        <w:t>PC UA Configurator</w:t>
      </w:r>
      <w:r>
        <w:rPr>
          <w:rFonts w:hint="eastAsia"/>
        </w:rPr>
        <w:t>来初始化</w:t>
      </w:r>
    </w:p>
    <w:p w14:paraId="61C3206E" w14:textId="7D2C34E2" w:rsidR="009B541F" w:rsidRDefault="00133059" w:rsidP="005C12E2">
      <w:r>
        <w:rPr>
          <w:noProof/>
        </w:rPr>
        <w:drawing>
          <wp:inline distT="0" distB="0" distL="0" distR="0" wp14:anchorId="23F5C7ED" wp14:editId="63D5E64B">
            <wp:extent cx="5713095" cy="3748405"/>
            <wp:effectExtent l="0" t="0" r="1905" b="4445"/>
            <wp:docPr id="1729217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1709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9DC7" w14:textId="3A256DD3" w:rsidR="00133059" w:rsidRDefault="00133059" w:rsidP="005C12E2"/>
    <w:p w14:paraId="723880CE" w14:textId="7991E648" w:rsidR="009B541F" w:rsidRDefault="00133059" w:rsidP="005C12E2">
      <w:r>
        <w:rPr>
          <w:noProof/>
        </w:rPr>
        <w:lastRenderedPageBreak/>
        <w:drawing>
          <wp:inline distT="0" distB="0" distL="0" distR="0" wp14:anchorId="6D3C4B78" wp14:editId="5D19CC50">
            <wp:extent cx="5713095" cy="3769995"/>
            <wp:effectExtent l="0" t="0" r="1905" b="1905"/>
            <wp:docPr id="80129029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90291" name="图片 1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46F7" w14:textId="45251B8B" w:rsidR="00133059" w:rsidRDefault="00133059" w:rsidP="005C12E2">
      <w:r>
        <w:rPr>
          <w:rFonts w:hint="eastAsia"/>
        </w:rPr>
        <w:t>上图标号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opc.tcp://localhost:4840</w:t>
      </w:r>
      <w:r>
        <w:rPr>
          <w:rFonts w:hint="eastAsia"/>
        </w:rPr>
        <w:t>表示默认为本机，如果是远程桌面在倍福控制器系统上打开的</w:t>
      </w:r>
      <w:r>
        <w:rPr>
          <w:rFonts w:hint="eastAsia"/>
        </w:rPr>
        <w:t>O</w:t>
      </w:r>
      <w:r>
        <w:t>PC UA C</w:t>
      </w:r>
      <w:r>
        <w:rPr>
          <w:rFonts w:hint="eastAsia"/>
        </w:rPr>
        <w:t>onfigurator</w:t>
      </w:r>
      <w:r>
        <w:rPr>
          <w:rFonts w:hint="eastAsia"/>
        </w:rPr>
        <w:t>，采用默认设置，如果是在调试的笔记本电脑上打开的</w:t>
      </w:r>
      <w:r>
        <w:rPr>
          <w:rFonts w:hint="eastAsia"/>
        </w:rPr>
        <w:t>O</w:t>
      </w:r>
      <w:r>
        <w:t>PC UA C</w:t>
      </w:r>
      <w:r>
        <w:rPr>
          <w:rFonts w:hint="eastAsia"/>
        </w:rPr>
        <w:t>onfigurator</w:t>
      </w:r>
      <w:r>
        <w:rPr>
          <w:rFonts w:hint="eastAsia"/>
        </w:rPr>
        <w:t>那么就需要将“</w:t>
      </w:r>
      <w:r>
        <w:t>localhost</w:t>
      </w:r>
      <w:r>
        <w:rPr>
          <w:rFonts w:hint="eastAsia"/>
        </w:rPr>
        <w:t>”修改为控制器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地址，例如“</w:t>
      </w:r>
      <w:r>
        <w:rPr>
          <w:rFonts w:hint="eastAsia"/>
        </w:rPr>
        <w:t>1</w:t>
      </w:r>
      <w:r>
        <w:t>69.254.1.100</w:t>
      </w:r>
      <w:r>
        <w:rPr>
          <w:rFonts w:hint="eastAsia"/>
        </w:rPr>
        <w:t>”；端口号不变。确定以后点击</w:t>
      </w:r>
      <w:r>
        <w:rPr>
          <w:rFonts w:hint="eastAsia"/>
        </w:rPr>
        <w:t>Get</w:t>
      </w:r>
      <w:r>
        <w:t xml:space="preserve"> E</w:t>
      </w:r>
      <w:r>
        <w:rPr>
          <w:rFonts w:hint="eastAsia"/>
        </w:rPr>
        <w:t>ndpoints</w:t>
      </w:r>
      <w:r>
        <w:rPr>
          <w:rFonts w:hint="eastAsia"/>
        </w:rPr>
        <w:t>，上图标号</w:t>
      </w:r>
      <w:r>
        <w:rPr>
          <w:rFonts w:hint="eastAsia"/>
        </w:rPr>
        <w:t>2</w:t>
      </w:r>
      <w:r>
        <w:rPr>
          <w:rFonts w:hint="eastAsia"/>
        </w:rPr>
        <w:t>。</w:t>
      </w:r>
      <w:r w:rsidR="001D6ABD">
        <w:rPr>
          <w:rFonts w:hint="eastAsia"/>
        </w:rPr>
        <w:t>弹出下图的弹框，点击</w:t>
      </w:r>
      <w:r w:rsidR="001D6ABD">
        <w:rPr>
          <w:rFonts w:hint="eastAsia"/>
        </w:rPr>
        <w:t>Creat</w:t>
      </w:r>
      <w:r w:rsidR="001D6ABD">
        <w:rPr>
          <w:rFonts w:hint="eastAsia"/>
        </w:rPr>
        <w:t>：</w:t>
      </w:r>
    </w:p>
    <w:p w14:paraId="576B4CEA" w14:textId="69C0F9E6" w:rsidR="001D6ABD" w:rsidRDefault="001D6ABD" w:rsidP="005C12E2">
      <w:r>
        <w:rPr>
          <w:noProof/>
        </w:rPr>
        <w:drawing>
          <wp:inline distT="0" distB="0" distL="0" distR="0" wp14:anchorId="2B3FD801" wp14:editId="4B4E63F9">
            <wp:extent cx="4320914" cy="2217612"/>
            <wp:effectExtent l="0" t="0" r="3810" b="0"/>
            <wp:docPr id="418414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149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1740" w14:textId="290CCAD8" w:rsidR="001D6ABD" w:rsidRDefault="001D6ABD" w:rsidP="005C12E2">
      <w:r>
        <w:rPr>
          <w:rFonts w:hint="eastAsia"/>
        </w:rPr>
        <w:t>接着出现下图，点击</w:t>
      </w:r>
      <w:r>
        <w:rPr>
          <w:rFonts w:hint="eastAsia"/>
        </w:rPr>
        <w:t>Add</w:t>
      </w:r>
      <w:r>
        <w:rPr>
          <w:rFonts w:hint="eastAsia"/>
        </w:rPr>
        <w:t>：</w:t>
      </w:r>
    </w:p>
    <w:p w14:paraId="66919978" w14:textId="06B2B335" w:rsidR="001D6ABD" w:rsidRDefault="001D6ABD" w:rsidP="005C12E2">
      <w:r>
        <w:rPr>
          <w:noProof/>
        </w:rPr>
        <w:lastRenderedPageBreak/>
        <w:drawing>
          <wp:inline distT="0" distB="0" distL="0" distR="0" wp14:anchorId="1091B52D" wp14:editId="2386363F">
            <wp:extent cx="5713095" cy="3305810"/>
            <wp:effectExtent l="0" t="0" r="1905" b="8890"/>
            <wp:docPr id="2117572860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72860" name="图片 1" descr="图形用户界面, 文本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412C" w14:textId="1C5899CA" w:rsidR="001D6ABD" w:rsidRDefault="003112E3" w:rsidP="005C12E2">
      <w:r>
        <w:rPr>
          <w:noProof/>
        </w:rPr>
        <w:drawing>
          <wp:inline distT="0" distB="0" distL="0" distR="0" wp14:anchorId="0E10902F" wp14:editId="32364373">
            <wp:extent cx="5713095" cy="3786505"/>
            <wp:effectExtent l="0" t="0" r="1905" b="4445"/>
            <wp:docPr id="27873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332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6F5F" w14:textId="56B2F48D" w:rsidR="003112E3" w:rsidRDefault="00993814" w:rsidP="005C12E2">
      <w:r>
        <w:rPr>
          <w:noProof/>
        </w:rPr>
        <w:lastRenderedPageBreak/>
        <w:drawing>
          <wp:inline distT="0" distB="0" distL="0" distR="0" wp14:anchorId="2A5CA342" wp14:editId="73151436">
            <wp:extent cx="5713095" cy="3308985"/>
            <wp:effectExtent l="0" t="0" r="1905" b="5715"/>
            <wp:docPr id="771487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8720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00DE" w14:textId="5F7DB455" w:rsidR="00993814" w:rsidRDefault="00993814" w:rsidP="005C12E2">
      <w:r>
        <w:rPr>
          <w:rFonts w:hint="eastAsia"/>
        </w:rPr>
        <w:t>如上图所示，</w:t>
      </w:r>
      <w:r>
        <w:rPr>
          <w:rFonts w:hint="eastAsia"/>
        </w:rPr>
        <w:t>O</w:t>
      </w:r>
      <w:r>
        <w:t>PC UA Server</w:t>
      </w:r>
      <w:r>
        <w:rPr>
          <w:rFonts w:hint="eastAsia"/>
        </w:rPr>
        <w:t>配置成功，出现一个</w:t>
      </w:r>
      <w:r>
        <w:rPr>
          <w:rFonts w:hint="eastAsia"/>
        </w:rPr>
        <w:t>S</w:t>
      </w:r>
      <w:r>
        <w:t>erver1</w:t>
      </w:r>
      <w:r>
        <w:rPr>
          <w:rFonts w:hint="eastAsia"/>
        </w:rPr>
        <w:t>，点击×，关闭界面。</w:t>
      </w:r>
    </w:p>
    <w:p w14:paraId="266FD007" w14:textId="356F24A6" w:rsidR="009E40F8" w:rsidRDefault="009E40F8" w:rsidP="005C12E2">
      <w:r>
        <w:rPr>
          <w:noProof/>
        </w:rPr>
        <w:drawing>
          <wp:inline distT="0" distB="0" distL="0" distR="0" wp14:anchorId="03DDC109" wp14:editId="7BC6FC43">
            <wp:extent cx="5713095" cy="3768090"/>
            <wp:effectExtent l="0" t="0" r="1905" b="3810"/>
            <wp:docPr id="1658636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3674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3C09" w14:textId="6A83A8A9" w:rsidR="009E40F8" w:rsidRDefault="009E40F8" w:rsidP="005C12E2">
      <w:r>
        <w:rPr>
          <w:rFonts w:hint="eastAsia"/>
        </w:rPr>
        <w:t>出现</w:t>
      </w:r>
      <w:r>
        <w:rPr>
          <w:rFonts w:hint="eastAsia"/>
        </w:rPr>
        <w:t>O</w:t>
      </w:r>
      <w:r>
        <w:t>PC UA Server</w:t>
      </w:r>
      <w:r>
        <w:rPr>
          <w:rFonts w:hint="eastAsia"/>
        </w:rPr>
        <w:t>初始化的提示窗口，如下图：</w:t>
      </w:r>
    </w:p>
    <w:p w14:paraId="506AA090" w14:textId="1186D834" w:rsidR="009E40F8" w:rsidRDefault="009E40F8" w:rsidP="00911FE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210B0B" wp14:editId="5E175EAF">
            <wp:extent cx="5713095" cy="3768090"/>
            <wp:effectExtent l="0" t="0" r="1905" b="3810"/>
            <wp:docPr id="1444540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4060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F8B5" w14:textId="77777777" w:rsidR="009E40F8" w:rsidRDefault="009E40F8" w:rsidP="009E40F8">
      <w:r>
        <w:rPr>
          <w:rFonts w:hint="eastAsia"/>
        </w:rPr>
        <w:t>填写用户名和密码，初始化的用户名和密码客户可以自己设置，这里采用：</w:t>
      </w:r>
    </w:p>
    <w:p w14:paraId="28CA6460" w14:textId="23FEC1C9" w:rsidR="009E40F8" w:rsidRDefault="009E40F8" w:rsidP="009E40F8">
      <w:r>
        <w:rPr>
          <w:rFonts w:hint="eastAsia"/>
        </w:rPr>
        <w:t>用户名：</w:t>
      </w:r>
      <w:r>
        <w:rPr>
          <w:rFonts w:hint="eastAsia"/>
        </w:rPr>
        <w:t>A</w:t>
      </w:r>
      <w:r>
        <w:t>dministrator</w:t>
      </w:r>
      <w:r>
        <w:rPr>
          <w:rFonts w:hint="eastAsia"/>
        </w:rPr>
        <w:t>，密码：</w:t>
      </w:r>
      <w:r>
        <w:rPr>
          <w:rFonts w:hint="eastAsia"/>
        </w:rPr>
        <w:t>1</w:t>
      </w:r>
    </w:p>
    <w:p w14:paraId="4616BD70" w14:textId="075A8296" w:rsidR="009E40F8" w:rsidRDefault="009E40F8" w:rsidP="005C12E2"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后出现以下画面：</w:t>
      </w:r>
    </w:p>
    <w:p w14:paraId="08E7DD49" w14:textId="16BC04F4" w:rsidR="009E40F8" w:rsidRDefault="009E40F8" w:rsidP="00911FE8">
      <w:pPr>
        <w:ind w:firstLineChars="0" w:firstLine="0"/>
      </w:pPr>
      <w:r>
        <w:rPr>
          <w:noProof/>
        </w:rPr>
        <w:drawing>
          <wp:inline distT="0" distB="0" distL="0" distR="0" wp14:anchorId="2452DA72" wp14:editId="47F4D5D4">
            <wp:extent cx="5713095" cy="3749675"/>
            <wp:effectExtent l="0" t="0" r="1905" b="3175"/>
            <wp:docPr id="1084376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7637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FF23" w14:textId="285C77BF" w:rsidR="009E40F8" w:rsidRPr="009E40F8" w:rsidRDefault="009E40F8" w:rsidP="005C12E2">
      <w:r>
        <w:rPr>
          <w:rFonts w:hint="eastAsia"/>
        </w:rPr>
        <w:t>可以不用管这个画面了，或者可以单击×，关闭配置界面。</w:t>
      </w:r>
    </w:p>
    <w:p w14:paraId="77EF1814" w14:textId="3715DA6B" w:rsidR="00D11CC0" w:rsidRPr="00911FE8" w:rsidRDefault="00D11CC0" w:rsidP="00911FE8">
      <w:pPr>
        <w:wordWrap w:val="0"/>
        <w:autoSpaceDE w:val="0"/>
        <w:rPr>
          <w:rFonts w:ascii="Arial" w:hAnsi="Arial" w:cs="Arial"/>
          <w:color w:val="4D4D4D"/>
          <w:shd w:val="clear" w:color="auto" w:fill="FFFFFF"/>
        </w:rPr>
      </w:pPr>
      <w:r>
        <w:rPr>
          <w:rFonts w:hint="eastAsia"/>
        </w:rPr>
        <w:t>方法二：通过第三方调试工具</w:t>
      </w:r>
      <w:r>
        <w:t>UA E</w:t>
      </w:r>
      <w:r>
        <w:rPr>
          <w:rFonts w:hint="eastAsia"/>
        </w:rPr>
        <w:t>xpert</w:t>
      </w:r>
      <w:r>
        <w:rPr>
          <w:rFonts w:hint="eastAsia"/>
        </w:rPr>
        <w:t>来初始化</w:t>
      </w:r>
      <w:r w:rsidR="001C3E3E">
        <w:rPr>
          <w:rFonts w:hint="eastAsia"/>
        </w:rPr>
        <w:t>，</w:t>
      </w:r>
      <w:r w:rsidR="00935A56">
        <w:rPr>
          <w:rFonts w:hint="eastAsia"/>
        </w:rPr>
        <w:t>也以倍福控制器</w:t>
      </w:r>
      <w:r w:rsidR="001C3E3E">
        <w:rPr>
          <w:rFonts w:hint="eastAsia"/>
        </w:rPr>
        <w:t>上安装的</w:t>
      </w:r>
      <w:r w:rsidR="001C3E3E">
        <w:rPr>
          <w:rFonts w:hint="eastAsia"/>
        </w:rPr>
        <w:t>U</w:t>
      </w:r>
      <w:r w:rsidR="001C3E3E">
        <w:t>A E</w:t>
      </w:r>
      <w:r w:rsidR="001C3E3E">
        <w:rPr>
          <w:rFonts w:hint="eastAsia"/>
        </w:rPr>
        <w:t>xpert</w:t>
      </w:r>
      <w:r w:rsidR="001C3E3E">
        <w:rPr>
          <w:rFonts w:hint="eastAsia"/>
        </w:rPr>
        <w:t>软件举例。</w:t>
      </w:r>
      <w:r w:rsidR="0058266D">
        <w:rPr>
          <w:rFonts w:hint="eastAsia"/>
        </w:rPr>
        <w:t>UA</w:t>
      </w:r>
      <w:r w:rsidR="00911FE8">
        <w:rPr>
          <w:rFonts w:hint="eastAsia"/>
        </w:rPr>
        <w:t>软件</w:t>
      </w:r>
      <w:r w:rsidR="0058266D">
        <w:rPr>
          <w:rFonts w:hint="eastAsia"/>
        </w:rPr>
        <w:t>官方下载链接：</w:t>
      </w:r>
      <w:hyperlink r:id="rId42" w:history="1">
        <w:r w:rsidR="0058266D">
          <w:rPr>
            <w:rStyle w:val="a8"/>
            <w:rFonts w:ascii="Arial" w:hAnsi="Arial" w:cs="Arial"/>
            <w:shd w:val="clear" w:color="auto" w:fill="FFFFFF"/>
          </w:rPr>
          <w:t>https://www.unified-automation.com/downloads.html</w:t>
        </w:r>
      </w:hyperlink>
      <w:r w:rsidR="00911FE8">
        <w:rPr>
          <w:rFonts w:ascii="Arial" w:hAnsi="Arial" w:cs="Arial" w:hint="eastAsia"/>
          <w:color w:val="4D4D4D"/>
          <w:shd w:val="clear" w:color="auto" w:fill="FFFFFF"/>
        </w:rPr>
        <w:t>；也可从倍福</w:t>
      </w:r>
      <w:r w:rsidR="00911FE8">
        <w:rPr>
          <w:rFonts w:ascii="Arial" w:hAnsi="Arial" w:cs="Arial" w:hint="eastAsia"/>
          <w:color w:val="4D4D4D"/>
          <w:shd w:val="clear" w:color="auto" w:fill="FFFFFF"/>
        </w:rPr>
        <w:t>ftp</w:t>
      </w:r>
      <w:r w:rsidR="00911FE8">
        <w:rPr>
          <w:rFonts w:ascii="Arial" w:hAnsi="Arial" w:cs="Arial" w:hint="eastAsia"/>
          <w:color w:val="4D4D4D"/>
          <w:shd w:val="clear" w:color="auto" w:fill="FFFFFF"/>
        </w:rPr>
        <w:lastRenderedPageBreak/>
        <w:t>上下载：</w:t>
      </w:r>
      <w:hyperlink r:id="rId43" w:history="1">
        <w:r w:rsidR="00911FE8" w:rsidRPr="00EC6D7E">
          <w:rPr>
            <w:rStyle w:val="a8"/>
            <w:rFonts w:ascii="Arial" w:hAnsi="Arial" w:cs="Arial"/>
            <w:shd w:val="clear" w:color="auto" w:fill="FFFFFF"/>
          </w:rPr>
          <w:t>https://download.beckhoff.com/download/software/TwinCAT/TwinCAT2/Supplement/TwinCAT_OPC_UA_Server/Demo/ThirdPartyUA-Client.zip</w:t>
        </w:r>
      </w:hyperlink>
      <w:r w:rsidR="00911FE8">
        <w:rPr>
          <w:rFonts w:ascii="Arial" w:hAnsi="Arial" w:cs="Arial" w:hint="eastAsia"/>
          <w:color w:val="4D4D4D"/>
          <w:shd w:val="clear" w:color="auto" w:fill="FFFFFF"/>
        </w:rPr>
        <w:t>。</w:t>
      </w:r>
    </w:p>
    <w:p w14:paraId="508C5F60" w14:textId="242B1E99" w:rsidR="001C3E3E" w:rsidRDefault="00935A56" w:rsidP="00F63A9D">
      <w:pPr>
        <w:ind w:firstLineChars="0" w:firstLine="0"/>
      </w:pPr>
      <w:r>
        <w:rPr>
          <w:noProof/>
        </w:rPr>
        <w:drawing>
          <wp:inline distT="0" distB="0" distL="0" distR="0" wp14:anchorId="25418ABB" wp14:editId="7E53D405">
            <wp:extent cx="5713095" cy="4169410"/>
            <wp:effectExtent l="0" t="0" r="1905" b="2540"/>
            <wp:docPr id="32469964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99642" name="图片 1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71BB" w14:textId="7830868C" w:rsidR="001C3E3E" w:rsidRDefault="001C3E3E" w:rsidP="00F63A9D">
      <w:pPr>
        <w:ind w:firstLineChars="0"/>
      </w:pPr>
      <w:r>
        <w:rPr>
          <w:rFonts w:hint="eastAsia"/>
        </w:rPr>
        <w:t>打开</w:t>
      </w:r>
      <w:r>
        <w:rPr>
          <w:rFonts w:hint="eastAsia"/>
        </w:rPr>
        <w:t>U</w:t>
      </w:r>
      <w:r>
        <w:t>A E</w:t>
      </w:r>
      <w:r>
        <w:rPr>
          <w:rFonts w:hint="eastAsia"/>
        </w:rPr>
        <w:t>xpert</w:t>
      </w:r>
      <w:r>
        <w:rPr>
          <w:rFonts w:hint="eastAsia"/>
        </w:rPr>
        <w:t>，添加</w:t>
      </w:r>
      <w:r>
        <w:rPr>
          <w:rFonts w:hint="eastAsia"/>
        </w:rPr>
        <w:t>Server</w:t>
      </w:r>
      <w:r>
        <w:rPr>
          <w:rFonts w:hint="eastAsia"/>
        </w:rPr>
        <w:t>，如上图：</w:t>
      </w:r>
    </w:p>
    <w:p w14:paraId="69023A75" w14:textId="7136103F" w:rsidR="00D11CC0" w:rsidRDefault="00E436E0" w:rsidP="00F63A9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21A388C" wp14:editId="4FF25E6C">
            <wp:extent cx="5713095" cy="4157345"/>
            <wp:effectExtent l="0" t="0" r="1905" b="0"/>
            <wp:docPr id="211544676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46763" name="图片 1" descr="图形用户界面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4AC0" w14:textId="74E5AC89" w:rsidR="00E436E0" w:rsidRDefault="00E436E0" w:rsidP="00D11CC0">
      <w:r>
        <w:rPr>
          <w:rFonts w:hint="eastAsia"/>
        </w:rPr>
        <w:t>弹出如下窗口：</w:t>
      </w:r>
    </w:p>
    <w:p w14:paraId="1C0DC0F7" w14:textId="5EFD1688" w:rsidR="00E436E0" w:rsidRDefault="00E436E0" w:rsidP="00D11CC0">
      <w:r>
        <w:rPr>
          <w:noProof/>
        </w:rPr>
        <w:lastRenderedPageBreak/>
        <w:drawing>
          <wp:inline distT="0" distB="0" distL="0" distR="0" wp14:anchorId="2E563713" wp14:editId="3C8B9B4F">
            <wp:extent cx="4679085" cy="5593565"/>
            <wp:effectExtent l="0" t="0" r="7620" b="7620"/>
            <wp:docPr id="1319720186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20186" name="图片 1" descr="表格&#10;&#10;中度可信度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E380" w14:textId="62CF23F1" w:rsidR="00E436E0" w:rsidRDefault="00E436E0" w:rsidP="00D11CC0">
      <w:r>
        <w:rPr>
          <w:rFonts w:hint="eastAsia"/>
        </w:rPr>
        <w:t>点击</w:t>
      </w:r>
      <w:r>
        <w:rPr>
          <w:rFonts w:hint="eastAsia"/>
        </w:rPr>
        <w:t>Trust</w:t>
      </w:r>
      <w:r>
        <w:t xml:space="preserve"> Server Certificate:</w:t>
      </w:r>
    </w:p>
    <w:p w14:paraId="6341D35F" w14:textId="189341C7" w:rsidR="00E436E0" w:rsidRDefault="00E436E0" w:rsidP="00D11CC0">
      <w:r>
        <w:rPr>
          <w:noProof/>
        </w:rPr>
        <w:lastRenderedPageBreak/>
        <w:drawing>
          <wp:inline distT="0" distB="0" distL="0" distR="0" wp14:anchorId="644F3952" wp14:editId="4E56EA50">
            <wp:extent cx="4679085" cy="5608806"/>
            <wp:effectExtent l="0" t="0" r="7620" b="0"/>
            <wp:docPr id="2041555412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55412" name="图片 1" descr="图形用户界面&#10;&#10;中度可信度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03F0" w14:textId="175C0D7B" w:rsidR="00E436E0" w:rsidRDefault="00E436E0" w:rsidP="00D11CC0">
      <w:r>
        <w:rPr>
          <w:rFonts w:hint="eastAsia"/>
        </w:rPr>
        <w:t>出现上图，再次点击</w:t>
      </w:r>
      <w:r>
        <w:rPr>
          <w:rFonts w:hint="eastAsia"/>
        </w:rPr>
        <w:t>Co</w:t>
      </w:r>
      <w:r>
        <w:t>ntinue:</w:t>
      </w:r>
    </w:p>
    <w:p w14:paraId="4C9F625E" w14:textId="273FB152" w:rsidR="001D6ABD" w:rsidRDefault="00E436E0" w:rsidP="005C12E2">
      <w:r>
        <w:rPr>
          <w:noProof/>
        </w:rPr>
        <w:lastRenderedPageBreak/>
        <w:drawing>
          <wp:inline distT="0" distB="0" distL="0" distR="0" wp14:anchorId="5182658A" wp14:editId="5E63EF36">
            <wp:extent cx="5713095" cy="4095750"/>
            <wp:effectExtent l="0" t="0" r="1905" b="0"/>
            <wp:docPr id="877087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795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FA00" w14:textId="304753F8" w:rsidR="00E436E0" w:rsidRDefault="00E436E0" w:rsidP="005C12E2">
      <w:r>
        <w:rPr>
          <w:noProof/>
        </w:rPr>
        <w:drawing>
          <wp:inline distT="0" distB="0" distL="0" distR="0" wp14:anchorId="3B6D2AC9" wp14:editId="660F24C1">
            <wp:extent cx="3779848" cy="2392887"/>
            <wp:effectExtent l="0" t="0" r="0" b="7620"/>
            <wp:docPr id="74534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413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0AB9" w14:textId="1B8CADA6" w:rsidR="00E436E0" w:rsidRDefault="00E436E0" w:rsidP="005C12E2">
      <w:r>
        <w:rPr>
          <w:rFonts w:hint="eastAsia"/>
        </w:rPr>
        <w:t>在初始化窗口，填写用户名和密码，然后点击</w:t>
      </w:r>
      <w:r>
        <w:t>C</w:t>
      </w:r>
      <w:r>
        <w:rPr>
          <w:rFonts w:hint="eastAsia"/>
        </w:rPr>
        <w:t>all</w:t>
      </w:r>
    </w:p>
    <w:p w14:paraId="422DD525" w14:textId="14712554" w:rsidR="00E436E0" w:rsidRDefault="00E436E0" w:rsidP="005C12E2">
      <w:r>
        <w:rPr>
          <w:noProof/>
        </w:rPr>
        <w:lastRenderedPageBreak/>
        <w:drawing>
          <wp:inline distT="0" distB="0" distL="0" distR="0" wp14:anchorId="53B1CC13" wp14:editId="66EED675">
            <wp:extent cx="3795089" cy="2377646"/>
            <wp:effectExtent l="0" t="0" r="0" b="3810"/>
            <wp:docPr id="1293221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2137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1DCA" w14:textId="013A4B40" w:rsidR="00E436E0" w:rsidRDefault="00E436E0" w:rsidP="005C12E2">
      <w:r>
        <w:rPr>
          <w:rFonts w:hint="eastAsia"/>
        </w:rPr>
        <w:t>弹出初始化成功的提示，关闭这个窗口。</w:t>
      </w:r>
    </w:p>
    <w:p w14:paraId="35226499" w14:textId="3917A9F1" w:rsidR="00E436E0" w:rsidRDefault="00E436E0" w:rsidP="005C12E2">
      <w:r>
        <w:rPr>
          <w:noProof/>
        </w:rPr>
        <w:drawing>
          <wp:inline distT="0" distB="0" distL="0" distR="0" wp14:anchorId="5BDF41F0" wp14:editId="30447E19">
            <wp:extent cx="5713095" cy="4084955"/>
            <wp:effectExtent l="0" t="0" r="1905" b="0"/>
            <wp:docPr id="1177850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501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F4F7" w14:textId="37D64F72" w:rsidR="00742D7F" w:rsidRDefault="00742D7F" w:rsidP="005C12E2">
      <w:r>
        <w:rPr>
          <w:rFonts w:hint="eastAsia"/>
        </w:rPr>
        <w:t>发现树形列表变成灰色，如上图，重新添加一次</w:t>
      </w:r>
      <w:r>
        <w:rPr>
          <w:rFonts w:hint="eastAsia"/>
        </w:rPr>
        <w:t>Server</w:t>
      </w:r>
      <w:r>
        <w:rPr>
          <w:rFonts w:hint="eastAsia"/>
        </w:rPr>
        <w:t>：</w:t>
      </w:r>
    </w:p>
    <w:p w14:paraId="649A8538" w14:textId="77777777" w:rsidR="00742D7F" w:rsidRDefault="00742D7F" w:rsidP="005C12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514717" wp14:editId="4C212A13">
            <wp:extent cx="3177815" cy="4976291"/>
            <wp:effectExtent l="0" t="0" r="3810" b="0"/>
            <wp:docPr id="777946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4686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49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D7F">
        <w:rPr>
          <w:noProof/>
        </w:rPr>
        <w:t xml:space="preserve"> </w:t>
      </w:r>
    </w:p>
    <w:p w14:paraId="669C8312" w14:textId="7DE3C0FC" w:rsidR="00742D7F" w:rsidRDefault="00742D7F" w:rsidP="005C12E2">
      <w:pPr>
        <w:rPr>
          <w:noProof/>
        </w:rPr>
      </w:pPr>
      <w:r>
        <w:rPr>
          <w:rFonts w:hint="eastAsia"/>
          <w:noProof/>
        </w:rPr>
        <w:t>将初始化时设置的用户名和密码填入上图，点击</w:t>
      </w:r>
      <w:r>
        <w:rPr>
          <w:rFonts w:hint="eastAsia"/>
          <w:noProof/>
        </w:rPr>
        <w:t>O</w:t>
      </w:r>
      <w:r>
        <w:rPr>
          <w:noProof/>
        </w:rPr>
        <w:t>K</w:t>
      </w:r>
    </w:p>
    <w:p w14:paraId="68488CB9" w14:textId="33B29212" w:rsidR="00742D7F" w:rsidRDefault="00742D7F" w:rsidP="005C12E2">
      <w:pPr>
        <w:rPr>
          <w:noProof/>
        </w:rPr>
      </w:pPr>
      <w:r>
        <w:rPr>
          <w:noProof/>
        </w:rPr>
        <w:drawing>
          <wp:inline distT="0" distB="0" distL="0" distR="0" wp14:anchorId="188F0C60" wp14:editId="42DA7858">
            <wp:extent cx="3848433" cy="929721"/>
            <wp:effectExtent l="0" t="0" r="0" b="3810"/>
            <wp:docPr id="184247632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76325" name="图片 1" descr="图形用户界面, 文本, 应用程序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3091" w14:textId="5E93F791" w:rsidR="00742D7F" w:rsidRDefault="00742D7F" w:rsidP="005C12E2">
      <w:pPr>
        <w:rPr>
          <w:noProof/>
        </w:rPr>
      </w:pPr>
      <w:r>
        <w:rPr>
          <w:rFonts w:hint="eastAsia"/>
          <w:noProof/>
        </w:rPr>
        <w:t>弹出上图提示对话框，点击</w:t>
      </w:r>
      <w:r>
        <w:rPr>
          <w:rFonts w:hint="eastAsia"/>
          <w:noProof/>
        </w:rPr>
        <w:t>O</w:t>
      </w:r>
      <w:r>
        <w:rPr>
          <w:noProof/>
        </w:rPr>
        <w:t>K</w:t>
      </w:r>
    </w:p>
    <w:p w14:paraId="3E3C1D64" w14:textId="207622A5" w:rsidR="00742D7F" w:rsidRDefault="00742D7F" w:rsidP="005C12E2">
      <w:r>
        <w:rPr>
          <w:noProof/>
        </w:rPr>
        <w:lastRenderedPageBreak/>
        <w:drawing>
          <wp:inline distT="0" distB="0" distL="0" distR="0" wp14:anchorId="6F1BDD85" wp14:editId="51EB0EE9">
            <wp:extent cx="5713095" cy="2775585"/>
            <wp:effectExtent l="0" t="0" r="1905" b="5715"/>
            <wp:docPr id="624012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1275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E248" w14:textId="13246954" w:rsidR="00E436E0" w:rsidRPr="00E436E0" w:rsidRDefault="00742D7F" w:rsidP="005C12E2">
      <w:r>
        <w:rPr>
          <w:rFonts w:hint="eastAsia"/>
        </w:rPr>
        <w:t>如上图，</w:t>
      </w:r>
      <w:r>
        <w:t xml:space="preserve">OPC UA </w:t>
      </w:r>
      <w:r>
        <w:rPr>
          <w:rFonts w:hint="eastAsia"/>
        </w:rPr>
        <w:t>通讯调试成功。</w:t>
      </w:r>
    </w:p>
    <w:p w14:paraId="4EE0DA2B" w14:textId="6CB326DE" w:rsidR="009B541F" w:rsidRDefault="00742D7F" w:rsidP="009B541F">
      <w:pPr>
        <w:pStyle w:val="20"/>
      </w:pPr>
      <w:bookmarkStart w:id="11" w:name="_Toc150170131"/>
      <w:r>
        <w:rPr>
          <w:rFonts w:hint="eastAsia"/>
        </w:rPr>
        <w:t>用</w:t>
      </w:r>
      <w:r w:rsidR="009B541F">
        <w:rPr>
          <w:rFonts w:hint="eastAsia"/>
        </w:rPr>
        <w:t>T</w:t>
      </w:r>
      <w:r w:rsidR="009B541F">
        <w:t xml:space="preserve">F6100 OPC UA </w:t>
      </w:r>
      <w:r w:rsidR="009E40F8">
        <w:rPr>
          <w:rFonts w:hint="eastAsia"/>
        </w:rPr>
        <w:t>自带的</w:t>
      </w:r>
      <w:r w:rsidR="009E40F8">
        <w:rPr>
          <w:rFonts w:hint="eastAsia"/>
        </w:rPr>
        <w:t>Sample</w:t>
      </w:r>
      <w:r w:rsidR="009E40F8">
        <w:t xml:space="preserve"> C</w:t>
      </w:r>
      <w:r w:rsidR="009E40F8">
        <w:rPr>
          <w:rFonts w:hint="eastAsia"/>
        </w:rPr>
        <w:t>lient</w:t>
      </w:r>
      <w:r w:rsidR="009E40F8">
        <w:rPr>
          <w:rFonts w:hint="eastAsia"/>
        </w:rPr>
        <w:t>调试</w:t>
      </w:r>
      <w:bookmarkEnd w:id="11"/>
    </w:p>
    <w:p w14:paraId="679A0439" w14:textId="3E3A1CB2" w:rsidR="009E40F8" w:rsidRPr="009E40F8" w:rsidRDefault="009E40F8" w:rsidP="009E40F8">
      <w:r>
        <w:rPr>
          <w:rFonts w:hint="eastAsia"/>
        </w:rPr>
        <w:t>默认是</w:t>
      </w:r>
      <w:r w:rsidR="00172C3F">
        <w:t>opc.tcp://localhost:4840</w:t>
      </w:r>
      <w:r w:rsidR="00172C3F">
        <w:rPr>
          <w:rFonts w:hint="eastAsia"/>
        </w:rPr>
        <w:t>，如果是在调试的笔记本电脑上打开，需要修改，这里不赘述。</w:t>
      </w:r>
    </w:p>
    <w:p w14:paraId="299C1903" w14:textId="6EFC45BA" w:rsidR="00935C81" w:rsidRDefault="009E40F8" w:rsidP="005C12E2">
      <w:r>
        <w:rPr>
          <w:noProof/>
        </w:rPr>
        <w:drawing>
          <wp:inline distT="0" distB="0" distL="0" distR="0" wp14:anchorId="5F0BECBA" wp14:editId="7E73C4F7">
            <wp:extent cx="5713095" cy="2880360"/>
            <wp:effectExtent l="0" t="0" r="1905" b="0"/>
            <wp:docPr id="1859774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7448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3AF6" w14:textId="413EF923" w:rsidR="00F612BD" w:rsidRDefault="000D50C6" w:rsidP="005C12E2">
      <w:r>
        <w:rPr>
          <w:rFonts w:hint="eastAsia"/>
        </w:rPr>
        <w:t>上图点击</w:t>
      </w:r>
      <w:r>
        <w:rPr>
          <w:rFonts w:hint="eastAsia"/>
        </w:rPr>
        <w:t>Get</w:t>
      </w:r>
      <w:r>
        <w:t xml:space="preserve"> E</w:t>
      </w:r>
      <w:r>
        <w:rPr>
          <w:rFonts w:hint="eastAsia"/>
        </w:rPr>
        <w:t>ndpoints</w:t>
      </w:r>
      <w:r>
        <w:rPr>
          <w:rFonts w:hint="eastAsia"/>
        </w:rPr>
        <w:t>，弹出下图对话框，点击</w:t>
      </w:r>
      <w:r>
        <w:rPr>
          <w:rFonts w:hint="eastAsia"/>
        </w:rPr>
        <w:t>Create</w:t>
      </w:r>
      <w:r>
        <w:rPr>
          <w:rFonts w:hint="eastAsia"/>
        </w:rPr>
        <w:t>：</w:t>
      </w:r>
    </w:p>
    <w:p w14:paraId="573EBEE1" w14:textId="7891C8B9" w:rsidR="000D50C6" w:rsidRDefault="000D50C6" w:rsidP="005C12E2">
      <w:r>
        <w:rPr>
          <w:noProof/>
        </w:rPr>
        <w:lastRenderedPageBreak/>
        <w:drawing>
          <wp:inline distT="0" distB="0" distL="0" distR="0" wp14:anchorId="0BCE5DE4" wp14:editId="06F4B0E6">
            <wp:extent cx="4275190" cy="2171888"/>
            <wp:effectExtent l="0" t="0" r="0" b="0"/>
            <wp:docPr id="1959749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4966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3653" w14:textId="0B199B26" w:rsidR="000D50C6" w:rsidRDefault="000D50C6" w:rsidP="005C12E2">
      <w:r>
        <w:rPr>
          <w:rFonts w:hint="eastAsia"/>
        </w:rPr>
        <w:t>出现下图，点击</w:t>
      </w:r>
      <w:r>
        <w:rPr>
          <w:rFonts w:hint="eastAsia"/>
        </w:rPr>
        <w:t>Connect</w:t>
      </w:r>
      <w:r>
        <w:rPr>
          <w:rFonts w:hint="eastAsia"/>
        </w:rPr>
        <w:t>：</w:t>
      </w:r>
    </w:p>
    <w:p w14:paraId="68BC9B2B" w14:textId="710492B0" w:rsidR="000D50C6" w:rsidRDefault="000D50C6" w:rsidP="005C12E2">
      <w:r>
        <w:rPr>
          <w:noProof/>
        </w:rPr>
        <w:drawing>
          <wp:inline distT="0" distB="0" distL="0" distR="0" wp14:anchorId="577C4CEB" wp14:editId="408670A3">
            <wp:extent cx="5713095" cy="2876550"/>
            <wp:effectExtent l="0" t="0" r="1905" b="0"/>
            <wp:docPr id="1148747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4798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8259" w14:textId="33260A2F" w:rsidR="000D50C6" w:rsidRDefault="000D50C6" w:rsidP="005C12E2">
      <w:r>
        <w:rPr>
          <w:rFonts w:hint="eastAsia"/>
        </w:rPr>
        <w:t>填写之前初始化设置的，用户名和密码：</w:t>
      </w:r>
    </w:p>
    <w:p w14:paraId="7153688C" w14:textId="70EE7CB9" w:rsidR="000D50C6" w:rsidRDefault="000D50C6" w:rsidP="005C12E2">
      <w:r>
        <w:rPr>
          <w:noProof/>
        </w:rPr>
        <w:drawing>
          <wp:inline distT="0" distB="0" distL="0" distR="0" wp14:anchorId="0833A724" wp14:editId="32F464FC">
            <wp:extent cx="5713095" cy="2892425"/>
            <wp:effectExtent l="0" t="0" r="1905" b="3175"/>
            <wp:docPr id="106971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171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D11E" w14:textId="3B044663" w:rsidR="000D50C6" w:rsidRDefault="004C430A" w:rsidP="005C12E2"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以后，</w:t>
      </w:r>
      <w:r>
        <w:t xml:space="preserve">OPC UA </w:t>
      </w:r>
      <w:r>
        <w:rPr>
          <w:rFonts w:hint="eastAsia"/>
        </w:rPr>
        <w:t>通讯测试成功。如下图：</w:t>
      </w:r>
    </w:p>
    <w:p w14:paraId="4873D70D" w14:textId="27DC1221" w:rsidR="004C430A" w:rsidRDefault="004C430A" w:rsidP="005C12E2">
      <w:r>
        <w:rPr>
          <w:noProof/>
        </w:rPr>
        <w:lastRenderedPageBreak/>
        <w:drawing>
          <wp:inline distT="0" distB="0" distL="0" distR="0" wp14:anchorId="40B05484" wp14:editId="3415B8A2">
            <wp:extent cx="5713095" cy="2878455"/>
            <wp:effectExtent l="0" t="0" r="1905" b="0"/>
            <wp:docPr id="1627607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0761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DA484EC" w14:textId="1B8C28CE" w:rsidR="00256A95" w:rsidRDefault="00256A95" w:rsidP="00EC2223">
      <w:pPr>
        <w:rPr>
          <w:noProof/>
        </w:rPr>
      </w:pPr>
    </w:p>
    <w:p w14:paraId="6B061CDB" w14:textId="648DFC56" w:rsidR="00256A95" w:rsidRDefault="00256A95" w:rsidP="00EC2223">
      <w:pPr>
        <w:rPr>
          <w:noProof/>
        </w:rPr>
      </w:pPr>
    </w:p>
    <w:p w14:paraId="361655F8" w14:textId="11ECE60F" w:rsidR="00256A95" w:rsidRDefault="00256A95" w:rsidP="00EC2223">
      <w:pPr>
        <w:rPr>
          <w:noProof/>
        </w:rPr>
      </w:pPr>
    </w:p>
    <w:p w14:paraId="4842948E" w14:textId="3D49F3E3" w:rsidR="00256A95" w:rsidRDefault="00256A95" w:rsidP="00EC2223">
      <w:pPr>
        <w:rPr>
          <w:noProof/>
        </w:rPr>
      </w:pPr>
    </w:p>
    <w:p w14:paraId="591E1F4F" w14:textId="73A3FD5A" w:rsidR="00256A95" w:rsidRDefault="00256A95" w:rsidP="00EC2223">
      <w:pPr>
        <w:rPr>
          <w:noProof/>
        </w:rPr>
      </w:pPr>
    </w:p>
    <w:p w14:paraId="753B55DC" w14:textId="0059D5FB" w:rsidR="00256A95" w:rsidRDefault="00256A95" w:rsidP="00EC2223">
      <w:pPr>
        <w:rPr>
          <w:noProof/>
        </w:rPr>
      </w:pPr>
    </w:p>
    <w:p w14:paraId="1172B7CE" w14:textId="79022776" w:rsidR="00256A95" w:rsidRDefault="00256A95" w:rsidP="00EC2223">
      <w:pPr>
        <w:rPr>
          <w:noProof/>
        </w:rPr>
      </w:pPr>
    </w:p>
    <w:p w14:paraId="62B0C8F7" w14:textId="331A9BC0" w:rsidR="00256A95" w:rsidRDefault="00256A95" w:rsidP="00EC2223">
      <w:pPr>
        <w:rPr>
          <w:noProof/>
        </w:rPr>
      </w:pPr>
    </w:p>
    <w:p w14:paraId="1ED5DD6F" w14:textId="0D9CA625" w:rsidR="00256A95" w:rsidRDefault="00256A95" w:rsidP="00EC2223">
      <w:pPr>
        <w:rPr>
          <w:noProof/>
        </w:rPr>
      </w:pPr>
    </w:p>
    <w:p w14:paraId="4D9EA378" w14:textId="59F21E1D" w:rsidR="00256A95" w:rsidRDefault="00256A95" w:rsidP="00EC2223">
      <w:pPr>
        <w:rPr>
          <w:noProof/>
        </w:rPr>
      </w:pPr>
    </w:p>
    <w:p w14:paraId="387A317A" w14:textId="42C8E139" w:rsidR="00256A95" w:rsidRDefault="00256A95" w:rsidP="00EC2223">
      <w:pPr>
        <w:rPr>
          <w:noProof/>
        </w:rPr>
      </w:pPr>
    </w:p>
    <w:p w14:paraId="2F75219F" w14:textId="3B97A967" w:rsidR="00256A95" w:rsidRDefault="00256A95" w:rsidP="00EC2223">
      <w:pPr>
        <w:rPr>
          <w:noProof/>
        </w:rPr>
      </w:pPr>
    </w:p>
    <w:p w14:paraId="444AA9B0" w14:textId="7F5C9389" w:rsidR="00256A95" w:rsidRDefault="00256A95" w:rsidP="00EC2223">
      <w:pPr>
        <w:rPr>
          <w:noProof/>
        </w:rPr>
      </w:pPr>
    </w:p>
    <w:p w14:paraId="1D94DD5E" w14:textId="72FD1685" w:rsidR="00256A95" w:rsidRDefault="00256A95" w:rsidP="00EC2223">
      <w:pPr>
        <w:rPr>
          <w:noProof/>
        </w:rPr>
      </w:pPr>
    </w:p>
    <w:p w14:paraId="7255CF12" w14:textId="77777777" w:rsidR="00256A95" w:rsidRPr="00EC2223" w:rsidRDefault="00256A95" w:rsidP="00EC2223">
      <w:pPr>
        <w:rPr>
          <w:noProof/>
        </w:rPr>
      </w:pPr>
    </w:p>
    <w:p w14:paraId="77984BD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A808D2B" w14:textId="77777777" w:rsidR="00BB494F" w:rsidRDefault="00BB494F" w:rsidP="00BB494F">
      <w:pPr>
        <w:pStyle w:val="Default"/>
      </w:pPr>
    </w:p>
    <w:p w14:paraId="48AF1003" w14:textId="77777777" w:rsidR="00BB494F" w:rsidRDefault="00BB494F" w:rsidP="00BB494F">
      <w:pPr>
        <w:pStyle w:val="Default"/>
      </w:pPr>
    </w:p>
    <w:p w14:paraId="29E0F901" w14:textId="77777777" w:rsidR="00BB494F" w:rsidRDefault="00BB494F" w:rsidP="00BB494F">
      <w:pPr>
        <w:pStyle w:val="Default"/>
      </w:pPr>
    </w:p>
    <w:p w14:paraId="19F343D8" w14:textId="77777777" w:rsidR="00BB494F" w:rsidRDefault="00BB494F" w:rsidP="00BB494F">
      <w:pPr>
        <w:pStyle w:val="Default"/>
      </w:pPr>
    </w:p>
    <w:p w14:paraId="25106999" w14:textId="77777777" w:rsidR="00BB494F" w:rsidRDefault="00BB494F" w:rsidP="00BB494F">
      <w:pPr>
        <w:pStyle w:val="Default"/>
      </w:pPr>
    </w:p>
    <w:p w14:paraId="53EE49D7" w14:textId="77777777" w:rsidR="00BB494F" w:rsidRDefault="00BB494F" w:rsidP="00BB494F">
      <w:pPr>
        <w:pStyle w:val="Default"/>
      </w:pPr>
    </w:p>
    <w:p w14:paraId="7285FC6F" w14:textId="77777777" w:rsidR="00BB494F" w:rsidRDefault="00BB494F" w:rsidP="00BB494F">
      <w:pPr>
        <w:pStyle w:val="Default"/>
      </w:pPr>
    </w:p>
    <w:p w14:paraId="32C2DEBA" w14:textId="77777777" w:rsidR="00BB494F" w:rsidRDefault="00BB494F" w:rsidP="00BB494F">
      <w:pPr>
        <w:pStyle w:val="Default"/>
      </w:pPr>
    </w:p>
    <w:p w14:paraId="5BA95A54" w14:textId="77777777" w:rsidR="00BB494F" w:rsidRDefault="00BB494F" w:rsidP="00BB494F">
      <w:pPr>
        <w:pStyle w:val="Default"/>
      </w:pPr>
    </w:p>
    <w:p w14:paraId="62196F6F" w14:textId="77777777" w:rsidR="00BB494F" w:rsidRDefault="00BB494F" w:rsidP="00BB494F">
      <w:pPr>
        <w:pStyle w:val="Default"/>
      </w:pPr>
    </w:p>
    <w:p w14:paraId="7310D072" w14:textId="77777777" w:rsidR="00BB494F" w:rsidRDefault="00BB494F" w:rsidP="00BB494F">
      <w:pPr>
        <w:pStyle w:val="Default"/>
      </w:pPr>
    </w:p>
    <w:p w14:paraId="5A9AD6AF" w14:textId="77777777" w:rsidR="00BB494F" w:rsidRDefault="00BB494F" w:rsidP="00BB494F">
      <w:pPr>
        <w:pStyle w:val="Default"/>
      </w:pPr>
    </w:p>
    <w:p w14:paraId="63BBF527" w14:textId="77777777" w:rsidR="00BB494F" w:rsidRDefault="00BB494F" w:rsidP="00BB494F">
      <w:pPr>
        <w:pStyle w:val="Default"/>
      </w:pPr>
    </w:p>
    <w:p w14:paraId="14B550FF" w14:textId="77777777" w:rsidR="00BB494F" w:rsidRPr="00BB494F" w:rsidRDefault="00BB494F" w:rsidP="00BB494F">
      <w:pPr>
        <w:pStyle w:val="Default"/>
      </w:pPr>
    </w:p>
    <w:p w14:paraId="28A1EBF1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53F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06D4102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07BF8E4" w14:textId="77777777" w:rsidR="00FE32D5" w:rsidRDefault="00FE32D5" w:rsidP="00FE32D5"/>
    <w:p w14:paraId="7F0805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1B72687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1A4E02A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DC89304" w14:textId="77777777" w:rsidR="00FE32D5" w:rsidRDefault="00FE32D5" w:rsidP="00FE32D5"/>
    <w:p w14:paraId="52BCCBD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FE479E1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B247BD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1B09FEE" w14:textId="77777777" w:rsidR="00FE32D5" w:rsidRDefault="00FE32D5" w:rsidP="00FE32D5"/>
    <w:p w14:paraId="1FF454C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B658F7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23CB586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E0C96A4" w14:textId="77777777" w:rsidR="00FE32D5" w:rsidRDefault="00FE32D5" w:rsidP="00FE32D5"/>
    <w:p w14:paraId="73FBFDED" w14:textId="77777777" w:rsidR="00FE32D5" w:rsidRDefault="00FE32D5" w:rsidP="00FE32D5"/>
    <w:p w14:paraId="254950AE" w14:textId="77777777" w:rsidR="00FE32D5" w:rsidRDefault="00FE32D5" w:rsidP="00FE32D5"/>
    <w:p w14:paraId="08A8E620" w14:textId="77777777" w:rsidR="00FE32D5" w:rsidRDefault="00FE32D5" w:rsidP="00FE32D5"/>
    <w:p w14:paraId="529114F8" w14:textId="77777777" w:rsidR="00FE32D5" w:rsidRDefault="00FE32D5" w:rsidP="00B20B65">
      <w:pPr>
        <w:ind w:firstLineChars="0" w:firstLine="0"/>
      </w:pPr>
    </w:p>
    <w:p w14:paraId="22DE428A" w14:textId="77777777" w:rsidR="00FE32D5" w:rsidRDefault="00FE32D5" w:rsidP="00FE32D5"/>
    <w:p w14:paraId="43AB76CF" w14:textId="77777777" w:rsidR="00FE32D5" w:rsidRDefault="00FE32D5" w:rsidP="00FE32D5"/>
    <w:p w14:paraId="23F9B26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4A913C7A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D3DCCAB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11A0209" wp14:editId="0DCD0936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19F41" w14:textId="77777777" w:rsidR="00FE32D5" w:rsidRDefault="00FE32D5" w:rsidP="0073271C">
            <w:pPr>
              <w:jc w:val="center"/>
            </w:pPr>
          </w:p>
          <w:p w14:paraId="18A74001" w14:textId="77777777" w:rsidR="00FE32D5" w:rsidRDefault="00FE32D5" w:rsidP="0073271C">
            <w:pPr>
              <w:jc w:val="center"/>
            </w:pPr>
          </w:p>
          <w:p w14:paraId="634F3376" w14:textId="77777777" w:rsidR="00FE32D5" w:rsidRDefault="00FE32D5" w:rsidP="0073271C">
            <w:pPr>
              <w:jc w:val="center"/>
            </w:pPr>
          </w:p>
          <w:p w14:paraId="7076328C" w14:textId="77777777" w:rsidR="00FE32D5" w:rsidRDefault="00FE32D5" w:rsidP="0073271C">
            <w:pPr>
              <w:jc w:val="center"/>
            </w:pPr>
          </w:p>
          <w:p w14:paraId="017E084B" w14:textId="77777777" w:rsidR="00FE32D5" w:rsidRDefault="00FE32D5" w:rsidP="0073271C">
            <w:pPr>
              <w:jc w:val="center"/>
            </w:pPr>
          </w:p>
          <w:p w14:paraId="5B10DA38" w14:textId="77777777" w:rsidR="00FE32D5" w:rsidRDefault="00FE32D5" w:rsidP="0073271C">
            <w:pPr>
              <w:jc w:val="center"/>
            </w:pPr>
          </w:p>
          <w:p w14:paraId="3090804B" w14:textId="77777777" w:rsidR="00FE32D5" w:rsidRDefault="00FE32D5" w:rsidP="0073271C">
            <w:pPr>
              <w:jc w:val="center"/>
            </w:pPr>
          </w:p>
          <w:p w14:paraId="32969C68" w14:textId="77777777" w:rsidR="00FE32D5" w:rsidRDefault="00FE32D5" w:rsidP="0073271C">
            <w:pPr>
              <w:jc w:val="center"/>
            </w:pPr>
          </w:p>
          <w:p w14:paraId="56FB0F7B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788DC9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2739D6C" w14:textId="77777777" w:rsidR="00FE32D5" w:rsidRDefault="00FE32D5" w:rsidP="0073271C"/>
        </w:tc>
        <w:tc>
          <w:tcPr>
            <w:tcW w:w="4941" w:type="dxa"/>
          </w:tcPr>
          <w:p w14:paraId="586B3CE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50D6AAD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EC23E20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CD60BD8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34AC35B0" w14:textId="77777777" w:rsidTr="00B20B65">
        <w:trPr>
          <w:trHeight w:val="697"/>
        </w:trPr>
        <w:tc>
          <w:tcPr>
            <w:tcW w:w="4046" w:type="dxa"/>
            <w:vMerge/>
          </w:tcPr>
          <w:p w14:paraId="40C9FA7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F99D75C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BE7A622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0DD4BA8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0C3E9CF" w14:textId="77777777" w:rsidTr="00B20B65">
        <w:trPr>
          <w:trHeight w:val="697"/>
        </w:trPr>
        <w:tc>
          <w:tcPr>
            <w:tcW w:w="4046" w:type="dxa"/>
            <w:vMerge/>
          </w:tcPr>
          <w:p w14:paraId="4D94699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1A4B394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68A252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CC05B0D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A71F4AA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3B7B406" w14:textId="77777777" w:rsidTr="00B20B65">
        <w:trPr>
          <w:trHeight w:val="2818"/>
        </w:trPr>
        <w:tc>
          <w:tcPr>
            <w:tcW w:w="4046" w:type="dxa"/>
            <w:vMerge/>
          </w:tcPr>
          <w:p w14:paraId="26ED920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308CD46" w14:textId="77777777" w:rsidR="00B20B65" w:rsidRDefault="00B20B65" w:rsidP="0073271C"/>
        </w:tc>
      </w:tr>
    </w:tbl>
    <w:p w14:paraId="3982097F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6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4EA7D" w14:textId="77777777" w:rsidR="00FE6B53" w:rsidRDefault="00FE6B53" w:rsidP="00206B56">
      <w:r>
        <w:separator/>
      </w:r>
    </w:p>
  </w:endnote>
  <w:endnote w:type="continuationSeparator" w:id="0">
    <w:p w14:paraId="0BF790A8" w14:textId="77777777" w:rsidR="00FE6B53" w:rsidRDefault="00FE6B5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9D5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6726E" w14:textId="77777777" w:rsidR="00B30B6D" w:rsidRDefault="00B30B6D" w:rsidP="00AA3D8D">
    <w:pPr>
      <w:pStyle w:val="a5"/>
      <w:ind w:firstLineChars="0" w:firstLine="0"/>
      <w:rPr>
        <w:rStyle w:val="a7"/>
        <w:sz w:val="15"/>
        <w:szCs w:val="15"/>
      </w:rPr>
    </w:pPr>
  </w:p>
  <w:p w14:paraId="13E0CDE4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6D9B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1C4BF" w14:textId="77777777" w:rsidR="00FE6B53" w:rsidRDefault="00FE6B53" w:rsidP="00206B56">
      <w:r>
        <w:separator/>
      </w:r>
    </w:p>
  </w:footnote>
  <w:footnote w:type="continuationSeparator" w:id="0">
    <w:p w14:paraId="712906AD" w14:textId="77777777" w:rsidR="00FE6B53" w:rsidRDefault="00FE6B5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C86D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D790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5C06FBF" wp14:editId="328BC6E8">
          <wp:extent cx="1121134" cy="337809"/>
          <wp:effectExtent l="0" t="0" r="3175" b="5715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212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1D19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75A87ED" wp14:editId="271D5A2D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26844392">
    <w:abstractNumId w:val="5"/>
  </w:num>
  <w:num w:numId="2" w16cid:durableId="1555119718">
    <w:abstractNumId w:val="3"/>
  </w:num>
  <w:num w:numId="3" w16cid:durableId="1715882434">
    <w:abstractNumId w:val="1"/>
  </w:num>
  <w:num w:numId="4" w16cid:durableId="1145243529">
    <w:abstractNumId w:val="2"/>
  </w:num>
  <w:num w:numId="5" w16cid:durableId="310989697">
    <w:abstractNumId w:val="6"/>
  </w:num>
  <w:num w:numId="6" w16cid:durableId="12307240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905141198">
    <w:abstractNumId w:val="7"/>
  </w:num>
  <w:num w:numId="8" w16cid:durableId="515198014">
    <w:abstractNumId w:val="0"/>
  </w:num>
  <w:num w:numId="9" w16cid:durableId="1980381826">
    <w:abstractNumId w:val="4"/>
  </w:num>
  <w:num w:numId="10" w16cid:durableId="499394300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30392361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ABD"/>
    <w:rsid w:val="00000C3D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AAF"/>
    <w:rsid w:val="00092E2C"/>
    <w:rsid w:val="00094E64"/>
    <w:rsid w:val="000A424E"/>
    <w:rsid w:val="000A4A28"/>
    <w:rsid w:val="000B018F"/>
    <w:rsid w:val="000B35F1"/>
    <w:rsid w:val="000B5181"/>
    <w:rsid w:val="000B621A"/>
    <w:rsid w:val="000D50C6"/>
    <w:rsid w:val="000F086F"/>
    <w:rsid w:val="000F5D5D"/>
    <w:rsid w:val="00127E23"/>
    <w:rsid w:val="0013107E"/>
    <w:rsid w:val="00133059"/>
    <w:rsid w:val="0016275C"/>
    <w:rsid w:val="00172C3F"/>
    <w:rsid w:val="00183517"/>
    <w:rsid w:val="00185F3B"/>
    <w:rsid w:val="001A3C30"/>
    <w:rsid w:val="001B4CD4"/>
    <w:rsid w:val="001B6F6D"/>
    <w:rsid w:val="001C3E3E"/>
    <w:rsid w:val="001D6ABD"/>
    <w:rsid w:val="001E2852"/>
    <w:rsid w:val="00206B56"/>
    <w:rsid w:val="00213114"/>
    <w:rsid w:val="00215F53"/>
    <w:rsid w:val="00216745"/>
    <w:rsid w:val="00220311"/>
    <w:rsid w:val="00250044"/>
    <w:rsid w:val="002539E8"/>
    <w:rsid w:val="00256A95"/>
    <w:rsid w:val="002658A9"/>
    <w:rsid w:val="00267E71"/>
    <w:rsid w:val="00276463"/>
    <w:rsid w:val="002A26DD"/>
    <w:rsid w:val="002B6BEF"/>
    <w:rsid w:val="002C3CB9"/>
    <w:rsid w:val="002D34F2"/>
    <w:rsid w:val="002E378E"/>
    <w:rsid w:val="002F7A0D"/>
    <w:rsid w:val="00304075"/>
    <w:rsid w:val="003112E3"/>
    <w:rsid w:val="003113FE"/>
    <w:rsid w:val="003138DD"/>
    <w:rsid w:val="003515F9"/>
    <w:rsid w:val="00354E17"/>
    <w:rsid w:val="00365F81"/>
    <w:rsid w:val="00370F11"/>
    <w:rsid w:val="00374CB2"/>
    <w:rsid w:val="0038488A"/>
    <w:rsid w:val="003A1D97"/>
    <w:rsid w:val="003A340D"/>
    <w:rsid w:val="003A5AA8"/>
    <w:rsid w:val="003B0084"/>
    <w:rsid w:val="003B0ABD"/>
    <w:rsid w:val="003B1E06"/>
    <w:rsid w:val="003B215B"/>
    <w:rsid w:val="003B3810"/>
    <w:rsid w:val="003B5300"/>
    <w:rsid w:val="003C2C0E"/>
    <w:rsid w:val="003C4016"/>
    <w:rsid w:val="003C5002"/>
    <w:rsid w:val="003E3E03"/>
    <w:rsid w:val="003F1FBB"/>
    <w:rsid w:val="003F7CD5"/>
    <w:rsid w:val="004013F6"/>
    <w:rsid w:val="004069A1"/>
    <w:rsid w:val="00406BA6"/>
    <w:rsid w:val="00414554"/>
    <w:rsid w:val="00414654"/>
    <w:rsid w:val="0041687E"/>
    <w:rsid w:val="00452634"/>
    <w:rsid w:val="004537CE"/>
    <w:rsid w:val="00475CF1"/>
    <w:rsid w:val="00485020"/>
    <w:rsid w:val="004868C4"/>
    <w:rsid w:val="00493C35"/>
    <w:rsid w:val="00497696"/>
    <w:rsid w:val="004A6071"/>
    <w:rsid w:val="004C430A"/>
    <w:rsid w:val="004C7EAB"/>
    <w:rsid w:val="004D73E3"/>
    <w:rsid w:val="004F2514"/>
    <w:rsid w:val="004F4008"/>
    <w:rsid w:val="0051241C"/>
    <w:rsid w:val="005206D6"/>
    <w:rsid w:val="0052495C"/>
    <w:rsid w:val="00526473"/>
    <w:rsid w:val="005303FA"/>
    <w:rsid w:val="00533DAC"/>
    <w:rsid w:val="00544D73"/>
    <w:rsid w:val="0058266D"/>
    <w:rsid w:val="00583806"/>
    <w:rsid w:val="005845ED"/>
    <w:rsid w:val="00584D0C"/>
    <w:rsid w:val="00587B3A"/>
    <w:rsid w:val="00597816"/>
    <w:rsid w:val="005A159D"/>
    <w:rsid w:val="005A5C80"/>
    <w:rsid w:val="005C02A6"/>
    <w:rsid w:val="005C12E2"/>
    <w:rsid w:val="005D59A9"/>
    <w:rsid w:val="005D5E13"/>
    <w:rsid w:val="005E0AD8"/>
    <w:rsid w:val="00600CC2"/>
    <w:rsid w:val="00614388"/>
    <w:rsid w:val="00623397"/>
    <w:rsid w:val="00624502"/>
    <w:rsid w:val="006308EB"/>
    <w:rsid w:val="0063255E"/>
    <w:rsid w:val="00633A70"/>
    <w:rsid w:val="00656263"/>
    <w:rsid w:val="00667E5A"/>
    <w:rsid w:val="00670875"/>
    <w:rsid w:val="00696258"/>
    <w:rsid w:val="006A7F09"/>
    <w:rsid w:val="006B7E4A"/>
    <w:rsid w:val="006D69BF"/>
    <w:rsid w:val="006D7BAB"/>
    <w:rsid w:val="006E09C0"/>
    <w:rsid w:val="006E2019"/>
    <w:rsid w:val="006E2498"/>
    <w:rsid w:val="006F473E"/>
    <w:rsid w:val="006F6CDC"/>
    <w:rsid w:val="00700393"/>
    <w:rsid w:val="00702445"/>
    <w:rsid w:val="007220F8"/>
    <w:rsid w:val="00733147"/>
    <w:rsid w:val="0073798D"/>
    <w:rsid w:val="00742D7F"/>
    <w:rsid w:val="00747CBF"/>
    <w:rsid w:val="00761384"/>
    <w:rsid w:val="00777702"/>
    <w:rsid w:val="00780DE7"/>
    <w:rsid w:val="00785EEB"/>
    <w:rsid w:val="007910FA"/>
    <w:rsid w:val="00791313"/>
    <w:rsid w:val="007B2CBD"/>
    <w:rsid w:val="007C4A88"/>
    <w:rsid w:val="00801343"/>
    <w:rsid w:val="00821BEC"/>
    <w:rsid w:val="008226B2"/>
    <w:rsid w:val="00823B38"/>
    <w:rsid w:val="00825B49"/>
    <w:rsid w:val="008269C3"/>
    <w:rsid w:val="008276FF"/>
    <w:rsid w:val="00837D0A"/>
    <w:rsid w:val="00837FA0"/>
    <w:rsid w:val="00841C03"/>
    <w:rsid w:val="008506DB"/>
    <w:rsid w:val="00856871"/>
    <w:rsid w:val="00864EBE"/>
    <w:rsid w:val="0087265B"/>
    <w:rsid w:val="00891267"/>
    <w:rsid w:val="00893748"/>
    <w:rsid w:val="008B0B5F"/>
    <w:rsid w:val="008E0588"/>
    <w:rsid w:val="008E13EC"/>
    <w:rsid w:val="008F2EBB"/>
    <w:rsid w:val="009074B1"/>
    <w:rsid w:val="00911FE8"/>
    <w:rsid w:val="0092547B"/>
    <w:rsid w:val="009313E7"/>
    <w:rsid w:val="00935A56"/>
    <w:rsid w:val="00935C81"/>
    <w:rsid w:val="009469ED"/>
    <w:rsid w:val="00947554"/>
    <w:rsid w:val="00950F47"/>
    <w:rsid w:val="00977EF5"/>
    <w:rsid w:val="009830A3"/>
    <w:rsid w:val="00983F3C"/>
    <w:rsid w:val="00993814"/>
    <w:rsid w:val="00993C03"/>
    <w:rsid w:val="009A0513"/>
    <w:rsid w:val="009A405B"/>
    <w:rsid w:val="009B379F"/>
    <w:rsid w:val="009B4509"/>
    <w:rsid w:val="009B541F"/>
    <w:rsid w:val="009B6416"/>
    <w:rsid w:val="009C2330"/>
    <w:rsid w:val="009D7097"/>
    <w:rsid w:val="009E40F8"/>
    <w:rsid w:val="009E7140"/>
    <w:rsid w:val="009F7D43"/>
    <w:rsid w:val="00A00267"/>
    <w:rsid w:val="00A00C1B"/>
    <w:rsid w:val="00A02CCD"/>
    <w:rsid w:val="00A03041"/>
    <w:rsid w:val="00A10FC3"/>
    <w:rsid w:val="00A203B8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3D8D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24F2B"/>
    <w:rsid w:val="00B30B6D"/>
    <w:rsid w:val="00B42630"/>
    <w:rsid w:val="00B50D5F"/>
    <w:rsid w:val="00B736CD"/>
    <w:rsid w:val="00B75072"/>
    <w:rsid w:val="00B81E1F"/>
    <w:rsid w:val="00B85726"/>
    <w:rsid w:val="00B873AB"/>
    <w:rsid w:val="00B97F5F"/>
    <w:rsid w:val="00BB23E2"/>
    <w:rsid w:val="00BB37F8"/>
    <w:rsid w:val="00BB494F"/>
    <w:rsid w:val="00BC27CF"/>
    <w:rsid w:val="00BC4544"/>
    <w:rsid w:val="00BD5709"/>
    <w:rsid w:val="00BD58FA"/>
    <w:rsid w:val="00BD5DEB"/>
    <w:rsid w:val="00BE2BEF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58AF"/>
    <w:rsid w:val="00C2123D"/>
    <w:rsid w:val="00C215B3"/>
    <w:rsid w:val="00C2558A"/>
    <w:rsid w:val="00C44159"/>
    <w:rsid w:val="00C469F7"/>
    <w:rsid w:val="00C528E8"/>
    <w:rsid w:val="00C81C1D"/>
    <w:rsid w:val="00C82D81"/>
    <w:rsid w:val="00C85566"/>
    <w:rsid w:val="00C905D6"/>
    <w:rsid w:val="00C93CD2"/>
    <w:rsid w:val="00C96D52"/>
    <w:rsid w:val="00CC2409"/>
    <w:rsid w:val="00CE33B6"/>
    <w:rsid w:val="00D118FF"/>
    <w:rsid w:val="00D11CC0"/>
    <w:rsid w:val="00D166B6"/>
    <w:rsid w:val="00D2094F"/>
    <w:rsid w:val="00D30B62"/>
    <w:rsid w:val="00D32A47"/>
    <w:rsid w:val="00D43268"/>
    <w:rsid w:val="00D67D01"/>
    <w:rsid w:val="00DA0482"/>
    <w:rsid w:val="00DA30FC"/>
    <w:rsid w:val="00DA7B43"/>
    <w:rsid w:val="00DC5BFD"/>
    <w:rsid w:val="00DC7C38"/>
    <w:rsid w:val="00DD36C6"/>
    <w:rsid w:val="00DD46B2"/>
    <w:rsid w:val="00DE0F6F"/>
    <w:rsid w:val="00DF3985"/>
    <w:rsid w:val="00E148A0"/>
    <w:rsid w:val="00E22B97"/>
    <w:rsid w:val="00E436E0"/>
    <w:rsid w:val="00E453B7"/>
    <w:rsid w:val="00E45651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2223"/>
    <w:rsid w:val="00EC2C7A"/>
    <w:rsid w:val="00EE4A9E"/>
    <w:rsid w:val="00F02B2B"/>
    <w:rsid w:val="00F12662"/>
    <w:rsid w:val="00F22B03"/>
    <w:rsid w:val="00F35128"/>
    <w:rsid w:val="00F4019C"/>
    <w:rsid w:val="00F45E95"/>
    <w:rsid w:val="00F52746"/>
    <w:rsid w:val="00F612BD"/>
    <w:rsid w:val="00F63A9D"/>
    <w:rsid w:val="00F76DB6"/>
    <w:rsid w:val="00F81969"/>
    <w:rsid w:val="00F823E0"/>
    <w:rsid w:val="00F97B4A"/>
    <w:rsid w:val="00FC61ED"/>
    <w:rsid w:val="00FD5AF7"/>
    <w:rsid w:val="00FE32D5"/>
    <w:rsid w:val="00FE6B53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4DEA0"/>
  <w15:docId w15:val="{CF5F65C6-AB19-4199-BC1A-33056D04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911FE8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911F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yperlink" Target="https://www.unified-automation.com/downloads.html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customXml" Target="../customXml/item5.xml"/><Relationship Id="rId61" Type="http://schemas.openxmlformats.org/officeDocument/2006/relationships/header" Target="header4.xml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download.beckhoff.com/download/software/TwinCAT/TwinCAT2/Supplement/TwinCAT_OPC_UA_Server/Demo/ThirdPartyUA-Client.zip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335</TotalTime>
  <Pages>25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 Niu 牛凯</dc:creator>
  <cp:lastModifiedBy>Jibin Wang 汪继彬</cp:lastModifiedBy>
  <cp:revision>26</cp:revision>
  <dcterms:created xsi:type="dcterms:W3CDTF">2023-10-26T02:19:00Z</dcterms:created>
  <dcterms:modified xsi:type="dcterms:W3CDTF">2023-11-06T05:35:00Z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