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DDF7BC" w14:textId="77777777" w:rsidR="00C901C1" w:rsidRDefault="00000000" w:rsidP="00FE5500">
      <w:pPr>
        <w:spacing w:line="360" w:lineRule="auto"/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bookmarkStart w:id="0" w:name="_Hlk154146110"/>
      <w:bookmarkEnd w:id="0"/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087954" wp14:editId="6823510C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415280" cy="4870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48F73" w14:textId="391C2695" w:rsidR="00C901C1" w:rsidRPr="00141F44" w:rsidRDefault="00DF4133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 w:rsidRPr="00DF4133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TwinCAT3 Eventlogger详解与使用方法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087954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" filled="f" stroked="f" strokeweight=".5pt">
                <v:textbox>
                  <w:txbxContent>
                    <w:p w14:paraId="30548F73" w14:textId="391C2695" w:rsidR="00C901C1" w:rsidRPr="00141F44" w:rsidRDefault="00DF4133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r w:rsidRPr="00DF4133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TwinCAT3 Eventlogger详解与使用方法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c"/>
        <w:tblpPr w:leftFromText="180" w:rightFromText="180" w:vertAnchor="text" w:horzAnchor="margin" w:tblpY="82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4"/>
        <w:gridCol w:w="3548"/>
      </w:tblGrid>
      <w:tr w:rsidR="00C901C1" w14:paraId="23C6A579" w14:textId="77777777" w:rsidTr="000A44C2">
        <w:trPr>
          <w:trHeight w:val="851"/>
        </w:trPr>
        <w:tc>
          <w:tcPr>
            <w:tcW w:w="5524" w:type="dxa"/>
          </w:tcPr>
          <w:p w14:paraId="3E75E2DB" w14:textId="77777777" w:rsidR="00C901C1" w:rsidRDefault="00C901C1" w:rsidP="00A31D5F">
            <w:pPr>
              <w:spacing w:line="360" w:lineRule="auto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548" w:type="dxa"/>
            <w:vAlign w:val="center"/>
          </w:tcPr>
          <w:p w14:paraId="4B8CB331" w14:textId="77777777" w:rsidR="00C901C1" w:rsidRDefault="00000000" w:rsidP="000A44C2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作者：余洋</w:t>
            </w:r>
          </w:p>
          <w:p w14:paraId="6FC32B26" w14:textId="77777777" w:rsidR="00C901C1" w:rsidRDefault="00000000" w:rsidP="000A44C2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职务：技术</w:t>
            </w:r>
            <w:r w:rsidR="00401C3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支持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2352BED9" w14:textId="500203E4" w:rsidR="000A44C2" w:rsidRDefault="000A44C2" w:rsidP="000A44C2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10079DAA" w14:textId="4A0F96E3" w:rsidR="003A597D" w:rsidRDefault="003A597D" w:rsidP="000A44C2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邮箱：y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 xml:space="preserve">ang.yu@beckhoff.com.cn </w:t>
            </w:r>
          </w:p>
          <w:p w14:paraId="2D5B5488" w14:textId="1A2F7013" w:rsidR="00C901C1" w:rsidRDefault="00000000" w:rsidP="000A44C2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DF413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4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18569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4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18569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</w:t>
            </w:r>
          </w:p>
        </w:tc>
      </w:tr>
      <w:tr w:rsidR="00C901C1" w14:paraId="53C76332" w14:textId="77777777" w:rsidTr="000A44C2">
        <w:trPr>
          <w:trHeight w:val="1701"/>
        </w:trPr>
        <w:tc>
          <w:tcPr>
            <w:tcW w:w="9072" w:type="dxa"/>
            <w:gridSpan w:val="2"/>
          </w:tcPr>
          <w:p w14:paraId="16C6D20D" w14:textId="77777777" w:rsidR="00C901C1" w:rsidRDefault="00000000" w:rsidP="00A31D5F">
            <w:pPr>
              <w:spacing w:line="360" w:lineRule="auto"/>
              <w:ind w:firstLineChars="0" w:firstLine="0"/>
              <w:jc w:val="left"/>
              <w:rPr>
                <w:b/>
              </w:rPr>
            </w:pPr>
            <w:r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要：</w:t>
            </w:r>
          </w:p>
          <w:p w14:paraId="404D1CF5" w14:textId="77777777" w:rsidR="004763D6" w:rsidRDefault="00DF4133" w:rsidP="00E747F2">
            <w:pPr>
              <w:spacing w:afterLines="100" w:after="312"/>
              <w:rPr>
                <w:rFonts w:ascii="宋体" w:eastAsia="宋体" w:hAnsi="宋体"/>
                <w:szCs w:val="21"/>
              </w:rPr>
            </w:pPr>
            <w:proofErr w:type="spellStart"/>
            <w:r>
              <w:rPr>
                <w:rFonts w:ascii="宋体" w:eastAsia="宋体" w:hAnsi="宋体" w:hint="eastAsia"/>
                <w:szCs w:val="21"/>
              </w:rPr>
              <w:t>Eventlogger</w:t>
            </w:r>
            <w:proofErr w:type="spellEnd"/>
            <w:r>
              <w:rPr>
                <w:rFonts w:ascii="宋体" w:eastAsia="宋体" w:hAnsi="宋体" w:hint="eastAsia"/>
                <w:szCs w:val="21"/>
              </w:rPr>
              <w:t>一直是</w:t>
            </w:r>
            <w:proofErr w:type="spellStart"/>
            <w:r>
              <w:rPr>
                <w:rFonts w:ascii="宋体" w:eastAsia="宋体" w:hAnsi="宋体" w:hint="eastAsia"/>
                <w:szCs w:val="21"/>
              </w:rPr>
              <w:t>TwinCAT</w:t>
            </w:r>
            <w:proofErr w:type="spellEnd"/>
            <w:r>
              <w:rPr>
                <w:rFonts w:ascii="宋体" w:eastAsia="宋体" w:hAnsi="宋体" w:hint="eastAsia"/>
                <w:szCs w:val="21"/>
              </w:rPr>
              <w:t>当中处理报警的对象，它可以很好地帮主用户记录、监控自定义的报警事件。不过老版本的</w:t>
            </w:r>
            <w:proofErr w:type="spellStart"/>
            <w:r>
              <w:rPr>
                <w:rFonts w:ascii="宋体" w:eastAsia="宋体" w:hAnsi="宋体" w:hint="eastAsia"/>
                <w:szCs w:val="21"/>
              </w:rPr>
              <w:t>Eventlogger</w:t>
            </w:r>
            <w:proofErr w:type="spellEnd"/>
            <w:r>
              <w:rPr>
                <w:rFonts w:ascii="宋体" w:eastAsia="宋体" w:hAnsi="宋体" w:hint="eastAsia"/>
                <w:szCs w:val="21"/>
              </w:rPr>
              <w:t xml:space="preserve">缺乏详细地使用文档，且需要通过XML文件编辑事件，一定程度上，不算特别方便。4026之后，TwinCAT3 </w:t>
            </w:r>
            <w:proofErr w:type="spellStart"/>
            <w:r>
              <w:rPr>
                <w:rFonts w:ascii="宋体" w:eastAsia="宋体" w:hAnsi="宋体" w:hint="eastAsia"/>
                <w:szCs w:val="21"/>
              </w:rPr>
              <w:t>Eventlogger</w:t>
            </w:r>
            <w:proofErr w:type="spellEnd"/>
            <w:r>
              <w:rPr>
                <w:rFonts w:ascii="宋体" w:eastAsia="宋体" w:hAnsi="宋体" w:hint="eastAsia"/>
                <w:szCs w:val="21"/>
              </w:rPr>
              <w:t>将会全面代替</w:t>
            </w:r>
            <w:proofErr w:type="spellStart"/>
            <w:r>
              <w:rPr>
                <w:rFonts w:ascii="宋体" w:eastAsia="宋体" w:hAnsi="宋体" w:hint="eastAsia"/>
                <w:szCs w:val="21"/>
              </w:rPr>
              <w:t>TwinCAT</w:t>
            </w:r>
            <w:proofErr w:type="spellEnd"/>
            <w:r>
              <w:rPr>
                <w:rFonts w:ascii="宋体" w:eastAsia="宋体" w:hAnsi="宋体" w:hint="eastAsia"/>
                <w:szCs w:val="21"/>
              </w:rPr>
              <w:t xml:space="preserve"> </w:t>
            </w:r>
            <w:proofErr w:type="spellStart"/>
            <w:r>
              <w:rPr>
                <w:rFonts w:ascii="宋体" w:eastAsia="宋体" w:hAnsi="宋体" w:hint="eastAsia"/>
                <w:szCs w:val="21"/>
              </w:rPr>
              <w:t>Eventlogger</w:t>
            </w:r>
            <w:proofErr w:type="spellEnd"/>
            <w:r>
              <w:rPr>
                <w:rFonts w:ascii="宋体" w:eastAsia="宋体" w:hAnsi="宋体" w:hint="eastAsia"/>
                <w:szCs w:val="21"/>
              </w:rPr>
              <w:t xml:space="preserve">，他有着易于编辑，高灵活性和高自由度的特点。本文档将对TwinCAT3 </w:t>
            </w:r>
            <w:proofErr w:type="spellStart"/>
            <w:r>
              <w:rPr>
                <w:rFonts w:ascii="宋体" w:eastAsia="宋体" w:hAnsi="宋体" w:hint="eastAsia"/>
                <w:szCs w:val="21"/>
              </w:rPr>
              <w:t>Eventlogger</w:t>
            </w:r>
            <w:proofErr w:type="spellEnd"/>
            <w:r>
              <w:rPr>
                <w:rFonts w:ascii="宋体" w:eastAsia="宋体" w:hAnsi="宋体" w:hint="eastAsia"/>
                <w:szCs w:val="21"/>
              </w:rPr>
              <w:t>进行详解并介绍它的使用方法</w:t>
            </w:r>
            <w:r w:rsidR="009E0883">
              <w:rPr>
                <w:rFonts w:ascii="宋体" w:eastAsia="宋体" w:hAnsi="宋体" w:hint="eastAsia"/>
                <w:szCs w:val="21"/>
              </w:rPr>
              <w:t>（PLC实现）</w:t>
            </w:r>
            <w:r w:rsidR="0064546F">
              <w:rPr>
                <w:rFonts w:ascii="宋体" w:eastAsia="宋体" w:hAnsi="宋体" w:hint="eastAsia"/>
                <w:szCs w:val="21"/>
              </w:rPr>
              <w:t xml:space="preserve">。由于TwinCAT3 </w:t>
            </w:r>
            <w:proofErr w:type="spellStart"/>
            <w:r w:rsidR="0064546F">
              <w:rPr>
                <w:rFonts w:ascii="宋体" w:eastAsia="宋体" w:hAnsi="宋体" w:hint="eastAsia"/>
                <w:szCs w:val="21"/>
              </w:rPr>
              <w:t>Eventlogger</w:t>
            </w:r>
            <w:proofErr w:type="spellEnd"/>
            <w:r w:rsidR="0064546F">
              <w:rPr>
                <w:rFonts w:ascii="宋体" w:eastAsia="宋体" w:hAnsi="宋体" w:hint="eastAsia"/>
                <w:szCs w:val="21"/>
              </w:rPr>
              <w:t>与传统的功能块大相径庭，因此提供了一个基于</w:t>
            </w:r>
            <w:proofErr w:type="gramStart"/>
            <w:r w:rsidR="0064546F">
              <w:rPr>
                <w:rFonts w:ascii="宋体" w:eastAsia="宋体" w:hAnsi="宋体" w:hint="eastAsia"/>
                <w:szCs w:val="21"/>
              </w:rPr>
              <w:t>原始库</w:t>
            </w:r>
            <w:proofErr w:type="gramEnd"/>
            <w:r w:rsidR="0064546F">
              <w:rPr>
                <w:rFonts w:ascii="宋体" w:eastAsia="宋体" w:hAnsi="宋体" w:hint="eastAsia"/>
                <w:szCs w:val="21"/>
              </w:rPr>
              <w:t>二次开发的应用库文件以方便熟悉传统功能块的用户使用。</w:t>
            </w:r>
          </w:p>
          <w:p w14:paraId="74D96A13" w14:textId="284813FB" w:rsidR="00C901C1" w:rsidRPr="00E747F2" w:rsidRDefault="004763D6" w:rsidP="001D184A">
            <w:pPr>
              <w:spacing w:afterLines="100" w:after="312"/>
              <w:jc w:val="center"/>
              <w:rPr>
                <w:rFonts w:ascii="宋体" w:eastAsia="宋体" w:hAnsi="宋体"/>
                <w:szCs w:val="21"/>
              </w:rPr>
            </w:pPr>
            <w:r w:rsidRPr="004763D6">
              <w:rPr>
                <w:rFonts w:ascii="宋体" w:eastAsia="宋体" w:hAnsi="宋体" w:hint="eastAsia"/>
                <w:color w:val="FF0000"/>
                <w:szCs w:val="21"/>
              </w:rPr>
              <w:t>（注：如章节</w:t>
            </w:r>
            <w:r w:rsidR="001D184A">
              <w:rPr>
                <w:rFonts w:ascii="宋体" w:eastAsia="宋体" w:hAnsi="宋体" w:hint="eastAsia"/>
                <w:color w:val="FF0000"/>
                <w:szCs w:val="21"/>
              </w:rPr>
              <w:t>6阅读起来比较困难，可以忽略</w:t>
            </w:r>
            <w:r w:rsidRPr="004763D6">
              <w:rPr>
                <w:rFonts w:ascii="宋体" w:eastAsia="宋体" w:hAnsi="宋体" w:hint="eastAsia"/>
                <w:color w:val="FF0000"/>
                <w:szCs w:val="21"/>
              </w:rPr>
              <w:t>）</w:t>
            </w:r>
          </w:p>
        </w:tc>
      </w:tr>
      <w:tr w:rsidR="00C901C1" w14:paraId="39B753AA" w14:textId="77777777" w:rsidTr="000A44C2">
        <w:trPr>
          <w:trHeight w:val="2474"/>
        </w:trPr>
        <w:tc>
          <w:tcPr>
            <w:tcW w:w="9072" w:type="dxa"/>
            <w:gridSpan w:val="2"/>
            <w:vAlign w:val="center"/>
          </w:tcPr>
          <w:p w14:paraId="23355E97" w14:textId="77777777" w:rsidR="00C901C1" w:rsidRDefault="00000000" w:rsidP="00A31D5F">
            <w:pPr>
              <w:spacing w:line="360" w:lineRule="auto"/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>
              <w:rPr>
                <w:b/>
              </w:rPr>
              <w:t>件：</w:t>
            </w:r>
          </w:p>
          <w:tbl>
            <w:tblPr>
              <w:tblStyle w:val="ac"/>
              <w:tblW w:w="0" w:type="auto"/>
              <w:tblInd w:w="166" w:type="dxa"/>
              <w:tblLayout w:type="fixed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C901C1" w14:paraId="2CF23244" w14:textId="77777777" w:rsidTr="00A31D5F">
              <w:tc>
                <w:tcPr>
                  <w:tcW w:w="887" w:type="dxa"/>
                </w:tcPr>
                <w:p w14:paraId="517A9022" w14:textId="77777777" w:rsidR="00C901C1" w:rsidRDefault="00000000" w:rsidP="00C15A29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65F85AEA" w14:textId="77777777" w:rsidR="00C901C1" w:rsidRDefault="00000000" w:rsidP="00C15A29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03C4B8CD" w14:textId="77777777" w:rsidR="00C901C1" w:rsidRDefault="00000000" w:rsidP="00C15A29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C901C1" w14:paraId="6F0E0200" w14:textId="77777777" w:rsidTr="00A31D5F">
              <w:tc>
                <w:tcPr>
                  <w:tcW w:w="887" w:type="dxa"/>
                </w:tcPr>
                <w:p w14:paraId="627F3178" w14:textId="7A752D9B" w:rsidR="00C901C1" w:rsidRDefault="003A597D" w:rsidP="00C15A29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1</w:t>
                  </w:r>
                  <w:r>
                    <w:t>.</w:t>
                  </w:r>
                </w:p>
              </w:tc>
              <w:tc>
                <w:tcPr>
                  <w:tcW w:w="4466" w:type="dxa"/>
                </w:tcPr>
                <w:p w14:paraId="4499AF78" w14:textId="628D4B38" w:rsidR="00C901C1" w:rsidRDefault="0064546F" w:rsidP="00C15A29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proofErr w:type="spellStart"/>
                  <w:r w:rsidRPr="0064546F">
                    <w:t>TwinCAT</w:t>
                  </w:r>
                  <w:proofErr w:type="spellEnd"/>
                  <w:r w:rsidRPr="0064546F">
                    <w:t xml:space="preserve"> </w:t>
                  </w:r>
                  <w:proofErr w:type="spellStart"/>
                  <w:r w:rsidRPr="0064546F">
                    <w:t>Eventlogger</w:t>
                  </w:r>
                  <w:proofErr w:type="spellEnd"/>
                  <w:r w:rsidRPr="0064546F">
                    <w:t xml:space="preserve"> Application </w:t>
                  </w:r>
                  <w:proofErr w:type="spellStart"/>
                  <w:r w:rsidRPr="0064546F">
                    <w:t>Exmaple</w:t>
                  </w:r>
                  <w:proofErr w:type="spellEnd"/>
                </w:p>
              </w:tc>
              <w:tc>
                <w:tcPr>
                  <w:tcW w:w="2987" w:type="dxa"/>
                </w:tcPr>
                <w:p w14:paraId="56ED777E" w14:textId="72CB8B86" w:rsidR="00C901C1" w:rsidRDefault="003A597D" w:rsidP="00C15A29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例程</w:t>
                  </w:r>
                </w:p>
              </w:tc>
            </w:tr>
            <w:tr w:rsidR="00C901C1" w14:paraId="0F2083BF" w14:textId="77777777" w:rsidTr="00A31D5F">
              <w:tc>
                <w:tcPr>
                  <w:tcW w:w="887" w:type="dxa"/>
                </w:tcPr>
                <w:p w14:paraId="076FA30E" w14:textId="32B31278" w:rsidR="00C901C1" w:rsidRDefault="0064546F" w:rsidP="00C15A29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2.</w:t>
                  </w:r>
                </w:p>
              </w:tc>
              <w:tc>
                <w:tcPr>
                  <w:tcW w:w="4466" w:type="dxa"/>
                </w:tcPr>
                <w:p w14:paraId="60CEF6AC" w14:textId="245C43DB" w:rsidR="00C901C1" w:rsidRDefault="0064546F" w:rsidP="00C15A29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proofErr w:type="spellStart"/>
                  <w:r w:rsidRPr="0064546F">
                    <w:t>EventloggerApplication</w:t>
                  </w:r>
                  <w:proofErr w:type="spellEnd"/>
                </w:p>
              </w:tc>
              <w:tc>
                <w:tcPr>
                  <w:tcW w:w="2987" w:type="dxa"/>
                </w:tcPr>
                <w:p w14:paraId="7EDA133A" w14:textId="52C62EDE" w:rsidR="00C901C1" w:rsidRDefault="0064546F" w:rsidP="00C15A29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库文件</w:t>
                  </w:r>
                </w:p>
              </w:tc>
            </w:tr>
          </w:tbl>
          <w:p w14:paraId="6D6AEA9C" w14:textId="77777777" w:rsidR="00C901C1" w:rsidRDefault="00C901C1" w:rsidP="00A31D5F">
            <w:pPr>
              <w:spacing w:line="360" w:lineRule="auto"/>
              <w:ind w:firstLine="422"/>
              <w:rPr>
                <w:b/>
              </w:rPr>
            </w:pPr>
          </w:p>
        </w:tc>
      </w:tr>
      <w:tr w:rsidR="00C901C1" w14:paraId="1E453BC9" w14:textId="77777777" w:rsidTr="000A44C2">
        <w:trPr>
          <w:trHeight w:val="2724"/>
        </w:trPr>
        <w:tc>
          <w:tcPr>
            <w:tcW w:w="9072" w:type="dxa"/>
            <w:gridSpan w:val="2"/>
            <w:vAlign w:val="center"/>
          </w:tcPr>
          <w:p w14:paraId="4911774D" w14:textId="77777777" w:rsidR="00C901C1" w:rsidRDefault="00000000" w:rsidP="00A31D5F">
            <w:pPr>
              <w:spacing w:line="360" w:lineRule="auto"/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历史</w:t>
            </w:r>
            <w:r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1134"/>
              <w:gridCol w:w="5983"/>
            </w:tblGrid>
            <w:tr w:rsidR="00C901C1" w14:paraId="23E7F060" w14:textId="77777777" w:rsidTr="00A31D5F">
              <w:trPr>
                <w:cantSplit/>
                <w:trHeight w:val="473"/>
              </w:trPr>
              <w:tc>
                <w:tcPr>
                  <w:tcW w:w="1276" w:type="dxa"/>
                  <w:tcBorders>
                    <w:bottom w:val="single" w:sz="4" w:space="0" w:color="auto"/>
                  </w:tcBorders>
                  <w:vAlign w:val="center"/>
                </w:tcPr>
                <w:p w14:paraId="3E1A96F2" w14:textId="0417DEDF" w:rsidR="004342B3" w:rsidRDefault="004342B3" w:rsidP="00C15A29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vAlign w:val="center"/>
                </w:tcPr>
                <w:p w14:paraId="1D1D90D1" w14:textId="22CDCD42" w:rsidR="004342B3" w:rsidRDefault="004342B3" w:rsidP="00C15A29">
                  <w:pPr>
                    <w:pStyle w:val="af2"/>
                    <w:framePr w:hSpace="180" w:wrap="around" w:vAnchor="text" w:hAnchor="margin" w:y="82"/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tcBorders>
                    <w:bottom w:val="single" w:sz="4" w:space="0" w:color="auto"/>
                  </w:tcBorders>
                  <w:vAlign w:val="center"/>
                </w:tcPr>
                <w:p w14:paraId="12495FAB" w14:textId="4C4811F3" w:rsidR="004342B3" w:rsidRDefault="004342B3" w:rsidP="00C15A29">
                  <w:pPr>
                    <w:pStyle w:val="af2"/>
                    <w:framePr w:hSpace="180" w:wrap="around" w:vAnchor="text" w:hAnchor="margin" w:y="82"/>
                    <w:spacing w:line="360" w:lineRule="auto"/>
                    <w:jc w:val="center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A9641A" w14:paraId="17B3778C" w14:textId="77777777" w:rsidTr="00A31D5F">
              <w:trPr>
                <w:cantSplit/>
                <w:trHeight w:val="423"/>
              </w:trPr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13FD50C5" w14:textId="77777777" w:rsidR="00A9641A" w:rsidRDefault="00A9641A" w:rsidP="00C15A29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78104A63" w14:textId="1CFA36AF" w:rsidR="00A9641A" w:rsidRDefault="00A9641A" w:rsidP="00C15A29">
                  <w:pPr>
                    <w:pStyle w:val="af2"/>
                    <w:framePr w:hSpace="180" w:wrap="around" w:vAnchor="text" w:hAnchor="margin" w:y="82"/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402BA58" w14:textId="46108DAC" w:rsidR="00A9641A" w:rsidRDefault="00A9641A" w:rsidP="00C15A29">
                  <w:pPr>
                    <w:pStyle w:val="af2"/>
                    <w:framePr w:hSpace="180" w:wrap="around" w:vAnchor="text" w:hAnchor="margin" w:y="82"/>
                    <w:spacing w:line="360" w:lineRule="auto"/>
                    <w:jc w:val="center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A9641A" w14:paraId="7EEF9D19" w14:textId="77777777" w:rsidTr="00A31D5F">
              <w:trPr>
                <w:cantSplit/>
                <w:trHeight w:val="431"/>
              </w:trPr>
              <w:tc>
                <w:tcPr>
                  <w:tcW w:w="1276" w:type="dxa"/>
                  <w:tcBorders>
                    <w:top w:val="single" w:sz="4" w:space="0" w:color="auto"/>
                  </w:tcBorders>
                  <w:vAlign w:val="center"/>
                </w:tcPr>
                <w:p w14:paraId="5AFDE477" w14:textId="44E3043B" w:rsidR="00A9641A" w:rsidRDefault="00A9641A" w:rsidP="00C15A29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</w:tcBorders>
                  <w:vAlign w:val="center"/>
                </w:tcPr>
                <w:p w14:paraId="59328252" w14:textId="5426281E" w:rsidR="00A9641A" w:rsidRDefault="00A9641A" w:rsidP="00C15A29">
                  <w:pPr>
                    <w:pStyle w:val="af2"/>
                    <w:framePr w:hSpace="180" w:wrap="around" w:vAnchor="text" w:hAnchor="margin" w:y="82"/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tcBorders>
                    <w:top w:val="single" w:sz="4" w:space="0" w:color="auto"/>
                  </w:tcBorders>
                  <w:vAlign w:val="center"/>
                </w:tcPr>
                <w:p w14:paraId="01BE5C82" w14:textId="56DDFB30" w:rsidR="00A9641A" w:rsidRDefault="00A9641A" w:rsidP="00C15A29">
                  <w:pPr>
                    <w:pStyle w:val="af2"/>
                    <w:framePr w:hSpace="180" w:wrap="around" w:vAnchor="text" w:hAnchor="margin" w:y="82"/>
                    <w:spacing w:line="360" w:lineRule="auto"/>
                    <w:jc w:val="center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</w:tbl>
          <w:p w14:paraId="496AB8ED" w14:textId="77777777" w:rsidR="00C901C1" w:rsidRDefault="00C901C1" w:rsidP="00A31D5F">
            <w:pPr>
              <w:spacing w:line="360" w:lineRule="auto"/>
              <w:ind w:firstLine="422"/>
              <w:rPr>
                <w:b/>
              </w:rPr>
            </w:pPr>
          </w:p>
        </w:tc>
      </w:tr>
      <w:tr w:rsidR="00C901C1" w14:paraId="5F5386E5" w14:textId="77777777" w:rsidTr="000A44C2">
        <w:trPr>
          <w:trHeight w:val="1039"/>
        </w:trPr>
        <w:tc>
          <w:tcPr>
            <w:tcW w:w="9072" w:type="dxa"/>
            <w:gridSpan w:val="2"/>
          </w:tcPr>
          <w:p w14:paraId="61133FC5" w14:textId="77777777" w:rsidR="00C901C1" w:rsidRDefault="00000000" w:rsidP="00A31D5F">
            <w:pPr>
              <w:spacing w:line="360" w:lineRule="auto"/>
              <w:ind w:firstLineChars="0" w:firstLine="0"/>
              <w:rPr>
                <w:b/>
              </w:rPr>
            </w:pPr>
            <w:r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14:paraId="3A8259C9" w14:textId="77777777" w:rsidR="00C901C1" w:rsidRDefault="00000000" w:rsidP="00A31D5F">
            <w:pPr>
              <w:spacing w:line="360" w:lineRule="auto"/>
            </w:pPr>
            <w:r>
              <w:t>我们已</w:t>
            </w:r>
            <w:r>
              <w:rPr>
                <w:rFonts w:hint="eastAsia"/>
              </w:rPr>
              <w:t>对本文档描述的内容做测试。但是差错在所难免，无法保证绝对正确并完全满足您的使用需求。本文档的内容可能随时更新，如有改动，恕不事先通知，也欢迎您提出改进建议。</w:t>
            </w:r>
          </w:p>
          <w:p w14:paraId="35BB391B" w14:textId="77777777" w:rsidR="00C901C1" w:rsidRDefault="00C901C1" w:rsidP="00A31D5F">
            <w:pPr>
              <w:spacing w:line="360" w:lineRule="auto"/>
            </w:pPr>
          </w:p>
          <w:p w14:paraId="6A8A866A" w14:textId="77777777" w:rsidR="00C901C1" w:rsidRDefault="00D907BE" w:rsidP="00A31D5F">
            <w:pPr>
              <w:spacing w:line="360" w:lineRule="auto"/>
              <w:ind w:firstLineChars="0" w:firstLine="0"/>
            </w:pPr>
            <w:r w:rsidRPr="00D907BE">
              <w:rPr>
                <w:rFonts w:hint="eastAsia"/>
                <w:b/>
              </w:rPr>
              <w:t>参考信息：</w:t>
            </w:r>
          </w:p>
        </w:tc>
      </w:tr>
    </w:tbl>
    <w:p w14:paraId="368F2389" w14:textId="2C5320EE" w:rsidR="00141F44" w:rsidRDefault="000A44C2">
      <w:pPr>
        <w:widowControl/>
        <w:ind w:firstLineChars="0" w:firstLine="0"/>
        <w:jc w:val="left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/>
          <w:sz w:val="36"/>
          <w:szCs w:val="36"/>
        </w:rPr>
        <w:br w:type="page"/>
      </w:r>
    </w:p>
    <w:p w14:paraId="6F8A3199" w14:textId="53A8A3F1" w:rsidR="00141F44" w:rsidRDefault="00141F44" w:rsidP="00141F44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239DA37C" w14:textId="77777777" w:rsidR="00141F44" w:rsidRDefault="00141F44" w:rsidP="00141F44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71958AE9" w14:textId="77777777" w:rsidR="00141F44" w:rsidRDefault="00141F44" w:rsidP="00141F44"/>
    <w:p w14:paraId="0E08E054" w14:textId="6C1D5B39" w:rsidR="003976C1" w:rsidRDefault="00141F44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63561718" w:history="1">
        <w:r w:rsidR="003976C1" w:rsidRPr="00FB6706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3976C1">
          <w:rPr>
            <w:noProof/>
            <w:sz w:val="22"/>
            <w:szCs w:val="24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软硬件版本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_Toc163561718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3</w:t>
        </w:r>
        <w:r w:rsidR="003976C1">
          <w:rPr>
            <w:noProof/>
            <w:webHidden/>
          </w:rPr>
          <w:fldChar w:fldCharType="end"/>
        </w:r>
      </w:hyperlink>
    </w:p>
    <w:p w14:paraId="0592BCE1" w14:textId="0A7E531C" w:rsidR="003976C1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561719" w:history="1">
        <w:r w:rsidR="003976C1" w:rsidRPr="00FB6706">
          <w:rPr>
            <w:rStyle w:val="af"/>
            <w:noProof/>
          </w:rPr>
          <w:t>1.1.</w:t>
        </w:r>
        <w:r w:rsidR="003976C1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控制硬件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_Toc163561719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3</w:t>
        </w:r>
        <w:r w:rsidR="003976C1">
          <w:rPr>
            <w:noProof/>
            <w:webHidden/>
          </w:rPr>
          <w:fldChar w:fldCharType="end"/>
        </w:r>
      </w:hyperlink>
    </w:p>
    <w:p w14:paraId="6964A65A" w14:textId="378F435F" w:rsidR="003976C1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561720" w:history="1">
        <w:r w:rsidR="003976C1" w:rsidRPr="00FB6706">
          <w:rPr>
            <w:rStyle w:val="af"/>
            <w:noProof/>
          </w:rPr>
          <w:t>1.2.</w:t>
        </w:r>
        <w:r w:rsidR="003976C1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控制软件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_Toc163561720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3</w:t>
        </w:r>
        <w:r w:rsidR="003976C1">
          <w:rPr>
            <w:noProof/>
            <w:webHidden/>
          </w:rPr>
          <w:fldChar w:fldCharType="end"/>
        </w:r>
      </w:hyperlink>
    </w:p>
    <w:p w14:paraId="554EC7C0" w14:textId="4E341843" w:rsidR="003976C1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63561721" w:history="1">
        <w:r w:rsidR="003976C1" w:rsidRPr="00FB6706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3976C1">
          <w:rPr>
            <w:noProof/>
            <w:sz w:val="22"/>
            <w:szCs w:val="24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基本概念和介绍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_Toc163561721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3</w:t>
        </w:r>
        <w:r w:rsidR="003976C1">
          <w:rPr>
            <w:noProof/>
            <w:webHidden/>
          </w:rPr>
          <w:fldChar w:fldCharType="end"/>
        </w:r>
      </w:hyperlink>
    </w:p>
    <w:p w14:paraId="4A51F0A8" w14:textId="28C492A1" w:rsidR="003976C1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63561722" w:history="1">
        <w:r w:rsidR="003976C1" w:rsidRPr="00FB6706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3976C1">
          <w:rPr>
            <w:noProof/>
            <w:sz w:val="22"/>
            <w:szCs w:val="24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编辑自定义事件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_Toc163561722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5</w:t>
        </w:r>
        <w:r w:rsidR="003976C1">
          <w:rPr>
            <w:noProof/>
            <w:webHidden/>
          </w:rPr>
          <w:fldChar w:fldCharType="end"/>
        </w:r>
      </w:hyperlink>
    </w:p>
    <w:p w14:paraId="448A4A0D" w14:textId="2B36AFE6" w:rsidR="003976C1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63561723" w:history="1">
        <w:r w:rsidR="003976C1" w:rsidRPr="00FB6706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3976C1">
          <w:rPr>
            <w:noProof/>
            <w:sz w:val="22"/>
            <w:szCs w:val="24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导出自定义事件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_Toc163561723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7</w:t>
        </w:r>
        <w:r w:rsidR="003976C1">
          <w:rPr>
            <w:noProof/>
            <w:webHidden/>
          </w:rPr>
          <w:fldChar w:fldCharType="end"/>
        </w:r>
      </w:hyperlink>
    </w:p>
    <w:p w14:paraId="0847B994" w14:textId="0280F9E3" w:rsidR="003976C1" w:rsidRDefault="00000000">
      <w:pPr>
        <w:pStyle w:val="TOC1"/>
        <w:tabs>
          <w:tab w:val="left" w:pos="110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63561724" w:history="1">
        <w:r w:rsidR="003976C1" w:rsidRPr="00FB6706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3976C1">
          <w:rPr>
            <w:noProof/>
            <w:sz w:val="22"/>
            <w:szCs w:val="24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基于系统库文件</w:t>
        </w:r>
        <w:r w:rsidR="003976C1" w:rsidRPr="00FB6706">
          <w:rPr>
            <w:rStyle w:val="af"/>
            <w:noProof/>
          </w:rPr>
          <w:t>Tc3_Eventlogger</w:t>
        </w:r>
        <w:r w:rsidR="003976C1" w:rsidRPr="00FB6706">
          <w:rPr>
            <w:rStyle w:val="af"/>
            <w:noProof/>
          </w:rPr>
          <w:t>二次开发的配套应用库文件</w:t>
        </w:r>
        <w:r w:rsidR="003976C1" w:rsidRPr="00FB6706">
          <w:rPr>
            <w:rStyle w:val="af"/>
            <w:noProof/>
          </w:rPr>
          <w:t>EventloggerApplication.lib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_Toc163561724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9</w:t>
        </w:r>
        <w:r w:rsidR="003976C1">
          <w:rPr>
            <w:noProof/>
            <w:webHidden/>
          </w:rPr>
          <w:fldChar w:fldCharType="end"/>
        </w:r>
      </w:hyperlink>
    </w:p>
    <w:p w14:paraId="42A728F9" w14:textId="2CFFA366" w:rsidR="003976C1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561725" w:history="1">
        <w:r w:rsidR="003976C1" w:rsidRPr="00FB6706">
          <w:rPr>
            <w:rStyle w:val="af"/>
            <w:noProof/>
          </w:rPr>
          <w:t>5.1.</w:t>
        </w:r>
        <w:r w:rsidR="003976C1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通用事件处理的对象接口</w:t>
        </w:r>
        <w:r w:rsidR="003976C1" w:rsidRPr="00FB6706">
          <w:rPr>
            <w:rStyle w:val="af"/>
            <w:noProof/>
          </w:rPr>
          <w:t>/</w:t>
        </w:r>
        <w:r w:rsidR="003976C1" w:rsidRPr="00FB6706">
          <w:rPr>
            <w:rStyle w:val="af"/>
            <w:noProof/>
          </w:rPr>
          <w:t>功能块：</w:t>
        </w:r>
        <w:r w:rsidR="003976C1" w:rsidRPr="00FB6706">
          <w:rPr>
            <w:rStyle w:val="af"/>
            <w:noProof/>
          </w:rPr>
          <w:t xml:space="preserve">I_EventLoggerHanding </w:t>
        </w:r>
        <w:r w:rsidR="003976C1" w:rsidRPr="00FB6706">
          <w:rPr>
            <w:rStyle w:val="af"/>
            <w:noProof/>
          </w:rPr>
          <w:t>、</w:t>
        </w:r>
        <w:r w:rsidR="003976C1" w:rsidRPr="00FB6706">
          <w:rPr>
            <w:rStyle w:val="af"/>
            <w:noProof/>
          </w:rPr>
          <w:t>FB_EventloggerHandlingBase/Extend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_Toc163561725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11</w:t>
        </w:r>
        <w:r w:rsidR="003976C1">
          <w:rPr>
            <w:noProof/>
            <w:webHidden/>
          </w:rPr>
          <w:fldChar w:fldCharType="end"/>
        </w:r>
      </w:hyperlink>
    </w:p>
    <w:p w14:paraId="21DBB9DE" w14:textId="1118F759" w:rsidR="003976C1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561726" w:history="1">
        <w:r w:rsidR="003976C1" w:rsidRPr="00FB6706">
          <w:rPr>
            <w:rStyle w:val="af"/>
            <w:noProof/>
          </w:rPr>
          <w:t>5.2.</w:t>
        </w:r>
        <w:r w:rsidR="003976C1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过滤事件功能块</w:t>
        </w:r>
        <w:r w:rsidR="003976C1" w:rsidRPr="00FB6706">
          <w:rPr>
            <w:rStyle w:val="af"/>
            <w:noProof/>
          </w:rPr>
          <w:t>FB_EventFilter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_Toc163561726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13</w:t>
        </w:r>
        <w:r w:rsidR="003976C1">
          <w:rPr>
            <w:noProof/>
            <w:webHidden/>
          </w:rPr>
          <w:fldChar w:fldCharType="end"/>
        </w:r>
      </w:hyperlink>
    </w:p>
    <w:p w14:paraId="05763239" w14:textId="04B768B8" w:rsidR="003976C1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561727" w:history="1">
        <w:r w:rsidR="003976C1" w:rsidRPr="00FB6706">
          <w:rPr>
            <w:rStyle w:val="af"/>
            <w:noProof/>
          </w:rPr>
          <w:t>5.3.</w:t>
        </w:r>
        <w:r w:rsidR="003976C1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跨</w:t>
        </w:r>
        <w:r w:rsidR="003976C1" w:rsidRPr="00FB6706">
          <w:rPr>
            <w:rStyle w:val="af"/>
            <w:noProof/>
          </w:rPr>
          <w:t>PLC</w:t>
        </w:r>
        <w:r w:rsidR="003976C1" w:rsidRPr="00FB6706">
          <w:rPr>
            <w:rStyle w:val="af"/>
            <w:noProof/>
          </w:rPr>
          <w:t>监听功能块</w:t>
        </w:r>
        <w:r w:rsidR="003976C1" w:rsidRPr="00FB6706">
          <w:rPr>
            <w:rStyle w:val="af"/>
            <w:noProof/>
          </w:rPr>
          <w:t>FB_EventListner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_Toc163561727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14</w:t>
        </w:r>
        <w:r w:rsidR="003976C1">
          <w:rPr>
            <w:noProof/>
            <w:webHidden/>
          </w:rPr>
          <w:fldChar w:fldCharType="end"/>
        </w:r>
      </w:hyperlink>
    </w:p>
    <w:p w14:paraId="22716D81" w14:textId="37892DAB" w:rsidR="003976C1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561728" w:history="1">
        <w:r w:rsidR="003976C1" w:rsidRPr="00FB6706">
          <w:rPr>
            <w:rStyle w:val="af"/>
            <w:noProof/>
          </w:rPr>
          <w:t>5.4.</w:t>
        </w:r>
        <w:r w:rsidR="003976C1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导出日志功能块</w:t>
        </w:r>
        <w:r w:rsidR="003976C1" w:rsidRPr="00FB6706">
          <w:rPr>
            <w:rStyle w:val="af"/>
            <w:noProof/>
          </w:rPr>
          <w:t>FB_EventExporter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_Toc163561728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15</w:t>
        </w:r>
        <w:r w:rsidR="003976C1">
          <w:rPr>
            <w:noProof/>
            <w:webHidden/>
          </w:rPr>
          <w:fldChar w:fldCharType="end"/>
        </w:r>
      </w:hyperlink>
    </w:p>
    <w:p w14:paraId="7482BB90" w14:textId="2FC62301" w:rsidR="003976C1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63561729" w:history="1">
        <w:r w:rsidR="003976C1" w:rsidRPr="00FB6706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="003976C1">
          <w:rPr>
            <w:noProof/>
            <w:sz w:val="22"/>
            <w:szCs w:val="24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原始库文件</w:t>
        </w:r>
        <w:r w:rsidR="003976C1" w:rsidRPr="00FB6706">
          <w:rPr>
            <w:rStyle w:val="af"/>
            <w:noProof/>
          </w:rPr>
          <w:t>Tc3_Eventlogger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_Toc163561729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16</w:t>
        </w:r>
        <w:r w:rsidR="003976C1">
          <w:rPr>
            <w:noProof/>
            <w:webHidden/>
          </w:rPr>
          <w:fldChar w:fldCharType="end"/>
        </w:r>
      </w:hyperlink>
    </w:p>
    <w:p w14:paraId="56626B03" w14:textId="1FFB1C91" w:rsidR="003976C1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561730" w:history="1">
        <w:r w:rsidR="003976C1" w:rsidRPr="00FB6706">
          <w:rPr>
            <w:rStyle w:val="af"/>
            <w:noProof/>
          </w:rPr>
          <w:t>6.1.</w:t>
        </w:r>
        <w:r w:rsidR="003976C1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报警功能块</w:t>
        </w:r>
        <w:r w:rsidR="003976C1" w:rsidRPr="00FB6706">
          <w:rPr>
            <w:rStyle w:val="af"/>
            <w:noProof/>
          </w:rPr>
          <w:t>FB_TcAlarm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_Toc163561730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16</w:t>
        </w:r>
        <w:r w:rsidR="003976C1">
          <w:rPr>
            <w:noProof/>
            <w:webHidden/>
          </w:rPr>
          <w:fldChar w:fldCharType="end"/>
        </w:r>
      </w:hyperlink>
    </w:p>
    <w:p w14:paraId="18B03AEB" w14:textId="5EA706E8" w:rsidR="003976C1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561731" w:history="1">
        <w:r w:rsidR="003976C1" w:rsidRPr="00FB6706">
          <w:rPr>
            <w:rStyle w:val="af"/>
            <w:noProof/>
          </w:rPr>
          <w:t>6.2.</w:t>
        </w:r>
        <w:r w:rsidR="003976C1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FB_TcAlarm.CreateEx/Create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_Toc163561731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16</w:t>
        </w:r>
        <w:r w:rsidR="003976C1">
          <w:rPr>
            <w:noProof/>
            <w:webHidden/>
          </w:rPr>
          <w:fldChar w:fldCharType="end"/>
        </w:r>
      </w:hyperlink>
    </w:p>
    <w:p w14:paraId="3BD10145" w14:textId="3B8B2889" w:rsidR="003976C1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561732" w:history="1">
        <w:r w:rsidR="003976C1" w:rsidRPr="00FB6706">
          <w:rPr>
            <w:rStyle w:val="af"/>
            <w:noProof/>
          </w:rPr>
          <w:t>6.3.</w:t>
        </w:r>
        <w:r w:rsidR="003976C1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FB_TcAlarm.Raise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_Toc163561732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18</w:t>
        </w:r>
        <w:r w:rsidR="003976C1">
          <w:rPr>
            <w:noProof/>
            <w:webHidden/>
          </w:rPr>
          <w:fldChar w:fldCharType="end"/>
        </w:r>
      </w:hyperlink>
    </w:p>
    <w:p w14:paraId="5C2A7ADF" w14:textId="51B8BCDD" w:rsidR="003976C1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561733" w:history="1">
        <w:r w:rsidR="003976C1" w:rsidRPr="00FB6706">
          <w:rPr>
            <w:rStyle w:val="af"/>
            <w:noProof/>
          </w:rPr>
          <w:t>6.4.</w:t>
        </w:r>
        <w:r w:rsidR="003976C1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FB_TcAlarm.Clear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_Toc163561733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18</w:t>
        </w:r>
        <w:r w:rsidR="003976C1">
          <w:rPr>
            <w:noProof/>
            <w:webHidden/>
          </w:rPr>
          <w:fldChar w:fldCharType="end"/>
        </w:r>
      </w:hyperlink>
    </w:p>
    <w:p w14:paraId="64B8AFCD" w14:textId="349DDF88" w:rsidR="003976C1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561734" w:history="1">
        <w:r w:rsidR="003976C1" w:rsidRPr="00FB6706">
          <w:rPr>
            <w:rStyle w:val="af"/>
            <w:noProof/>
          </w:rPr>
          <w:t>6.5.</w:t>
        </w:r>
        <w:r w:rsidR="003976C1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FB_TcAlarm.Confirm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_Toc163561734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19</w:t>
        </w:r>
        <w:r w:rsidR="003976C1">
          <w:rPr>
            <w:noProof/>
            <w:webHidden/>
          </w:rPr>
          <w:fldChar w:fldCharType="end"/>
        </w:r>
      </w:hyperlink>
    </w:p>
    <w:p w14:paraId="1C3D2FCE" w14:textId="5914DDF0" w:rsidR="003976C1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561735" w:history="1">
        <w:r w:rsidR="003976C1" w:rsidRPr="00FB6706">
          <w:rPr>
            <w:rStyle w:val="af"/>
            <w:noProof/>
          </w:rPr>
          <w:t>6.6.</w:t>
        </w:r>
        <w:r w:rsidR="003976C1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消息功能块</w:t>
        </w:r>
        <w:r w:rsidR="003976C1" w:rsidRPr="00FB6706">
          <w:rPr>
            <w:rStyle w:val="af"/>
            <w:noProof/>
          </w:rPr>
          <w:t>FB_TcMessage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_Toc163561735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20</w:t>
        </w:r>
        <w:r w:rsidR="003976C1">
          <w:rPr>
            <w:noProof/>
            <w:webHidden/>
          </w:rPr>
          <w:fldChar w:fldCharType="end"/>
        </w:r>
      </w:hyperlink>
    </w:p>
    <w:p w14:paraId="725FADA0" w14:textId="482E0B61" w:rsidR="003976C1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561736" w:history="1">
        <w:r w:rsidR="003976C1" w:rsidRPr="00FB6706">
          <w:rPr>
            <w:rStyle w:val="af"/>
            <w:noProof/>
          </w:rPr>
          <w:t>6.7.</w:t>
        </w:r>
        <w:r w:rsidR="003976C1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.FB_TcMessage.Create/CreateEx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_Toc163561736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20</w:t>
        </w:r>
        <w:r w:rsidR="003976C1">
          <w:rPr>
            <w:noProof/>
            <w:webHidden/>
          </w:rPr>
          <w:fldChar w:fldCharType="end"/>
        </w:r>
      </w:hyperlink>
    </w:p>
    <w:p w14:paraId="5B94D161" w14:textId="08F3836E" w:rsidR="003976C1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561737" w:history="1">
        <w:r w:rsidR="003976C1" w:rsidRPr="00FB6706">
          <w:rPr>
            <w:rStyle w:val="af"/>
            <w:noProof/>
          </w:rPr>
          <w:t>6.8.</w:t>
        </w:r>
        <w:r w:rsidR="003976C1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FB_TcMessage.Send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_Toc163561737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21</w:t>
        </w:r>
        <w:r w:rsidR="003976C1">
          <w:rPr>
            <w:noProof/>
            <w:webHidden/>
          </w:rPr>
          <w:fldChar w:fldCharType="end"/>
        </w:r>
      </w:hyperlink>
    </w:p>
    <w:p w14:paraId="7731529F" w14:textId="033F19FB" w:rsidR="003976C1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561738" w:history="1">
        <w:r w:rsidR="003976C1" w:rsidRPr="00FB6706">
          <w:rPr>
            <w:rStyle w:val="af"/>
            <w:noProof/>
          </w:rPr>
          <w:t>6.9.</w:t>
        </w:r>
        <w:r w:rsidR="003976C1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过滤器</w:t>
        </w:r>
        <w:r w:rsidR="003976C1" w:rsidRPr="00FB6706">
          <w:rPr>
            <w:rStyle w:val="af"/>
            <w:noProof/>
          </w:rPr>
          <w:t>FB_TcEventFilter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_Toc163561738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22</w:t>
        </w:r>
        <w:r w:rsidR="003976C1">
          <w:rPr>
            <w:noProof/>
            <w:webHidden/>
          </w:rPr>
          <w:fldChar w:fldCharType="end"/>
        </w:r>
      </w:hyperlink>
    </w:p>
    <w:p w14:paraId="3A3B9C8B" w14:textId="5EED42A7" w:rsidR="003976C1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561739" w:history="1">
        <w:r w:rsidR="003976C1" w:rsidRPr="00FB6706">
          <w:rPr>
            <w:rStyle w:val="af"/>
            <w:noProof/>
          </w:rPr>
          <w:t>6.10.</w:t>
        </w:r>
        <w:r w:rsidR="003976C1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FB_TcEventFiler.Clear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_Toc163561739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22</w:t>
        </w:r>
        <w:r w:rsidR="003976C1">
          <w:rPr>
            <w:noProof/>
            <w:webHidden/>
          </w:rPr>
          <w:fldChar w:fldCharType="end"/>
        </w:r>
      </w:hyperlink>
    </w:p>
    <w:p w14:paraId="1BF140DD" w14:textId="47B44D8A" w:rsidR="003976C1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561740" w:history="1">
        <w:r w:rsidR="003976C1" w:rsidRPr="00FB6706">
          <w:rPr>
            <w:rStyle w:val="af"/>
            <w:noProof/>
          </w:rPr>
          <w:t>6.11.</w:t>
        </w:r>
        <w:r w:rsidR="003976C1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过滤器设置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_Toc163561740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22</w:t>
        </w:r>
        <w:r w:rsidR="003976C1">
          <w:rPr>
            <w:noProof/>
            <w:webHidden/>
          </w:rPr>
          <w:fldChar w:fldCharType="end"/>
        </w:r>
      </w:hyperlink>
    </w:p>
    <w:p w14:paraId="115212E3" w14:textId="06097938" w:rsidR="003976C1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561741" w:history="1">
        <w:r w:rsidR="003976C1" w:rsidRPr="00FB6706">
          <w:rPr>
            <w:rStyle w:val="af"/>
            <w:noProof/>
          </w:rPr>
          <w:t>6.12.</w:t>
        </w:r>
        <w:r w:rsidR="003976C1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导出</w:t>
        </w:r>
        <w:r w:rsidR="003976C1" w:rsidRPr="00FB6706">
          <w:rPr>
            <w:rStyle w:val="af"/>
            <w:noProof/>
          </w:rPr>
          <w:t>CSV</w:t>
        </w:r>
        <w:r w:rsidR="003976C1" w:rsidRPr="00FB6706">
          <w:rPr>
            <w:rStyle w:val="af"/>
            <w:noProof/>
          </w:rPr>
          <w:t>功能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_Toc163561741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24</w:t>
        </w:r>
        <w:r w:rsidR="003976C1">
          <w:rPr>
            <w:noProof/>
            <w:webHidden/>
          </w:rPr>
          <w:fldChar w:fldCharType="end"/>
        </w:r>
      </w:hyperlink>
    </w:p>
    <w:p w14:paraId="14AB5593" w14:textId="18963DEC" w:rsidR="003976C1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561742" w:history="1">
        <w:r w:rsidR="003976C1" w:rsidRPr="00FB6706">
          <w:rPr>
            <w:rStyle w:val="af"/>
            <w:noProof/>
          </w:rPr>
          <w:t>6.13.</w:t>
        </w:r>
        <w:r w:rsidR="003976C1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导出设置功能块</w:t>
        </w:r>
        <w:r w:rsidR="003976C1" w:rsidRPr="00FB6706">
          <w:rPr>
            <w:rStyle w:val="af"/>
            <w:noProof/>
          </w:rPr>
          <w:t>FB_TcEventCsvExportSettings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_Toc163561742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24</w:t>
        </w:r>
        <w:r w:rsidR="003976C1">
          <w:rPr>
            <w:noProof/>
            <w:webHidden/>
          </w:rPr>
          <w:fldChar w:fldCharType="end"/>
        </w:r>
      </w:hyperlink>
    </w:p>
    <w:p w14:paraId="0BFEAA58" w14:textId="16124919" w:rsidR="003976C1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561743" w:history="1">
        <w:r w:rsidR="003976C1" w:rsidRPr="00FB6706">
          <w:rPr>
            <w:rStyle w:val="af"/>
            <w:noProof/>
          </w:rPr>
          <w:t>6.14.</w:t>
        </w:r>
        <w:r w:rsidR="003976C1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方法</w:t>
        </w:r>
        <w:r w:rsidR="003976C1" w:rsidRPr="00FB6706">
          <w:rPr>
            <w:rStyle w:val="af"/>
            <w:noProof/>
          </w:rPr>
          <w:t>FB_TcEventLogger. ExportLoggedEvents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_Toc163561743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24</w:t>
        </w:r>
        <w:r w:rsidR="003976C1">
          <w:rPr>
            <w:noProof/>
            <w:webHidden/>
          </w:rPr>
          <w:fldChar w:fldCharType="end"/>
        </w:r>
      </w:hyperlink>
    </w:p>
    <w:p w14:paraId="43D99F73" w14:textId="75AFA32C" w:rsidR="003976C1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63561744" w:history="1">
        <w:r w:rsidR="003976C1" w:rsidRPr="00FB6706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 w:rsidR="003976C1">
          <w:rPr>
            <w:noProof/>
            <w:sz w:val="22"/>
            <w:szCs w:val="24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模拟现场</w:t>
        </w:r>
        <w:r w:rsidR="003976C1" w:rsidRPr="00FB6706">
          <w:rPr>
            <w:rStyle w:val="af"/>
            <w:noProof/>
          </w:rPr>
          <w:t>Demo</w:t>
        </w:r>
        <w:r w:rsidR="003976C1" w:rsidRPr="00FB6706">
          <w:rPr>
            <w:rStyle w:val="af"/>
            <w:noProof/>
          </w:rPr>
          <w:t>：</w:t>
        </w:r>
        <w:r w:rsidR="003976C1" w:rsidRPr="00FB6706">
          <w:rPr>
            <w:rStyle w:val="af"/>
            <w:noProof/>
          </w:rPr>
          <w:t>TwinCAT Eventlogger Application Exmaple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_Toc163561744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26</w:t>
        </w:r>
        <w:r w:rsidR="003976C1">
          <w:rPr>
            <w:noProof/>
            <w:webHidden/>
          </w:rPr>
          <w:fldChar w:fldCharType="end"/>
        </w:r>
      </w:hyperlink>
    </w:p>
    <w:p w14:paraId="0EC6E26F" w14:textId="744F9087" w:rsidR="003976C1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63561745" w:history="1">
        <w:r w:rsidR="003976C1" w:rsidRPr="00FB6706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</w:t>
        </w:r>
        <w:r w:rsidR="003976C1">
          <w:rPr>
            <w:noProof/>
            <w:sz w:val="22"/>
            <w:szCs w:val="24"/>
            <w14:ligatures w14:val="standardContextual"/>
          </w:rPr>
          <w:tab/>
        </w:r>
        <w:r w:rsidR="003976C1" w:rsidRPr="00FB6706">
          <w:rPr>
            <w:rStyle w:val="af"/>
            <w:noProof/>
          </w:rPr>
          <w:t>常见问题</w:t>
        </w:r>
        <w:r w:rsidR="003976C1">
          <w:rPr>
            <w:noProof/>
            <w:webHidden/>
          </w:rPr>
          <w:tab/>
        </w:r>
        <w:r w:rsidR="003976C1">
          <w:rPr>
            <w:noProof/>
            <w:webHidden/>
          </w:rPr>
          <w:fldChar w:fldCharType="begin"/>
        </w:r>
        <w:r w:rsidR="003976C1">
          <w:rPr>
            <w:noProof/>
            <w:webHidden/>
          </w:rPr>
          <w:instrText xml:space="preserve"> PAGEREF _Toc163561745 \h </w:instrText>
        </w:r>
        <w:r w:rsidR="003976C1">
          <w:rPr>
            <w:noProof/>
            <w:webHidden/>
          </w:rPr>
        </w:r>
        <w:r w:rsidR="003976C1">
          <w:rPr>
            <w:noProof/>
            <w:webHidden/>
          </w:rPr>
          <w:fldChar w:fldCharType="separate"/>
        </w:r>
        <w:r w:rsidR="003976C1">
          <w:rPr>
            <w:noProof/>
            <w:webHidden/>
          </w:rPr>
          <w:t>29</w:t>
        </w:r>
        <w:r w:rsidR="003976C1">
          <w:rPr>
            <w:noProof/>
            <w:webHidden/>
          </w:rPr>
          <w:fldChar w:fldCharType="end"/>
        </w:r>
      </w:hyperlink>
    </w:p>
    <w:p w14:paraId="53C76F53" w14:textId="7EE98620" w:rsidR="00141F44" w:rsidRDefault="00141F44" w:rsidP="00141F44">
      <w:pPr>
        <w:spacing w:line="276" w:lineRule="auto"/>
        <w:ind w:firstLineChars="0" w:firstLine="0"/>
      </w:pPr>
      <w:r>
        <w:fldChar w:fldCharType="end"/>
      </w:r>
    </w:p>
    <w:p w14:paraId="4B2D496D" w14:textId="55C56C13" w:rsidR="00141F44" w:rsidRDefault="00141F44" w:rsidP="00141F44">
      <w:pPr>
        <w:widowControl/>
        <w:ind w:firstLineChars="0" w:firstLine="0"/>
        <w:jc w:val="left"/>
      </w:pPr>
      <w:r>
        <w:br w:type="page"/>
      </w:r>
    </w:p>
    <w:p w14:paraId="2366AD3F" w14:textId="77777777" w:rsidR="00141F44" w:rsidRPr="00145917" w:rsidRDefault="00141F44" w:rsidP="00141F44">
      <w:pPr>
        <w:pStyle w:val="10"/>
        <w:spacing w:before="156" w:after="156" w:line="360" w:lineRule="auto"/>
      </w:pPr>
      <w:bookmarkStart w:id="1" w:name="_Toc144109057"/>
      <w:bookmarkStart w:id="2" w:name="_Toc144200232"/>
      <w:bookmarkStart w:id="3" w:name="_Toc163561718"/>
      <w:r>
        <w:rPr>
          <w:rFonts w:hint="eastAsia"/>
        </w:rPr>
        <w:lastRenderedPageBreak/>
        <w:t>软硬件版本</w:t>
      </w:r>
      <w:bookmarkEnd w:id="1"/>
      <w:bookmarkEnd w:id="2"/>
      <w:bookmarkEnd w:id="3"/>
    </w:p>
    <w:p w14:paraId="35110AC7" w14:textId="77777777" w:rsidR="00141F44" w:rsidRDefault="00141F44" w:rsidP="00141F44">
      <w:pPr>
        <w:pStyle w:val="20"/>
        <w:spacing w:before="156" w:after="156" w:line="360" w:lineRule="auto"/>
      </w:pPr>
      <w:bookmarkStart w:id="4" w:name="_Toc144109058"/>
      <w:bookmarkStart w:id="5" w:name="_Toc144200233"/>
      <w:bookmarkStart w:id="6" w:name="_Toc163561719"/>
      <w:r>
        <w:rPr>
          <w:rFonts w:hint="eastAsia"/>
        </w:rPr>
        <w:t>控制硬件</w:t>
      </w:r>
      <w:bookmarkEnd w:id="4"/>
      <w:bookmarkEnd w:id="5"/>
      <w:bookmarkEnd w:id="6"/>
    </w:p>
    <w:p w14:paraId="69D7334E" w14:textId="77777777" w:rsidR="00141F44" w:rsidRDefault="00141F44" w:rsidP="000A44C2">
      <w:pPr>
        <w:spacing w:line="360" w:lineRule="auto"/>
        <w:ind w:left="420" w:firstLineChars="0" w:firstLine="0"/>
      </w:pPr>
      <w:r>
        <w:rPr>
          <w:rFonts w:hint="eastAsia"/>
        </w:rPr>
        <w:t>测试电脑（</w:t>
      </w:r>
      <w:r>
        <w:t>W</w:t>
      </w:r>
      <w:r>
        <w:rPr>
          <w:rFonts w:hint="eastAsia"/>
        </w:rPr>
        <w:t>indows</w:t>
      </w:r>
      <w:r>
        <w:t>11</w:t>
      </w:r>
      <w:r>
        <w:rPr>
          <w:rFonts w:hint="eastAsia"/>
        </w:rPr>
        <w:t>专业版）</w:t>
      </w:r>
    </w:p>
    <w:p w14:paraId="7FD82E52" w14:textId="77777777" w:rsidR="00141F44" w:rsidRDefault="00141F44" w:rsidP="00141F44">
      <w:pPr>
        <w:pStyle w:val="20"/>
        <w:spacing w:before="156" w:after="156" w:line="360" w:lineRule="auto"/>
      </w:pPr>
      <w:bookmarkStart w:id="7" w:name="_Toc144109059"/>
      <w:bookmarkStart w:id="8" w:name="_Toc144200234"/>
      <w:bookmarkStart w:id="9" w:name="_Toc163561720"/>
      <w:r>
        <w:rPr>
          <w:rFonts w:hint="eastAsia"/>
        </w:rPr>
        <w:t>控制软件</w:t>
      </w:r>
      <w:bookmarkEnd w:id="7"/>
      <w:bookmarkEnd w:id="8"/>
      <w:bookmarkEnd w:id="9"/>
    </w:p>
    <w:p w14:paraId="1596CE51" w14:textId="568595A6" w:rsidR="00415CE3" w:rsidRDefault="00415CE3" w:rsidP="00415CE3">
      <w:pPr>
        <w:spacing w:line="360" w:lineRule="auto"/>
        <w:ind w:firstLineChars="0"/>
      </w:pPr>
      <w:r>
        <w:rPr>
          <w:rFonts w:hint="eastAsia"/>
        </w:rPr>
        <w:t>Twin</w:t>
      </w:r>
      <w:r>
        <w:t>CAT3</w:t>
      </w:r>
      <w:r>
        <w:rPr>
          <w:rFonts w:hint="eastAsia"/>
        </w:rPr>
        <w:t>（文档测试版本为</w:t>
      </w:r>
      <w:r>
        <w:rPr>
          <w:rFonts w:hint="eastAsia"/>
        </w:rPr>
        <w:t>v</w:t>
      </w:r>
      <w:r>
        <w:t xml:space="preserve"> 3.1.</w:t>
      </w:r>
      <w:r>
        <w:rPr>
          <w:rFonts w:hint="eastAsia"/>
        </w:rPr>
        <w:t>4</w:t>
      </w:r>
      <w:r>
        <w:t>024.</w:t>
      </w:r>
      <w:r>
        <w:rPr>
          <w:rFonts w:hint="eastAsia"/>
        </w:rPr>
        <w:t>54</w:t>
      </w:r>
      <w:r>
        <w:rPr>
          <w:rFonts w:hint="eastAsia"/>
        </w:rPr>
        <w:t>）、库文件</w:t>
      </w:r>
      <w:r>
        <w:rPr>
          <w:rFonts w:hint="eastAsia"/>
        </w:rPr>
        <w:t>Tc3_Eventlogger</w:t>
      </w:r>
      <w:r>
        <w:rPr>
          <w:rFonts w:hint="eastAsia"/>
        </w:rPr>
        <w:t>（库文件版本为</w:t>
      </w:r>
    </w:p>
    <w:p w14:paraId="205CB5BC" w14:textId="2533BE37" w:rsidR="00415CE3" w:rsidRPr="00415CE3" w:rsidRDefault="00415CE3" w:rsidP="00415CE3">
      <w:pPr>
        <w:spacing w:line="360" w:lineRule="auto"/>
        <w:ind w:firstLineChars="0" w:firstLine="0"/>
      </w:pPr>
      <w:r>
        <w:rPr>
          <w:rFonts w:hint="eastAsia"/>
        </w:rPr>
        <w:t>v3.1.33.0</w:t>
      </w:r>
      <w:r>
        <w:rPr>
          <w:rFonts w:hint="eastAsia"/>
        </w:rPr>
        <w:t>）、库文件</w:t>
      </w:r>
      <w:proofErr w:type="spellStart"/>
      <w:r w:rsidRPr="00415CE3">
        <w:t>EventloggerApplication</w:t>
      </w:r>
      <w:proofErr w:type="spellEnd"/>
      <w:r>
        <w:rPr>
          <w:rFonts w:hint="eastAsia"/>
        </w:rPr>
        <w:t>（库文件版本为</w:t>
      </w:r>
      <w:r>
        <w:rPr>
          <w:rFonts w:hint="eastAsia"/>
        </w:rPr>
        <w:t>v</w:t>
      </w:r>
      <w:r w:rsidR="003C0D87">
        <w:rPr>
          <w:rFonts w:hint="eastAsia"/>
        </w:rPr>
        <w:t>2.0.0.2</w:t>
      </w:r>
      <w:r>
        <w:rPr>
          <w:rFonts w:hint="eastAsia"/>
        </w:rPr>
        <w:t>）。</w:t>
      </w:r>
    </w:p>
    <w:p w14:paraId="69E07839" w14:textId="2F75CE7B" w:rsidR="00141F44" w:rsidRDefault="00C228AC" w:rsidP="00141F44">
      <w:pPr>
        <w:pStyle w:val="10"/>
        <w:spacing w:before="156" w:after="156" w:line="360" w:lineRule="auto"/>
      </w:pPr>
      <w:bookmarkStart w:id="10" w:name="_Toc163561721"/>
      <w:r>
        <w:rPr>
          <w:rFonts w:hint="eastAsia"/>
        </w:rPr>
        <w:t>基本概念和介绍</w:t>
      </w:r>
      <w:bookmarkEnd w:id="10"/>
    </w:p>
    <w:p w14:paraId="394364DE" w14:textId="3BFB2BBB" w:rsidR="00D06007" w:rsidRPr="00D06007" w:rsidRDefault="00C228AC" w:rsidP="00C228AC">
      <w:pPr>
        <w:spacing w:line="360" w:lineRule="auto"/>
        <w:ind w:firstLineChars="0"/>
      </w:pPr>
      <w:r>
        <w:rPr>
          <w:rFonts w:hint="eastAsia"/>
        </w:rPr>
        <w:t>与传统的</w:t>
      </w:r>
      <w:r>
        <w:rPr>
          <w:rFonts w:hint="eastAsia"/>
        </w:rPr>
        <w:t>PLC Functions</w:t>
      </w:r>
      <w:r>
        <w:rPr>
          <w:rFonts w:hint="eastAsia"/>
        </w:rPr>
        <w:t>不同的是，</w:t>
      </w:r>
      <w:r>
        <w:rPr>
          <w:rFonts w:hint="eastAsia"/>
        </w:rPr>
        <w:t xml:space="preserve">TwinCAT3 </w:t>
      </w:r>
      <w:proofErr w:type="spellStart"/>
      <w:r>
        <w:rPr>
          <w:rFonts w:hint="eastAsia"/>
        </w:rPr>
        <w:t>Eventlogger</w:t>
      </w:r>
      <w:proofErr w:type="spellEnd"/>
      <w:r>
        <w:rPr>
          <w:rFonts w:hint="eastAsia"/>
        </w:rPr>
        <w:t>可以理解为存在于</w:t>
      </w:r>
      <w:r>
        <w:rPr>
          <w:rFonts w:hint="eastAsia"/>
        </w:rPr>
        <w:t>TwinCAT3</w:t>
      </w:r>
      <w:r>
        <w:rPr>
          <w:rFonts w:hint="eastAsia"/>
        </w:rPr>
        <w:t>当中的一个对象。这个对象可以管理，监控并记录所有的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事件（系统事件、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事件、自定义事件</w:t>
      </w:r>
      <w:r w:rsidR="003B0CA4">
        <w:rPr>
          <w:rFonts w:hint="eastAsia"/>
        </w:rPr>
        <w:t>等等</w:t>
      </w:r>
      <w:r>
        <w:rPr>
          <w:rFonts w:hint="eastAsia"/>
        </w:rPr>
        <w:t>）。</w:t>
      </w:r>
      <w:r w:rsidR="00415CE3">
        <w:rPr>
          <w:rFonts w:hint="eastAsia"/>
        </w:rPr>
        <w:t>该文档是通过</w:t>
      </w:r>
      <w:r w:rsidR="00415CE3">
        <w:rPr>
          <w:rFonts w:hint="eastAsia"/>
        </w:rPr>
        <w:t>PLC</w:t>
      </w:r>
      <w:r w:rsidR="00415CE3">
        <w:rPr>
          <w:rFonts w:hint="eastAsia"/>
        </w:rPr>
        <w:t>中的库文件</w:t>
      </w:r>
      <w:r w:rsidR="00415CE3">
        <w:rPr>
          <w:rFonts w:hint="eastAsia"/>
        </w:rPr>
        <w:t>Tc3_Eventlogger</w:t>
      </w:r>
      <w:r w:rsidR="00415CE3">
        <w:rPr>
          <w:rFonts w:hint="eastAsia"/>
        </w:rPr>
        <w:t>对它进行访问交互的。</w:t>
      </w:r>
      <w:r>
        <w:rPr>
          <w:rFonts w:hint="eastAsia"/>
        </w:rPr>
        <w:t>它不仅仅可以通过</w:t>
      </w:r>
      <w:r>
        <w:rPr>
          <w:rFonts w:hint="eastAsia"/>
        </w:rPr>
        <w:t>PLC</w:t>
      </w:r>
      <w:r>
        <w:rPr>
          <w:rFonts w:hint="eastAsia"/>
        </w:rPr>
        <w:t>功能块去实现，还可以通过高级语言如</w:t>
      </w:r>
      <w:r>
        <w:rPr>
          <w:rFonts w:hint="eastAsia"/>
        </w:rPr>
        <w:t>C#</w:t>
      </w:r>
      <w:r>
        <w:rPr>
          <w:rFonts w:hint="eastAsia"/>
        </w:rPr>
        <w:t>、</w:t>
      </w:r>
      <w:r>
        <w:rPr>
          <w:rFonts w:hint="eastAsia"/>
        </w:rPr>
        <w:t>C++</w:t>
      </w:r>
      <w:r>
        <w:rPr>
          <w:rFonts w:hint="eastAsia"/>
        </w:rPr>
        <w:t>中的</w:t>
      </w:r>
      <w:r>
        <w:rPr>
          <w:rFonts w:hint="eastAsia"/>
        </w:rPr>
        <w:t>API</w:t>
      </w:r>
      <w:r>
        <w:rPr>
          <w:rFonts w:hint="eastAsia"/>
        </w:rPr>
        <w:t>去访问管理，在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HMI</w:t>
      </w:r>
      <w:r>
        <w:rPr>
          <w:rFonts w:hint="eastAsia"/>
        </w:rPr>
        <w:t>当中也有成熟的控件进行记录（详情见</w:t>
      </w:r>
      <w:proofErr w:type="spellStart"/>
      <w:r w:rsidRPr="00C228AC">
        <w:rPr>
          <w:rFonts w:hint="eastAsia"/>
        </w:rPr>
        <w:t>TwinCAT</w:t>
      </w:r>
      <w:proofErr w:type="spellEnd"/>
      <w:r w:rsidRPr="00C228AC">
        <w:rPr>
          <w:rFonts w:hint="eastAsia"/>
        </w:rPr>
        <w:t xml:space="preserve"> HMI </w:t>
      </w:r>
      <w:proofErr w:type="spellStart"/>
      <w:r w:rsidRPr="00C228AC">
        <w:rPr>
          <w:rFonts w:hint="eastAsia"/>
        </w:rPr>
        <w:t>EventGird</w:t>
      </w:r>
      <w:proofErr w:type="spellEnd"/>
      <w:r>
        <w:rPr>
          <w:rFonts w:hint="eastAsia"/>
        </w:rPr>
        <w:t>和</w:t>
      </w:r>
      <w:r>
        <w:rPr>
          <w:rFonts w:hint="eastAsia"/>
        </w:rPr>
        <w:t>Line</w:t>
      </w:r>
      <w:r w:rsidRPr="00C228AC">
        <w:rPr>
          <w:rFonts w:hint="eastAsia"/>
        </w:rPr>
        <w:t>控件的使用方法</w:t>
      </w:r>
      <w:r>
        <w:rPr>
          <w:rFonts w:hint="eastAsia"/>
        </w:rPr>
        <w:t>）</w:t>
      </w:r>
      <w:r w:rsidR="00C679C0">
        <w:rPr>
          <w:rFonts w:hint="eastAsia"/>
        </w:rPr>
        <w:t>：</w:t>
      </w:r>
    </w:p>
    <w:p w14:paraId="252EC215" w14:textId="77777777" w:rsidR="009E0883" w:rsidRDefault="00C679C0" w:rsidP="000A44C2">
      <w:pPr>
        <w:spacing w:line="360" w:lineRule="auto"/>
        <w:ind w:firstLineChars="0"/>
        <w:jc w:val="left"/>
      </w:pPr>
      <w:r>
        <w:rPr>
          <w:noProof/>
        </w:rPr>
        <w:drawing>
          <wp:inline distT="0" distB="0" distL="0" distR="0" wp14:anchorId="29ACDAFE" wp14:editId="1354D277">
            <wp:extent cx="5235732" cy="2834640"/>
            <wp:effectExtent l="0" t="0" r="3175" b="3810"/>
            <wp:docPr id="397634919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634919" name="图片 1" descr="图示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1508" cy="283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F4EAB" w14:textId="77777777" w:rsidR="00EB6080" w:rsidRDefault="009E0883" w:rsidP="00EB6080">
      <w:pPr>
        <w:spacing w:line="360" w:lineRule="auto"/>
        <w:ind w:firstLineChars="0"/>
        <w:jc w:val="center"/>
      </w:pPr>
      <w:r>
        <w:rPr>
          <w:noProof/>
        </w:rPr>
        <w:drawing>
          <wp:inline distT="0" distB="0" distL="0" distR="0" wp14:anchorId="1113E8FA" wp14:editId="73EF6D1D">
            <wp:extent cx="5044440" cy="1409550"/>
            <wp:effectExtent l="0" t="0" r="3810" b="635"/>
            <wp:docPr id="206991764" name="图片 1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1764" name="图片 1" descr="表格&#10;&#10;中度可信度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4296" cy="141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706E524" w14:textId="55F3AE68" w:rsidR="00EB6080" w:rsidRDefault="00EB6080">
      <w:pPr>
        <w:widowControl/>
        <w:ind w:firstLineChars="0" w:firstLine="0"/>
        <w:jc w:val="left"/>
      </w:pPr>
    </w:p>
    <w:p w14:paraId="1A94D9DD" w14:textId="744E030E" w:rsidR="00EB6080" w:rsidRDefault="00EB6080" w:rsidP="00EB6080">
      <w:pPr>
        <w:spacing w:line="360" w:lineRule="auto"/>
        <w:ind w:firstLineChars="0" w:firstLine="0"/>
        <w:jc w:val="left"/>
      </w:pPr>
      <w:r>
        <w:tab/>
      </w:r>
      <w:r>
        <w:rPr>
          <w:rFonts w:hint="eastAsia"/>
        </w:rPr>
        <w:t>事件分为两大类，分别是消息和报警。消息类对应的事件等级分别是</w:t>
      </w:r>
      <w:r>
        <w:rPr>
          <w:rFonts w:hint="eastAsia"/>
        </w:rPr>
        <w:t>Verbose</w:t>
      </w:r>
      <w:r>
        <w:rPr>
          <w:rFonts w:hint="eastAsia"/>
        </w:rPr>
        <w:t>和</w:t>
      </w:r>
      <w:r>
        <w:rPr>
          <w:rFonts w:hint="eastAsia"/>
        </w:rPr>
        <w:t>Info</w:t>
      </w:r>
      <w:r>
        <w:rPr>
          <w:rFonts w:hint="eastAsia"/>
        </w:rPr>
        <w:t>；报警类对应的事件等级分别是</w:t>
      </w:r>
      <w:r>
        <w:rPr>
          <w:rFonts w:hint="eastAsia"/>
        </w:rPr>
        <w:t>Warning</w:t>
      </w:r>
      <w:r>
        <w:rPr>
          <w:rFonts w:hint="eastAsia"/>
        </w:rPr>
        <w:t>、</w:t>
      </w:r>
      <w:r>
        <w:rPr>
          <w:rFonts w:hint="eastAsia"/>
        </w:rPr>
        <w:t>Error</w:t>
      </w:r>
      <w:r>
        <w:rPr>
          <w:rFonts w:hint="eastAsia"/>
        </w:rPr>
        <w:t>以及</w:t>
      </w:r>
      <w:r>
        <w:rPr>
          <w:rFonts w:hint="eastAsia"/>
        </w:rPr>
        <w:t>Critical</w:t>
      </w:r>
      <w:r>
        <w:rPr>
          <w:rFonts w:hint="eastAsia"/>
        </w:rPr>
        <w:t>。两种类别的事件处理方式有所不同。</w:t>
      </w:r>
      <w:r w:rsidR="004D4BDF">
        <w:rPr>
          <w:rFonts w:hint="eastAsia"/>
        </w:rPr>
        <w:t>消息</w:t>
      </w:r>
      <w:proofErr w:type="gramStart"/>
      <w:r w:rsidR="004D4BDF">
        <w:rPr>
          <w:rFonts w:hint="eastAsia"/>
        </w:rPr>
        <w:t>类</w:t>
      </w:r>
      <w:r>
        <w:rPr>
          <w:rFonts w:hint="eastAsia"/>
        </w:rPr>
        <w:t>只有</w:t>
      </w:r>
      <w:proofErr w:type="gramEnd"/>
      <w:r>
        <w:rPr>
          <w:rFonts w:hint="eastAsia"/>
        </w:rPr>
        <w:t>发送，而</w:t>
      </w:r>
      <w:r w:rsidR="004D4BDF">
        <w:rPr>
          <w:rFonts w:hint="eastAsia"/>
        </w:rPr>
        <w:t>报警类</w:t>
      </w:r>
      <w:r>
        <w:rPr>
          <w:rFonts w:hint="eastAsia"/>
        </w:rPr>
        <w:t>则有</w:t>
      </w:r>
      <w:r w:rsidR="004D4BDF">
        <w:rPr>
          <w:rFonts w:hint="eastAsia"/>
        </w:rPr>
        <w:t>升起、清除和确认。</w:t>
      </w:r>
    </w:p>
    <w:p w14:paraId="4D2E6EE7" w14:textId="77777777" w:rsidR="004D4BDF" w:rsidRDefault="00EB6080" w:rsidP="00EB6080">
      <w:pPr>
        <w:spacing w:line="360" w:lineRule="auto"/>
        <w:ind w:firstLineChars="0"/>
        <w:jc w:val="center"/>
      </w:pPr>
      <w:r>
        <w:rPr>
          <w:noProof/>
        </w:rPr>
        <w:drawing>
          <wp:inline distT="0" distB="0" distL="0" distR="0" wp14:anchorId="0D46037F" wp14:editId="219EC4F2">
            <wp:extent cx="5700254" cy="4092295"/>
            <wp:effectExtent l="0" t="0" r="0" b="3810"/>
            <wp:docPr id="824689636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89636" name="图片 1" descr="图示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0254" cy="40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942EF" w14:textId="40E0E161" w:rsidR="004D4BDF" w:rsidRDefault="004D4BDF" w:rsidP="004D4BDF">
      <w:pPr>
        <w:spacing w:line="360" w:lineRule="auto"/>
        <w:ind w:firstLineChars="0"/>
        <w:jc w:val="left"/>
      </w:pPr>
      <w:r>
        <w:rPr>
          <w:rFonts w:hint="eastAsia"/>
        </w:rPr>
        <w:t>报警类事件的状态切换如图所示：</w:t>
      </w:r>
    </w:p>
    <w:p w14:paraId="3CF83EC6" w14:textId="4D81EFFA" w:rsidR="00D06007" w:rsidRPr="008210FA" w:rsidRDefault="004D4BDF" w:rsidP="004D4BDF">
      <w:pPr>
        <w:spacing w:line="360" w:lineRule="auto"/>
        <w:ind w:leftChars="300" w:left="630" w:firstLineChars="0" w:firstLine="0"/>
        <w:jc w:val="center"/>
      </w:pPr>
      <w:r>
        <w:rPr>
          <w:noProof/>
        </w:rPr>
        <w:drawing>
          <wp:inline distT="0" distB="0" distL="0" distR="0" wp14:anchorId="0CE033FF" wp14:editId="778CD8FC">
            <wp:extent cx="4326255" cy="1329084"/>
            <wp:effectExtent l="0" t="0" r="0" b="4445"/>
            <wp:docPr id="1970576424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76424" name="图片 1" descr="图示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2791" cy="133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F67CEE" wp14:editId="1B5034B4">
            <wp:extent cx="4381500" cy="1379117"/>
            <wp:effectExtent l="0" t="0" r="0" b="0"/>
            <wp:docPr id="1961926527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26527" name="图片 1" descr="图示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5847" cy="138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4C2">
        <w:br w:type="page"/>
      </w:r>
    </w:p>
    <w:p w14:paraId="4D0AC5D6" w14:textId="5A1FF480" w:rsidR="00141F44" w:rsidRDefault="00BB50B3" w:rsidP="00141F44">
      <w:pPr>
        <w:pStyle w:val="10"/>
        <w:spacing w:before="156" w:after="156" w:line="360" w:lineRule="auto"/>
      </w:pPr>
      <w:bookmarkStart w:id="11" w:name="_Toc163561722"/>
      <w:r>
        <w:rPr>
          <w:rFonts w:hint="eastAsia"/>
        </w:rPr>
        <w:lastRenderedPageBreak/>
        <w:t>编辑</w:t>
      </w:r>
      <w:r w:rsidR="00C70760">
        <w:rPr>
          <w:rFonts w:hint="eastAsia"/>
        </w:rPr>
        <w:t>自定义</w:t>
      </w:r>
      <w:r>
        <w:rPr>
          <w:rFonts w:hint="eastAsia"/>
        </w:rPr>
        <w:t>事件</w:t>
      </w:r>
      <w:bookmarkEnd w:id="11"/>
    </w:p>
    <w:p w14:paraId="07863DFD" w14:textId="7A2FE32C" w:rsidR="00C22875" w:rsidRDefault="00BB50B3" w:rsidP="000A44C2">
      <w:pPr>
        <w:spacing w:afterLines="50" w:after="156" w:line="360" w:lineRule="auto"/>
      </w:pPr>
      <w:r>
        <w:rPr>
          <w:rFonts w:hint="eastAsia"/>
        </w:rPr>
        <w:t>既然</w:t>
      </w:r>
      <w:r>
        <w:rPr>
          <w:rFonts w:hint="eastAsia"/>
        </w:rPr>
        <w:t xml:space="preserve">TwinCAT3 </w:t>
      </w:r>
      <w:proofErr w:type="spellStart"/>
      <w:r>
        <w:rPr>
          <w:rFonts w:hint="eastAsia"/>
        </w:rPr>
        <w:t>Eventlogger</w:t>
      </w:r>
      <w:proofErr w:type="spellEnd"/>
      <w:r>
        <w:rPr>
          <w:rFonts w:hint="eastAsia"/>
        </w:rPr>
        <w:t>管理的目标是各种事件。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本身无疑会有各种事件、比如编译器报错，警报等等。除此之外，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总线、轴的事件也都包含在内。当然，更重要的是应对各种工艺以及用户的自定义事件，那么编辑创建自己的事件是才是最重要的关键之一。</w:t>
      </w:r>
      <w:r w:rsidR="00CD64EC">
        <w:rPr>
          <w:rFonts w:hint="eastAsia"/>
        </w:rPr>
        <w:t>新版本的</w:t>
      </w:r>
      <w:r w:rsidR="00CD64EC">
        <w:rPr>
          <w:rFonts w:hint="eastAsia"/>
        </w:rPr>
        <w:t xml:space="preserve">TwinCAT3 </w:t>
      </w:r>
      <w:proofErr w:type="spellStart"/>
      <w:r w:rsidR="00CD64EC">
        <w:rPr>
          <w:rFonts w:hint="eastAsia"/>
        </w:rPr>
        <w:t>Eventlogger</w:t>
      </w:r>
      <w:proofErr w:type="spellEnd"/>
      <w:r w:rsidR="00CD64EC">
        <w:rPr>
          <w:rFonts w:hint="eastAsia"/>
        </w:rPr>
        <w:t>是通过</w:t>
      </w:r>
      <w:r w:rsidR="00CD64EC">
        <w:rPr>
          <w:rFonts w:hint="eastAsia"/>
        </w:rPr>
        <w:t>TMC</w:t>
      </w:r>
      <w:r w:rsidR="00CD64EC">
        <w:rPr>
          <w:rFonts w:hint="eastAsia"/>
        </w:rPr>
        <w:t>编辑器在</w:t>
      </w:r>
      <w:proofErr w:type="spellStart"/>
      <w:r w:rsidR="00CD64EC">
        <w:rPr>
          <w:rFonts w:hint="eastAsia"/>
        </w:rPr>
        <w:t>TwinCAT</w:t>
      </w:r>
      <w:proofErr w:type="spellEnd"/>
      <w:r w:rsidR="00CD64EC">
        <w:rPr>
          <w:rFonts w:hint="eastAsia"/>
        </w:rPr>
        <w:t>运行环境中创建报警条目的：</w:t>
      </w:r>
    </w:p>
    <w:p w14:paraId="7E0FB77E" w14:textId="2E48E82A" w:rsidR="00CD64EC" w:rsidRDefault="00CD64EC" w:rsidP="004C5660">
      <w:pPr>
        <w:spacing w:afterLines="50" w:after="156"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）找到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项目中的</w:t>
      </w:r>
      <w:r>
        <w:rPr>
          <w:rFonts w:hint="eastAsia"/>
        </w:rPr>
        <w:t>System</w:t>
      </w:r>
      <w:r>
        <w:rPr>
          <w:rFonts w:hint="eastAsia"/>
        </w:rPr>
        <w:t>——</w:t>
      </w:r>
      <w:proofErr w:type="spellStart"/>
      <w:r>
        <w:rPr>
          <w:rFonts w:hint="eastAsia"/>
        </w:rPr>
        <w:t>TypeSystem</w:t>
      </w:r>
      <w:proofErr w:type="spellEnd"/>
      <w:r>
        <w:rPr>
          <w:rFonts w:hint="eastAsia"/>
        </w:rPr>
        <w:t>——</w:t>
      </w:r>
      <w:proofErr w:type="spellStart"/>
      <w:r>
        <w:rPr>
          <w:rFonts w:hint="eastAsia"/>
        </w:rPr>
        <w:t>EventClass</w:t>
      </w:r>
      <w:proofErr w:type="spellEnd"/>
      <w:r>
        <w:rPr>
          <w:rFonts w:hint="eastAsia"/>
        </w:rPr>
        <w:t>，右键空白处：</w:t>
      </w:r>
    </w:p>
    <w:p w14:paraId="0AA1AE6A" w14:textId="5D4A4CB9" w:rsidR="00CD64EC" w:rsidRDefault="00C96323" w:rsidP="004C5660">
      <w:pPr>
        <w:spacing w:afterLines="50" w:after="156" w:line="360" w:lineRule="auto"/>
        <w:jc w:val="left"/>
      </w:pPr>
      <w:r>
        <w:rPr>
          <w:noProof/>
        </w:rPr>
        <w:drawing>
          <wp:inline distT="0" distB="0" distL="0" distR="0" wp14:anchorId="066E2DC7" wp14:editId="02EB8EBE">
            <wp:extent cx="5433060" cy="2861762"/>
            <wp:effectExtent l="0" t="0" r="0" b="0"/>
            <wp:docPr id="38250083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500832" name="图片 1" descr="图形用户界面, 文本, 应用程序, 电子邮件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8058" cy="286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994B8" w14:textId="77777777" w:rsidR="004C5660" w:rsidRDefault="004C5660" w:rsidP="004C5660">
      <w:pPr>
        <w:spacing w:afterLines="50" w:after="156" w:line="360" w:lineRule="auto"/>
        <w:jc w:val="left"/>
      </w:pPr>
    </w:p>
    <w:p w14:paraId="61E3CC18" w14:textId="211F6966" w:rsidR="00C96323" w:rsidRDefault="00C96323" w:rsidP="004C5660">
      <w:pPr>
        <w:spacing w:line="360" w:lineRule="auto"/>
      </w:pPr>
      <w:bookmarkStart w:id="12" w:name="_Hlk148358477"/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）下一步是在</w:t>
      </w:r>
      <w:r>
        <w:t>TMC</w:t>
      </w:r>
      <w:r>
        <w:rPr>
          <w:rFonts w:hint="eastAsia"/>
        </w:rPr>
        <w:t>编辑器里面自定义事件内容，首先修改事件名，这个可以根据自己的想法随意修改：</w:t>
      </w:r>
    </w:p>
    <w:p w14:paraId="7B1995E6" w14:textId="77777777" w:rsidR="00C96323" w:rsidRDefault="00C96323" w:rsidP="004C5660">
      <w:pPr>
        <w:spacing w:line="360" w:lineRule="auto"/>
      </w:pPr>
      <w:r>
        <w:rPr>
          <w:noProof/>
        </w:rPr>
        <w:drawing>
          <wp:inline distT="0" distB="0" distL="0" distR="0" wp14:anchorId="3D17BC1D" wp14:editId="0CAB674E">
            <wp:extent cx="5436655" cy="2697480"/>
            <wp:effectExtent l="0" t="0" r="0" b="7620"/>
            <wp:docPr id="120479260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792602" name="图片 1" descr="图形用户界面, 文本, 应用程序, 电子邮件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0371" cy="269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888F3" w14:textId="77777777" w:rsidR="00C96323" w:rsidRDefault="00C96323" w:rsidP="004C5660">
      <w:pPr>
        <w:spacing w:line="360" w:lineRule="auto"/>
      </w:pPr>
    </w:p>
    <w:p w14:paraId="2C207044" w14:textId="4C9B2478" w:rsidR="00C96323" w:rsidRDefault="00C96323" w:rsidP="004C5660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）在此事件中，可以新增各种子事件，默认情况会自带一个，点击</w:t>
      </w:r>
      <w:r>
        <w:rPr>
          <w:rFonts w:hint="eastAsia"/>
        </w:rPr>
        <w:t>Events</w:t>
      </w:r>
      <w:r>
        <w:rPr>
          <w:rFonts w:hint="eastAsia"/>
        </w:rPr>
        <w:t>可以新增或者删除事件：</w:t>
      </w:r>
    </w:p>
    <w:p w14:paraId="737FAC9A" w14:textId="77777777" w:rsidR="00C96323" w:rsidRDefault="00C96323" w:rsidP="004C5660">
      <w:pPr>
        <w:spacing w:line="360" w:lineRule="auto"/>
      </w:pPr>
      <w:r>
        <w:rPr>
          <w:noProof/>
        </w:rPr>
        <w:drawing>
          <wp:inline distT="0" distB="0" distL="0" distR="0" wp14:anchorId="3BCB21DD" wp14:editId="7633D54E">
            <wp:extent cx="5254490" cy="1851660"/>
            <wp:effectExtent l="0" t="0" r="3810" b="0"/>
            <wp:docPr id="165556554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565543" name="图片 1" descr="图形用户界面, 应用程序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118" cy="185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D903A" w14:textId="77777777" w:rsidR="00C96323" w:rsidRDefault="00C96323" w:rsidP="004C5660">
      <w:pPr>
        <w:spacing w:line="360" w:lineRule="auto"/>
      </w:pPr>
    </w:p>
    <w:p w14:paraId="4087329A" w14:textId="76D2F053" w:rsidR="00C96323" w:rsidRDefault="004C5660" w:rsidP="004C5660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C96323">
        <w:rPr>
          <w:rFonts w:hint="eastAsia"/>
        </w:rPr>
        <w:t>在</w:t>
      </w:r>
      <w:proofErr w:type="gramStart"/>
      <w:r w:rsidR="00C96323">
        <w:rPr>
          <w:rFonts w:hint="eastAsia"/>
        </w:rPr>
        <w:t>子事件</w:t>
      </w:r>
      <w:proofErr w:type="gramEnd"/>
      <w:r w:rsidR="00C96323">
        <w:rPr>
          <w:rFonts w:hint="eastAsia"/>
        </w:rPr>
        <w:t>中，可以修改事件名，修改事件等级和显示的事件内容：</w:t>
      </w:r>
    </w:p>
    <w:p w14:paraId="1DAD0C8C" w14:textId="77777777" w:rsidR="00C96323" w:rsidRDefault="00C96323" w:rsidP="004C5660">
      <w:pPr>
        <w:spacing w:line="360" w:lineRule="auto"/>
      </w:pPr>
      <w:r>
        <w:rPr>
          <w:noProof/>
        </w:rPr>
        <w:drawing>
          <wp:inline distT="0" distB="0" distL="0" distR="0" wp14:anchorId="546375D5" wp14:editId="7084F556">
            <wp:extent cx="5219700" cy="3394581"/>
            <wp:effectExtent l="0" t="0" r="0" b="0"/>
            <wp:docPr id="1261955402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55402" name="图片 1" descr="图形用户界面, 文本, 应用程序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4134" cy="339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71F18" w14:textId="77777777" w:rsidR="00C96323" w:rsidRDefault="00C96323" w:rsidP="004C5660">
      <w:pPr>
        <w:spacing w:line="360" w:lineRule="auto"/>
      </w:pPr>
    </w:p>
    <w:p w14:paraId="7C009316" w14:textId="77777777" w:rsidR="00C96323" w:rsidRDefault="00C96323" w:rsidP="004C5660">
      <w:pPr>
        <w:spacing w:line="360" w:lineRule="auto"/>
      </w:pPr>
      <w:r>
        <w:rPr>
          <w:rFonts w:hint="eastAsia"/>
        </w:rPr>
        <w:t>完成所有的自定义设置之后，便可关闭</w:t>
      </w:r>
      <w:r>
        <w:t>TMC</w:t>
      </w:r>
      <w:r>
        <w:rPr>
          <w:rFonts w:hint="eastAsia"/>
        </w:rPr>
        <w:t>编辑器，选择</w:t>
      </w:r>
      <w:proofErr w:type="spellStart"/>
      <w:r>
        <w:rPr>
          <w:rFonts w:hint="eastAsia"/>
        </w:rPr>
        <w:t>Twin</w:t>
      </w:r>
      <w:r>
        <w:t>CAT</w:t>
      </w:r>
      <w:proofErr w:type="spellEnd"/>
      <w:r>
        <w:rPr>
          <w:rFonts w:hint="eastAsia"/>
        </w:rPr>
        <w:t>中的</w:t>
      </w:r>
      <w:r>
        <w:rPr>
          <w:rFonts w:hint="eastAsia"/>
        </w:rPr>
        <w:t>Save</w:t>
      </w:r>
      <w:r>
        <w:t xml:space="preserve"> A</w:t>
      </w:r>
      <w:r>
        <w:rPr>
          <w:rFonts w:hint="eastAsia"/>
        </w:rPr>
        <w:t>ll</w:t>
      </w:r>
      <w:r>
        <w:rPr>
          <w:rFonts w:hint="eastAsia"/>
        </w:rPr>
        <w:t>即可。这样一来，自定义</w:t>
      </w:r>
      <w:proofErr w:type="spellStart"/>
      <w:r>
        <w:rPr>
          <w:rFonts w:hint="eastAsia"/>
        </w:rPr>
        <w:t>Twin</w:t>
      </w:r>
      <w:r>
        <w:t>CAT</w:t>
      </w:r>
      <w:proofErr w:type="spellEnd"/>
      <w:r>
        <w:rPr>
          <w:rFonts w:hint="eastAsia"/>
        </w:rPr>
        <w:t>事件的步骤就完成了</w:t>
      </w:r>
    </w:p>
    <w:p w14:paraId="7572AC8B" w14:textId="77777777" w:rsidR="00504E86" w:rsidRDefault="00504E86" w:rsidP="004C5660">
      <w:pPr>
        <w:spacing w:line="360" w:lineRule="auto"/>
      </w:pPr>
    </w:p>
    <w:p w14:paraId="460D25A5" w14:textId="77777777" w:rsidR="003B0CA4" w:rsidRDefault="003B0CA4">
      <w:pPr>
        <w:widowControl/>
        <w:ind w:firstLineChars="0"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2E8C2345" w14:textId="0169FD11" w:rsidR="00432CA0" w:rsidRPr="00504E86" w:rsidRDefault="00504E86" w:rsidP="004C5660">
      <w:pPr>
        <w:spacing w:line="360" w:lineRule="auto"/>
        <w:ind w:firstLine="422"/>
        <w:rPr>
          <w:b/>
          <w:bCs/>
        </w:rPr>
      </w:pPr>
      <w:r w:rsidRPr="00504E86">
        <w:rPr>
          <w:rFonts w:hint="eastAsia"/>
          <w:b/>
          <w:bCs/>
        </w:rPr>
        <w:lastRenderedPageBreak/>
        <w:t>注：</w:t>
      </w:r>
      <w:r w:rsidR="00432CA0" w:rsidRPr="00504E86">
        <w:rPr>
          <w:rFonts w:hint="eastAsia"/>
          <w:b/>
          <w:bCs/>
        </w:rPr>
        <w:t>事件属性的介绍：</w:t>
      </w:r>
    </w:p>
    <w:p w14:paraId="757DED6B" w14:textId="07F8E01B" w:rsidR="00432CA0" w:rsidRDefault="00432CA0" w:rsidP="00432CA0">
      <w:pPr>
        <w:pStyle w:val="af0"/>
        <w:numPr>
          <w:ilvl w:val="0"/>
          <w:numId w:val="33"/>
        </w:numPr>
        <w:spacing w:line="360" w:lineRule="auto"/>
        <w:ind w:firstLineChars="0"/>
      </w:pPr>
      <w:r>
        <w:rPr>
          <w:rFonts w:hint="eastAsia"/>
        </w:rPr>
        <w:t>GUID</w:t>
      </w:r>
      <w:r>
        <w:rPr>
          <w:rFonts w:hint="eastAsia"/>
        </w:rPr>
        <w:t>：</w:t>
      </w:r>
      <w:r>
        <w:t>每个事件都归属于一个特定的类别，这个类别由一个全局唯一标识符（</w:t>
      </w:r>
      <w:r>
        <w:t>GUID</w:t>
      </w:r>
      <w:r>
        <w:t>）表示。这有助于在</w:t>
      </w:r>
      <w:r>
        <w:t>TwinCAT3</w:t>
      </w:r>
      <w:r>
        <w:t>项目中对不同类型的事件进行分类和管理</w:t>
      </w:r>
      <w:r>
        <w:rPr>
          <w:rFonts w:hint="eastAsia"/>
        </w:rPr>
        <w:t>。</w:t>
      </w:r>
    </w:p>
    <w:p w14:paraId="5265018A" w14:textId="7F87521E" w:rsidR="00432CA0" w:rsidRDefault="00432CA0" w:rsidP="00432CA0">
      <w:pPr>
        <w:pStyle w:val="af0"/>
        <w:numPr>
          <w:ilvl w:val="0"/>
          <w:numId w:val="33"/>
        </w:numPr>
        <w:spacing w:line="360" w:lineRule="auto"/>
        <w:ind w:firstLineChars="0"/>
      </w:pPr>
      <w:proofErr w:type="spellStart"/>
      <w:r>
        <w:rPr>
          <w:rFonts w:hint="eastAsia"/>
        </w:rPr>
        <w:t>nEventID</w:t>
      </w:r>
      <w:proofErr w:type="spellEnd"/>
      <w:r>
        <w:rPr>
          <w:rFonts w:hint="eastAsia"/>
        </w:rPr>
        <w:t>：</w:t>
      </w:r>
      <w:r w:rsidR="00504E86">
        <w:t>这是每个事件的唯一标识符，用于区分同一类别下的不同事件。它是一个无符号的双整型数字，提供足够的空间来定义大量的事件</w:t>
      </w:r>
      <w:r w:rsidR="00504E86">
        <w:t>ID</w:t>
      </w:r>
      <w:r w:rsidR="00504E86">
        <w:rPr>
          <w:rFonts w:hint="eastAsia"/>
        </w:rPr>
        <w:t>。</w:t>
      </w:r>
    </w:p>
    <w:p w14:paraId="44A74B05" w14:textId="056639AB" w:rsidR="00504E86" w:rsidRDefault="00504E86" w:rsidP="00432CA0">
      <w:pPr>
        <w:pStyle w:val="af0"/>
        <w:numPr>
          <w:ilvl w:val="0"/>
          <w:numId w:val="33"/>
        </w:numPr>
        <w:spacing w:line="360" w:lineRule="auto"/>
        <w:ind w:firstLineChars="0"/>
      </w:pPr>
      <w:proofErr w:type="spellStart"/>
      <w:r>
        <w:t>eSeverity</w:t>
      </w:r>
      <w:proofErr w:type="spellEnd"/>
      <w:r>
        <w:rPr>
          <w:rFonts w:hint="eastAsia"/>
        </w:rPr>
        <w:t>：</w:t>
      </w:r>
      <w:r>
        <w:t>这定义了事件的严重性级别。在</w:t>
      </w:r>
      <w:proofErr w:type="spellStart"/>
      <w:r>
        <w:t>TwinCAT</w:t>
      </w:r>
      <w:proofErr w:type="spellEnd"/>
      <w:r>
        <w:t>中，不同的严重性级别（如警告、错误、重要等）允许用户根据报警的重要程度做出相应的响应</w:t>
      </w:r>
      <w:r>
        <w:rPr>
          <w:rFonts w:hint="eastAsia"/>
        </w:rPr>
        <w:t>。</w:t>
      </w:r>
    </w:p>
    <w:p w14:paraId="086F3927" w14:textId="77777777" w:rsidR="003B0CA4" w:rsidRDefault="003B0CA4" w:rsidP="003B0CA4">
      <w:pPr>
        <w:pStyle w:val="af0"/>
        <w:spacing w:line="360" w:lineRule="auto"/>
        <w:ind w:left="1140" w:firstLineChars="0" w:firstLine="0"/>
      </w:pPr>
    </w:p>
    <w:p w14:paraId="49906F59" w14:textId="225F3517" w:rsidR="00C70760" w:rsidRDefault="00C70760" w:rsidP="00C70760">
      <w:pPr>
        <w:pStyle w:val="10"/>
        <w:spacing w:before="156" w:after="156" w:line="360" w:lineRule="auto"/>
      </w:pPr>
      <w:bookmarkStart w:id="13" w:name="_Toc163561723"/>
      <w:r>
        <w:rPr>
          <w:rFonts w:hint="eastAsia"/>
        </w:rPr>
        <w:t>导出自定义事件</w:t>
      </w:r>
      <w:bookmarkEnd w:id="13"/>
    </w:p>
    <w:p w14:paraId="58FBA908" w14:textId="0ADDE788" w:rsidR="00C70760" w:rsidRDefault="00C70760" w:rsidP="00C70760">
      <w:pPr>
        <w:spacing w:line="360" w:lineRule="auto"/>
        <w:ind w:firstLineChars="0"/>
      </w:pPr>
      <w:r>
        <w:rPr>
          <w:rFonts w:hint="eastAsia"/>
        </w:rPr>
        <w:t>如果自定义事件无法导出，那它的重复利用性就很低。</w:t>
      </w:r>
      <w:r>
        <w:rPr>
          <w:rFonts w:hint="eastAsia"/>
        </w:rPr>
        <w:t xml:space="preserve">TwinCAT3 </w:t>
      </w:r>
      <w:proofErr w:type="spellStart"/>
      <w:r>
        <w:rPr>
          <w:rFonts w:hint="eastAsia"/>
        </w:rPr>
        <w:t>Eventlogger</w:t>
      </w:r>
      <w:proofErr w:type="spellEnd"/>
      <w:r>
        <w:rPr>
          <w:rFonts w:hint="eastAsia"/>
        </w:rPr>
        <w:t>支持将项目中编辑的自定义事件通过</w:t>
      </w:r>
      <w:r>
        <w:rPr>
          <w:rFonts w:hint="eastAsia"/>
        </w:rPr>
        <w:t>TMC</w:t>
      </w:r>
      <w:r>
        <w:rPr>
          <w:rFonts w:hint="eastAsia"/>
        </w:rPr>
        <w:t>文件的方式导出，这样一来，可以用在其他的项目中。也避免了，库文件引用上的丢失。导出的流程如下：</w:t>
      </w:r>
    </w:p>
    <w:p w14:paraId="349D5E0C" w14:textId="559A4C4D" w:rsidR="00C70760" w:rsidRPr="00C70760" w:rsidRDefault="00C70760" w:rsidP="00C70760">
      <w:pPr>
        <w:pStyle w:val="af0"/>
        <w:widowControl/>
        <w:numPr>
          <w:ilvl w:val="0"/>
          <w:numId w:val="36"/>
        </w:numPr>
        <w:shd w:val="clear" w:color="auto" w:fill="FFFFFF"/>
        <w:spacing w:after="100" w:afterAutospacing="1"/>
        <w:ind w:firstLineChars="0"/>
        <w:jc w:val="left"/>
      </w:pPr>
      <w:r w:rsidRPr="00C70760">
        <w:t>右键</w:t>
      </w:r>
      <w:proofErr w:type="spellStart"/>
      <w:r w:rsidRPr="00C70760">
        <w:t>TypeSystem</w:t>
      </w:r>
      <w:proofErr w:type="spellEnd"/>
      <w:r w:rsidRPr="00C70760">
        <w:t>新建一个</w:t>
      </w:r>
      <w:r w:rsidRPr="00C70760">
        <w:t>TMC</w:t>
      </w:r>
      <w:r w:rsidRPr="00C70760">
        <w:t>文件（路径最好选择默认）：</w:t>
      </w:r>
    </w:p>
    <w:p w14:paraId="142DBCC4" w14:textId="67F275AB" w:rsidR="00646AF8" w:rsidRDefault="00C70760" w:rsidP="00C70760">
      <w:pPr>
        <w:widowControl/>
        <w:shd w:val="clear" w:color="auto" w:fill="FFFFFF"/>
        <w:spacing w:after="100" w:afterAutospacing="1"/>
        <w:ind w:firstLineChars="0" w:firstLine="0"/>
        <w:jc w:val="left"/>
      </w:pPr>
      <w:r w:rsidRPr="00C70760">
        <w:rPr>
          <w:noProof/>
        </w:rPr>
        <w:drawing>
          <wp:inline distT="0" distB="0" distL="0" distR="0" wp14:anchorId="3100D6E0" wp14:editId="4B31BFDA">
            <wp:extent cx="3695700" cy="982980"/>
            <wp:effectExtent l="0" t="0" r="0" b="7620"/>
            <wp:docPr id="472221159" name="图片 6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21159" name="图片 6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760">
        <w:rPr>
          <w:noProof/>
        </w:rPr>
        <w:drawing>
          <wp:inline distT="0" distB="0" distL="0" distR="0" wp14:anchorId="08402852" wp14:editId="7422DC59">
            <wp:extent cx="5713095" cy="1786255"/>
            <wp:effectExtent l="0" t="0" r="1905" b="4445"/>
            <wp:docPr id="1151252278" name="图片 5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52278" name="图片 5" descr="图形用户界面, 文本, 应用程序, 聊天或短信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9224C" w14:textId="77777777" w:rsidR="00646AF8" w:rsidRDefault="00646AF8">
      <w:pPr>
        <w:widowControl/>
        <w:ind w:firstLineChars="0" w:firstLine="0"/>
        <w:jc w:val="left"/>
      </w:pPr>
      <w:r>
        <w:br w:type="page"/>
      </w:r>
    </w:p>
    <w:p w14:paraId="1676D5BD" w14:textId="77777777" w:rsidR="00C70760" w:rsidRPr="00C70760" w:rsidRDefault="00C70760" w:rsidP="00C70760">
      <w:pPr>
        <w:widowControl/>
        <w:shd w:val="clear" w:color="auto" w:fill="FFFFFF"/>
        <w:spacing w:after="100" w:afterAutospacing="1"/>
        <w:ind w:firstLineChars="0" w:firstLine="0"/>
        <w:jc w:val="left"/>
      </w:pPr>
    </w:p>
    <w:p w14:paraId="39AF6CD7" w14:textId="40AE7F30" w:rsidR="00C70760" w:rsidRPr="00C70760" w:rsidRDefault="00C70760" w:rsidP="00C70760">
      <w:pPr>
        <w:pStyle w:val="af0"/>
        <w:widowControl/>
        <w:numPr>
          <w:ilvl w:val="0"/>
          <w:numId w:val="36"/>
        </w:numPr>
        <w:shd w:val="clear" w:color="auto" w:fill="FFFFFF"/>
        <w:spacing w:after="100" w:afterAutospacing="1"/>
        <w:ind w:firstLineChars="0"/>
        <w:jc w:val="left"/>
      </w:pPr>
      <w:r w:rsidRPr="00C70760">
        <w:t>完成保存之后，在其路径下的</w:t>
      </w:r>
      <w:r w:rsidRPr="00C70760">
        <w:t>TMC</w:t>
      </w:r>
      <w:r w:rsidRPr="00C70760">
        <w:t>文件，就可以以现有项的方式</w:t>
      </w:r>
      <w:r>
        <w:rPr>
          <w:rFonts w:hint="eastAsia"/>
        </w:rPr>
        <w:t>通过路径</w:t>
      </w:r>
      <w:r w:rsidRPr="00C70760">
        <w:t>添加到其他的项目里去了：</w:t>
      </w:r>
    </w:p>
    <w:p w14:paraId="19EF5271" w14:textId="287B829A" w:rsidR="00C70760" w:rsidRPr="00C70760" w:rsidRDefault="00C70760" w:rsidP="00C70760">
      <w:pPr>
        <w:widowControl/>
        <w:shd w:val="clear" w:color="auto" w:fill="FFFFFF"/>
        <w:spacing w:after="100" w:afterAutospacing="1"/>
        <w:ind w:firstLineChars="0" w:firstLine="0"/>
        <w:jc w:val="center"/>
      </w:pPr>
      <w:r w:rsidRPr="00C70760">
        <w:rPr>
          <w:noProof/>
        </w:rPr>
        <w:drawing>
          <wp:inline distT="0" distB="0" distL="0" distR="0" wp14:anchorId="20577635" wp14:editId="244FE7C7">
            <wp:extent cx="4648200" cy="754380"/>
            <wp:effectExtent l="0" t="0" r="0" b="7620"/>
            <wp:docPr id="1693923531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23531" name="图片 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760">
        <w:rPr>
          <w:noProof/>
        </w:rPr>
        <w:drawing>
          <wp:inline distT="0" distB="0" distL="0" distR="0" wp14:anchorId="565E8D5E" wp14:editId="45591279">
            <wp:extent cx="5713095" cy="2990215"/>
            <wp:effectExtent l="0" t="0" r="1905" b="635"/>
            <wp:docPr id="490708756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08756" name="图片 3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A86D4" w14:textId="3FA19DC0" w:rsidR="00C70760" w:rsidRPr="00C70760" w:rsidRDefault="00C70760" w:rsidP="00C70760">
      <w:pPr>
        <w:pStyle w:val="af0"/>
        <w:widowControl/>
        <w:numPr>
          <w:ilvl w:val="0"/>
          <w:numId w:val="36"/>
        </w:numPr>
        <w:shd w:val="clear" w:color="auto" w:fill="FFFFFF"/>
        <w:spacing w:after="100" w:afterAutospacing="1"/>
        <w:ind w:firstLineChars="0"/>
        <w:jc w:val="left"/>
      </w:pPr>
      <w:r w:rsidRPr="00C70760">
        <w:t>在</w:t>
      </w:r>
      <w:r w:rsidRPr="00C70760">
        <w:t>PLC</w:t>
      </w:r>
      <w:r w:rsidRPr="00C70760">
        <w:t>项目下的</w:t>
      </w:r>
      <w:r w:rsidRPr="00C70760">
        <w:t>External Types</w:t>
      </w:r>
      <w:r w:rsidRPr="00C70760">
        <w:t>文件夹右键</w:t>
      </w:r>
      <w:r w:rsidRPr="00C70760">
        <w:t>pin</w:t>
      </w:r>
      <w:r w:rsidRPr="00C70760">
        <w:t>，在输入助手里将对应的枚举体和结构体都导入即可：</w:t>
      </w:r>
    </w:p>
    <w:p w14:paraId="19533B53" w14:textId="09CED50D" w:rsidR="00C70760" w:rsidRPr="00C70760" w:rsidRDefault="00C70760" w:rsidP="00C70760">
      <w:pPr>
        <w:widowControl/>
        <w:shd w:val="clear" w:color="auto" w:fill="FFFFFF"/>
        <w:spacing w:after="100" w:afterAutospacing="1"/>
        <w:ind w:firstLineChars="0" w:firstLine="440"/>
        <w:jc w:val="center"/>
      </w:pPr>
      <w:r w:rsidRPr="00C70760">
        <w:rPr>
          <w:noProof/>
        </w:rPr>
        <w:drawing>
          <wp:inline distT="0" distB="0" distL="0" distR="0" wp14:anchorId="04623F3F" wp14:editId="6C750841">
            <wp:extent cx="4198620" cy="917579"/>
            <wp:effectExtent l="0" t="0" r="0" b="0"/>
            <wp:docPr id="125641947" name="图片 2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41947" name="图片 2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579" cy="91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760">
        <w:rPr>
          <w:noProof/>
        </w:rPr>
        <w:drawing>
          <wp:inline distT="0" distB="0" distL="0" distR="0" wp14:anchorId="4820FD2C" wp14:editId="1F6A4DA8">
            <wp:extent cx="2438400" cy="1798320"/>
            <wp:effectExtent l="0" t="0" r="0" b="0"/>
            <wp:docPr id="209193323" name="图片 1" descr="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93323" name="图片 1" descr="应用程序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DC3C6" w14:textId="75BF961F" w:rsidR="00646AF8" w:rsidRDefault="00646AF8">
      <w:pPr>
        <w:widowControl/>
        <w:ind w:firstLineChars="0" w:firstLine="0"/>
        <w:jc w:val="left"/>
      </w:pPr>
      <w:r>
        <w:br w:type="page"/>
      </w:r>
    </w:p>
    <w:p w14:paraId="4185A0DF" w14:textId="0892B584" w:rsidR="00415CE3" w:rsidRDefault="00415CE3" w:rsidP="00415CE3">
      <w:pPr>
        <w:pStyle w:val="10"/>
        <w:spacing w:before="156" w:after="156" w:line="360" w:lineRule="auto"/>
        <w:jc w:val="both"/>
      </w:pPr>
      <w:bookmarkStart w:id="14" w:name="_Toc163561724"/>
      <w:r>
        <w:rPr>
          <w:rFonts w:hint="eastAsia"/>
        </w:rPr>
        <w:lastRenderedPageBreak/>
        <w:t>基于系统库文件</w:t>
      </w:r>
      <w:r>
        <w:rPr>
          <w:rFonts w:hint="eastAsia"/>
        </w:rPr>
        <w:t>Tc3_Eventlogger</w:t>
      </w:r>
      <w:r>
        <w:rPr>
          <w:rFonts w:hint="eastAsia"/>
        </w:rPr>
        <w:t>二次开发的配套应用库文件</w:t>
      </w:r>
      <w:r w:rsidRPr="00FF78D1">
        <w:t>EventloggerApplication</w:t>
      </w:r>
      <w:r w:rsidRPr="00FF78D1">
        <w:rPr>
          <w:rFonts w:hint="eastAsia"/>
        </w:rPr>
        <w:t>.lib</w:t>
      </w:r>
      <w:bookmarkEnd w:id="14"/>
    </w:p>
    <w:p w14:paraId="3E795C3C" w14:textId="77777777" w:rsidR="00415CE3" w:rsidRDefault="00415CE3" w:rsidP="00415CE3">
      <w:pPr>
        <w:spacing w:line="360" w:lineRule="auto"/>
      </w:pPr>
      <w:r>
        <w:rPr>
          <w:rFonts w:ascii="宋体" w:eastAsia="宋体" w:hAnsi="宋体" w:hint="eastAsia"/>
          <w:szCs w:val="21"/>
        </w:rPr>
        <w:t>由于</w:t>
      </w:r>
      <w:proofErr w:type="gramStart"/>
      <w:r>
        <w:rPr>
          <w:rFonts w:ascii="宋体" w:eastAsia="宋体" w:hAnsi="宋体" w:hint="eastAsia"/>
          <w:szCs w:val="21"/>
        </w:rPr>
        <w:t>原始库</w:t>
      </w:r>
      <w:proofErr w:type="gramEnd"/>
      <w:r>
        <w:rPr>
          <w:rFonts w:ascii="宋体" w:eastAsia="宋体" w:hAnsi="宋体" w:hint="eastAsia"/>
          <w:szCs w:val="21"/>
        </w:rPr>
        <w:t>文件</w:t>
      </w:r>
      <w:r w:rsidRPr="00FF78D1">
        <w:rPr>
          <w:rFonts w:hint="eastAsia"/>
        </w:rPr>
        <w:t>Tc3_Eventlogger</w:t>
      </w:r>
      <w:r>
        <w:rPr>
          <w:rFonts w:ascii="宋体" w:eastAsia="宋体" w:hAnsi="宋体" w:hint="eastAsia"/>
          <w:szCs w:val="21"/>
        </w:rPr>
        <w:t>当</w:t>
      </w:r>
      <w:r w:rsidRPr="00FF78D1">
        <w:rPr>
          <w:rFonts w:hint="eastAsia"/>
        </w:rPr>
        <w:t>中的</w:t>
      </w:r>
      <w:r w:rsidRPr="00FF78D1">
        <w:rPr>
          <w:rFonts w:hint="eastAsia"/>
        </w:rPr>
        <w:t>API</w:t>
      </w:r>
      <w:r w:rsidRPr="00FF78D1">
        <w:rPr>
          <w:rFonts w:hint="eastAsia"/>
        </w:rPr>
        <w:t>是通过功能块、方法、接口和指针进行交互的，如果没有面向对象的编程技巧，使用起来难度比较大。因此，本文档配套提供了一个基于</w:t>
      </w:r>
      <w:proofErr w:type="gramStart"/>
      <w:r w:rsidRPr="00FF78D1">
        <w:rPr>
          <w:rFonts w:hint="eastAsia"/>
        </w:rPr>
        <w:t>原始库</w:t>
      </w:r>
      <w:proofErr w:type="gramEnd"/>
      <w:r w:rsidRPr="00FF78D1">
        <w:rPr>
          <w:rFonts w:hint="eastAsia"/>
        </w:rPr>
        <w:t>二次开发的应用库文件</w:t>
      </w:r>
      <w:r w:rsidRPr="00FF78D1">
        <w:t>EventloggerApplication</w:t>
      </w:r>
      <w:r w:rsidRPr="00FF78D1">
        <w:rPr>
          <w:rFonts w:hint="eastAsia"/>
        </w:rPr>
        <w:t>.lib</w:t>
      </w:r>
      <w:r>
        <w:rPr>
          <w:rFonts w:hint="eastAsia"/>
        </w:rPr>
        <w:t>。</w:t>
      </w:r>
    </w:p>
    <w:p w14:paraId="50D43FBD" w14:textId="77777777" w:rsidR="00415CE3" w:rsidRDefault="00415CE3" w:rsidP="00415CE3">
      <w:pPr>
        <w:spacing w:line="360" w:lineRule="auto"/>
      </w:pPr>
      <w:r>
        <w:rPr>
          <w:rFonts w:hint="eastAsia"/>
        </w:rPr>
        <w:t>该库文件里面有通过输入输出引脚处理操作报警，消息事件的接口以及功能块（</w:t>
      </w:r>
      <w:proofErr w:type="spellStart"/>
      <w:r w:rsidRPr="005D61AE">
        <w:t>I_EventLoggerHanding</w:t>
      </w:r>
      <w:proofErr w:type="spellEnd"/>
      <w:r w:rsidRPr="005D61AE">
        <w:t xml:space="preserve"> </w:t>
      </w:r>
      <w:r>
        <w:rPr>
          <w:rFonts w:hint="eastAsia"/>
        </w:rPr>
        <w:t>、</w:t>
      </w:r>
      <w:proofErr w:type="spellStart"/>
      <w:r w:rsidRPr="005D61AE">
        <w:t>FB_EventloggerHandlingBase</w:t>
      </w:r>
      <w:proofErr w:type="spellEnd"/>
      <w:r>
        <w:rPr>
          <w:rFonts w:hint="eastAsia"/>
        </w:rPr>
        <w:t>/Extend 9.1)</w:t>
      </w:r>
      <w:r>
        <w:rPr>
          <w:rFonts w:hint="eastAsia"/>
        </w:rPr>
        <w:t>、跨</w:t>
      </w:r>
      <w:r>
        <w:rPr>
          <w:rFonts w:hint="eastAsia"/>
        </w:rPr>
        <w:t>PLC</w:t>
      </w:r>
      <w:r>
        <w:rPr>
          <w:rFonts w:hint="eastAsia"/>
        </w:rPr>
        <w:t>项目监听全局事件的功能块（</w:t>
      </w:r>
      <w:proofErr w:type="spellStart"/>
      <w:r>
        <w:rPr>
          <w:rFonts w:hint="eastAsia"/>
        </w:rPr>
        <w:t>FB_EventListner</w:t>
      </w:r>
      <w:proofErr w:type="spellEnd"/>
      <w:r>
        <w:rPr>
          <w:rFonts w:hint="eastAsia"/>
        </w:rPr>
        <w:t>）以及导出日志功能块</w:t>
      </w:r>
      <w:proofErr w:type="spellStart"/>
      <w:r>
        <w:rPr>
          <w:rFonts w:hint="eastAsia"/>
        </w:rPr>
        <w:t>FB_EventExporter</w:t>
      </w:r>
      <w:proofErr w:type="spellEnd"/>
      <w:r>
        <w:rPr>
          <w:rFonts w:hint="eastAsia"/>
        </w:rPr>
        <w:t>。方便使用传统的输入输出功能块编写程序的工程师使用。</w:t>
      </w:r>
    </w:p>
    <w:p w14:paraId="60308049" w14:textId="558FD401" w:rsidR="00415CE3" w:rsidRDefault="00415CE3" w:rsidP="00415CE3">
      <w:pPr>
        <w:spacing w:line="360" w:lineRule="auto"/>
      </w:pPr>
      <w:r>
        <w:rPr>
          <w:rFonts w:hint="eastAsia"/>
        </w:rPr>
        <w:t>该库以及</w:t>
      </w:r>
      <w:proofErr w:type="gramStart"/>
      <w:r>
        <w:rPr>
          <w:rFonts w:hint="eastAsia"/>
        </w:rPr>
        <w:t>系统库</w:t>
      </w:r>
      <w:r w:rsidR="00C04188">
        <w:rPr>
          <w:rFonts w:hint="eastAsia"/>
        </w:rPr>
        <w:t>对</w:t>
      </w:r>
      <w:proofErr w:type="spellStart"/>
      <w:proofErr w:type="gramEnd"/>
      <w:r w:rsidR="00C04188">
        <w:rPr>
          <w:rFonts w:hint="eastAsia"/>
        </w:rPr>
        <w:t>TwinCAT</w:t>
      </w:r>
      <w:proofErr w:type="spellEnd"/>
      <w:r w:rsidR="00C04188">
        <w:rPr>
          <w:rFonts w:hint="eastAsia"/>
        </w:rPr>
        <w:t xml:space="preserve"> </w:t>
      </w:r>
      <w:proofErr w:type="spellStart"/>
      <w:r w:rsidR="00C04188">
        <w:rPr>
          <w:rFonts w:hint="eastAsia"/>
        </w:rPr>
        <w:t>Eventlogger</w:t>
      </w:r>
      <w:proofErr w:type="spellEnd"/>
      <w:r w:rsidR="00C04188">
        <w:rPr>
          <w:rFonts w:hint="eastAsia"/>
        </w:rPr>
        <w:t>操作的流程原理如下：</w:t>
      </w:r>
    </w:p>
    <w:p w14:paraId="03C2F300" w14:textId="77777777" w:rsidR="001D184A" w:rsidRDefault="001D184A" w:rsidP="00415CE3">
      <w:pPr>
        <w:spacing w:line="360" w:lineRule="auto"/>
      </w:pPr>
    </w:p>
    <w:p w14:paraId="4EF3813B" w14:textId="37F4E5EA" w:rsidR="00415CE3" w:rsidRDefault="001D184A" w:rsidP="00415CE3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925031F" wp14:editId="126AA2CF">
            <wp:extent cx="2541182" cy="4117182"/>
            <wp:effectExtent l="0" t="0" r="0" b="0"/>
            <wp:docPr id="32759191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9191" name="图片 1" descr="图示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46392" cy="412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E1C9C" w14:textId="55DD5A2E" w:rsidR="00415CE3" w:rsidRDefault="00415CE3" w:rsidP="00415CE3">
      <w:pPr>
        <w:spacing w:line="360" w:lineRule="auto"/>
        <w:ind w:firstLineChars="0"/>
        <w:jc w:val="left"/>
      </w:pPr>
      <w:r>
        <w:br w:type="page"/>
      </w:r>
    </w:p>
    <w:p w14:paraId="27D986BB" w14:textId="77777777" w:rsidR="00415CE3" w:rsidRPr="00B06204" w:rsidRDefault="00415CE3" w:rsidP="00415CE3">
      <w:pPr>
        <w:spacing w:line="360" w:lineRule="auto"/>
        <w:ind w:firstLineChars="0"/>
        <w:jc w:val="left"/>
      </w:pPr>
    </w:p>
    <w:p w14:paraId="41BC7C8A" w14:textId="77777777" w:rsidR="00415CE3" w:rsidRPr="00FF78D1" w:rsidRDefault="00415CE3" w:rsidP="00415CE3">
      <w:pPr>
        <w:widowControl/>
        <w:spacing w:line="360" w:lineRule="auto"/>
        <w:ind w:firstLineChars="0"/>
        <w:jc w:val="left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库文件</w:t>
      </w:r>
      <w:r w:rsidRPr="00FF78D1">
        <w:rPr>
          <w:b/>
          <w:bCs/>
          <w:sz w:val="24"/>
          <w:szCs w:val="32"/>
        </w:rPr>
        <w:t>免责声明</w:t>
      </w:r>
      <w:r w:rsidRPr="00FF78D1">
        <w:rPr>
          <w:rFonts w:hint="eastAsia"/>
          <w:b/>
          <w:bCs/>
          <w:sz w:val="24"/>
          <w:szCs w:val="32"/>
        </w:rPr>
        <w:t>：</w:t>
      </w:r>
    </w:p>
    <w:p w14:paraId="77029B50" w14:textId="77777777" w:rsidR="00415CE3" w:rsidRDefault="00415CE3" w:rsidP="00415CE3">
      <w:pPr>
        <w:pStyle w:val="af0"/>
        <w:widowControl/>
        <w:numPr>
          <w:ilvl w:val="0"/>
          <w:numId w:val="37"/>
        </w:numPr>
        <w:spacing w:line="360" w:lineRule="auto"/>
        <w:ind w:firstLineChars="0"/>
        <w:jc w:val="left"/>
      </w:pPr>
      <w:r w:rsidRPr="00FF78D1">
        <w:t>使用此版本的库是免费的。</w:t>
      </w:r>
    </w:p>
    <w:p w14:paraId="3A0D3C75" w14:textId="77777777" w:rsidR="00415CE3" w:rsidRDefault="00415CE3" w:rsidP="00415CE3">
      <w:pPr>
        <w:pStyle w:val="af0"/>
        <w:widowControl/>
        <w:numPr>
          <w:ilvl w:val="0"/>
          <w:numId w:val="37"/>
        </w:numPr>
        <w:spacing w:line="360" w:lineRule="auto"/>
        <w:ind w:firstLineChars="0"/>
        <w:jc w:val="left"/>
      </w:pPr>
      <w:r w:rsidRPr="00FF78D1">
        <w:t>客户有责任检查并决定该库和提供的功能是否适用于他的特定应用。</w:t>
      </w:r>
    </w:p>
    <w:p w14:paraId="28D519AA" w14:textId="77777777" w:rsidR="00415CE3" w:rsidRDefault="00415CE3" w:rsidP="00415CE3">
      <w:pPr>
        <w:pStyle w:val="af0"/>
        <w:widowControl/>
        <w:numPr>
          <w:ilvl w:val="0"/>
          <w:numId w:val="37"/>
        </w:numPr>
        <w:spacing w:line="360" w:lineRule="auto"/>
        <w:ind w:firstLineChars="0"/>
        <w:jc w:val="left"/>
      </w:pPr>
      <w:r w:rsidRPr="00FF78D1">
        <w:t>该库按原样提供，既不是</w:t>
      </w:r>
      <w:r w:rsidRPr="00FF78D1">
        <w:t>TwinCAT3</w:t>
      </w:r>
      <w:r w:rsidRPr="00FF78D1">
        <w:t>的一部分，也不是</w:t>
      </w:r>
      <w:r w:rsidRPr="00FF78D1">
        <w:t>Beckhoff Automation</w:t>
      </w:r>
      <w:r w:rsidRPr="00FF78D1">
        <w:t>直接支持的。</w:t>
      </w:r>
    </w:p>
    <w:p w14:paraId="12465B56" w14:textId="77777777" w:rsidR="00415CE3" w:rsidRDefault="00415CE3" w:rsidP="00415CE3">
      <w:pPr>
        <w:pStyle w:val="af0"/>
        <w:widowControl/>
        <w:numPr>
          <w:ilvl w:val="0"/>
          <w:numId w:val="37"/>
        </w:numPr>
        <w:spacing w:line="360" w:lineRule="auto"/>
        <w:ind w:firstLineChars="0"/>
        <w:jc w:val="left"/>
      </w:pPr>
      <w:r w:rsidRPr="00FF78D1">
        <w:t>使用该库是客户自己的风险。</w:t>
      </w:r>
    </w:p>
    <w:p w14:paraId="302ABE25" w14:textId="77777777" w:rsidR="00415CE3" w:rsidRDefault="00415CE3" w:rsidP="00415CE3">
      <w:pPr>
        <w:pStyle w:val="af0"/>
        <w:widowControl/>
        <w:numPr>
          <w:ilvl w:val="0"/>
          <w:numId w:val="37"/>
        </w:numPr>
        <w:spacing w:line="360" w:lineRule="auto"/>
        <w:ind w:firstLineChars="0"/>
        <w:jc w:val="left"/>
      </w:pPr>
      <w:r w:rsidRPr="00FF78D1">
        <w:t>不保证该库和与该库一起提供的源代码是完整或准确的。</w:t>
      </w:r>
    </w:p>
    <w:p w14:paraId="72CD6B5A" w14:textId="77777777" w:rsidR="00415CE3" w:rsidRDefault="00415CE3" w:rsidP="00415CE3">
      <w:pPr>
        <w:pStyle w:val="af0"/>
        <w:widowControl/>
        <w:numPr>
          <w:ilvl w:val="0"/>
          <w:numId w:val="37"/>
        </w:numPr>
        <w:spacing w:line="360" w:lineRule="auto"/>
        <w:ind w:firstLineChars="0"/>
        <w:jc w:val="left"/>
      </w:pPr>
      <w:r w:rsidRPr="00FF78D1">
        <w:t>在任何情况下，作者或</w:t>
      </w:r>
      <w:r w:rsidRPr="00FF78D1">
        <w:t>Beckhoff Automation</w:t>
      </w:r>
      <w:r w:rsidRPr="00FF78D1">
        <w:t>对由于使用该库而引起的错误和</w:t>
      </w:r>
      <w:r w:rsidRPr="00FF78D1">
        <w:t>/</w:t>
      </w:r>
      <w:r w:rsidRPr="00FF78D1">
        <w:t>或遗漏不负任何索赔、损害或其他责任。</w:t>
      </w:r>
    </w:p>
    <w:p w14:paraId="4D9C5AB3" w14:textId="77777777" w:rsidR="00415CE3" w:rsidRDefault="00415CE3" w:rsidP="00415CE3">
      <w:pPr>
        <w:pStyle w:val="af0"/>
        <w:widowControl/>
        <w:numPr>
          <w:ilvl w:val="0"/>
          <w:numId w:val="37"/>
        </w:numPr>
        <w:spacing w:line="360" w:lineRule="auto"/>
        <w:ind w:firstLineChars="0"/>
        <w:jc w:val="left"/>
      </w:pPr>
      <w:r w:rsidRPr="00FF78D1">
        <w:t>不能指望对该库的维护、支持、增强或修改，以及对该库或</w:t>
      </w:r>
      <w:r w:rsidRPr="00FF78D1">
        <w:t>TwinCAT3</w:t>
      </w:r>
      <w:r w:rsidRPr="00FF78D1">
        <w:t>的更新或与库的更新兼容性的期望权。</w:t>
      </w:r>
    </w:p>
    <w:p w14:paraId="02505A60" w14:textId="77777777" w:rsidR="00415CE3" w:rsidRDefault="00415CE3" w:rsidP="00415CE3">
      <w:pPr>
        <w:pStyle w:val="af0"/>
        <w:widowControl/>
        <w:numPr>
          <w:ilvl w:val="0"/>
          <w:numId w:val="37"/>
        </w:numPr>
        <w:spacing w:line="360" w:lineRule="auto"/>
        <w:ind w:firstLineChars="0"/>
        <w:jc w:val="left"/>
      </w:pPr>
      <w:r w:rsidRPr="00FF78D1">
        <w:t>如有反馈或问题，</w:t>
      </w:r>
      <w:hyperlink r:id="rId29" w:history="1">
        <w:r w:rsidRPr="00590381">
          <w:rPr>
            <w:rStyle w:val="af"/>
          </w:rPr>
          <w:t>请联系</w:t>
        </w:r>
        <w:r w:rsidRPr="00590381">
          <w:rPr>
            <w:rStyle w:val="af"/>
            <w:rFonts w:hint="eastAsia"/>
          </w:rPr>
          <w:t>y</w:t>
        </w:r>
        <w:r w:rsidRPr="00590381">
          <w:rPr>
            <w:rStyle w:val="af"/>
          </w:rPr>
          <w:t>ang.yu@beckhoff.com.cn</w:t>
        </w:r>
      </w:hyperlink>
      <w:r>
        <w:rPr>
          <w:rFonts w:hint="eastAsia"/>
        </w:rPr>
        <w:t>。</w:t>
      </w:r>
    </w:p>
    <w:p w14:paraId="5FA7C414" w14:textId="77777777" w:rsidR="00415CE3" w:rsidRDefault="00415CE3" w:rsidP="00415CE3">
      <w:pPr>
        <w:pStyle w:val="af0"/>
        <w:widowControl/>
        <w:numPr>
          <w:ilvl w:val="0"/>
          <w:numId w:val="37"/>
        </w:numPr>
        <w:spacing w:line="360" w:lineRule="auto"/>
        <w:ind w:firstLineChars="0"/>
        <w:jc w:val="left"/>
      </w:pPr>
      <w:r>
        <w:rPr>
          <w:rFonts w:hint="eastAsia"/>
        </w:rPr>
        <w:t>倍福</w:t>
      </w:r>
      <w:proofErr w:type="gramStart"/>
      <w:r>
        <w:rPr>
          <w:rFonts w:hint="eastAsia"/>
        </w:rPr>
        <w:t>中国或库文件</w:t>
      </w:r>
      <w:proofErr w:type="gramEnd"/>
      <w:r>
        <w:rPr>
          <w:rFonts w:hint="eastAsia"/>
        </w:rPr>
        <w:t>作者</w:t>
      </w:r>
      <w:r w:rsidRPr="00FF78D1">
        <w:t>未经明确授权，禁止复制、分发和</w:t>
      </w:r>
      <w:proofErr w:type="gramStart"/>
      <w:r w:rsidRPr="00FF78D1">
        <w:t>利用此库或</w:t>
      </w:r>
      <w:proofErr w:type="gramEnd"/>
      <w:r w:rsidRPr="00FF78D1">
        <w:t>其部分，以及向他人传达其内容，对其进行未经授权的传播将受到追究赔偿责任。</w:t>
      </w:r>
    </w:p>
    <w:p w14:paraId="421A1DBE" w14:textId="77777777" w:rsidR="00415CE3" w:rsidRDefault="00415CE3" w:rsidP="00415CE3">
      <w:pPr>
        <w:pStyle w:val="af0"/>
        <w:widowControl/>
        <w:numPr>
          <w:ilvl w:val="0"/>
          <w:numId w:val="37"/>
        </w:numPr>
        <w:spacing w:line="360" w:lineRule="auto"/>
        <w:ind w:firstLineChars="0"/>
        <w:jc w:val="left"/>
      </w:pPr>
      <w:r w:rsidRPr="00FF78D1">
        <w:t>在授予专利、实用新型或设计的情况下，保留所有权利。</w:t>
      </w:r>
      <w:r w:rsidRPr="00FF78D1">
        <w:t xml:space="preserve"> </w:t>
      </w:r>
    </w:p>
    <w:p w14:paraId="7EF3D0C5" w14:textId="77777777" w:rsidR="00415CE3" w:rsidRPr="00FF78D1" w:rsidRDefault="00415CE3" w:rsidP="00415CE3">
      <w:pPr>
        <w:widowControl/>
        <w:ind w:firstLineChars="0" w:firstLine="0"/>
        <w:jc w:val="left"/>
      </w:pPr>
      <w:r>
        <w:br w:type="page"/>
      </w:r>
    </w:p>
    <w:p w14:paraId="6A9D1218" w14:textId="77777777" w:rsidR="00415CE3" w:rsidRDefault="00415CE3" w:rsidP="00415CE3">
      <w:pPr>
        <w:pStyle w:val="20"/>
        <w:spacing w:before="156" w:after="156" w:line="360" w:lineRule="auto"/>
        <w:jc w:val="left"/>
      </w:pPr>
      <w:bookmarkStart w:id="15" w:name="_Toc163561725"/>
      <w:r>
        <w:rPr>
          <w:rFonts w:hint="eastAsia"/>
        </w:rPr>
        <w:lastRenderedPageBreak/>
        <w:t>通用事件处理的对象接口</w:t>
      </w:r>
      <w:r>
        <w:rPr>
          <w:rFonts w:hint="eastAsia"/>
        </w:rPr>
        <w:t>/</w:t>
      </w:r>
      <w:r>
        <w:rPr>
          <w:rFonts w:hint="eastAsia"/>
        </w:rPr>
        <w:t>功能块：</w:t>
      </w:r>
      <w:proofErr w:type="spellStart"/>
      <w:r w:rsidRPr="005D61AE">
        <w:t>I_EventLoggerHanding</w:t>
      </w:r>
      <w:proofErr w:type="spellEnd"/>
      <w:r w:rsidRPr="005D61AE">
        <w:t xml:space="preserve"> </w:t>
      </w:r>
      <w:r>
        <w:rPr>
          <w:rFonts w:hint="eastAsia"/>
        </w:rPr>
        <w:t>、</w:t>
      </w:r>
      <w:proofErr w:type="spellStart"/>
      <w:r w:rsidRPr="005D61AE">
        <w:t>FB_EventloggerHandlingBase</w:t>
      </w:r>
      <w:proofErr w:type="spellEnd"/>
      <w:r>
        <w:rPr>
          <w:rFonts w:hint="eastAsia"/>
        </w:rPr>
        <w:t>/Extend</w:t>
      </w:r>
      <w:bookmarkEnd w:id="15"/>
    </w:p>
    <w:p w14:paraId="7D13829A" w14:textId="181A4069" w:rsidR="001D184A" w:rsidRDefault="00415CE3" w:rsidP="00415CE3">
      <w:p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三者都是对事件对象（无所谓</w:t>
      </w:r>
      <w:r>
        <w:rPr>
          <w:rFonts w:hint="eastAsia"/>
        </w:rPr>
        <w:t>Alarm</w:t>
      </w:r>
      <w:r>
        <w:rPr>
          <w:rFonts w:hint="eastAsia"/>
        </w:rPr>
        <w:t>还是</w:t>
      </w:r>
      <w:r>
        <w:rPr>
          <w:rFonts w:hint="eastAsia"/>
        </w:rPr>
        <w:t>Message</w:t>
      </w:r>
      <w:r>
        <w:rPr>
          <w:rFonts w:hint="eastAsia"/>
        </w:rPr>
        <w:t>类型的事件）进行处理。</w:t>
      </w:r>
      <w:proofErr w:type="spellStart"/>
      <w:r>
        <w:rPr>
          <w:rFonts w:hint="eastAsia"/>
        </w:rPr>
        <w:t>FB_EventloggerHandlingBase</w:t>
      </w:r>
      <w:proofErr w:type="spellEnd"/>
      <w:r>
        <w:rPr>
          <w:rFonts w:hint="eastAsia"/>
        </w:rPr>
        <w:t>实现了接口</w:t>
      </w:r>
      <w:proofErr w:type="spellStart"/>
      <w:r>
        <w:rPr>
          <w:rFonts w:hint="eastAsia"/>
        </w:rPr>
        <w:t>I_EventloggerHandling</w:t>
      </w:r>
      <w:proofErr w:type="spellEnd"/>
      <w:r>
        <w:rPr>
          <w:rFonts w:hint="eastAsia"/>
        </w:rPr>
        <w:t>；而</w:t>
      </w:r>
      <w:proofErr w:type="spellStart"/>
      <w:r>
        <w:rPr>
          <w:rFonts w:hint="eastAsia"/>
        </w:rPr>
        <w:t>FB_EventloggerExtend</w:t>
      </w:r>
      <w:proofErr w:type="spellEnd"/>
      <w:r>
        <w:rPr>
          <w:rFonts w:hint="eastAsia"/>
        </w:rPr>
        <w:t>则拓展了</w:t>
      </w:r>
      <w:r>
        <w:rPr>
          <w:rFonts w:hint="eastAsia"/>
        </w:rPr>
        <w:t>Base</w:t>
      </w:r>
      <w:r>
        <w:rPr>
          <w:rFonts w:hint="eastAsia"/>
        </w:rPr>
        <w:t>。</w:t>
      </w:r>
      <w:r>
        <w:rPr>
          <w:rFonts w:hint="eastAsia"/>
        </w:rPr>
        <w:t>Base</w:t>
      </w:r>
      <w:r>
        <w:rPr>
          <w:rFonts w:hint="eastAsia"/>
        </w:rPr>
        <w:t>是通过功能块其下的方法对报警</w:t>
      </w:r>
      <w:r>
        <w:rPr>
          <w:rFonts w:hint="eastAsia"/>
        </w:rPr>
        <w:t>/</w:t>
      </w:r>
      <w:r>
        <w:rPr>
          <w:rFonts w:hint="eastAsia"/>
        </w:rPr>
        <w:t>消息的实例进行处理。功能块本身内部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含有调用方法的代码。而</w:t>
      </w:r>
      <w:r>
        <w:rPr>
          <w:rFonts w:hint="eastAsia"/>
        </w:rPr>
        <w:t>Extend</w:t>
      </w:r>
      <w:r>
        <w:rPr>
          <w:rFonts w:hint="eastAsia"/>
        </w:rPr>
        <w:t>则在</w:t>
      </w:r>
      <w:r>
        <w:rPr>
          <w:rFonts w:hint="eastAsia"/>
        </w:rPr>
        <w:t>Base</w:t>
      </w:r>
      <w:r>
        <w:rPr>
          <w:rFonts w:hint="eastAsia"/>
        </w:rPr>
        <w:t>的基础之上，改造成传统功能块的格式，通过其输入引脚对事件进行触发，清除等操作，功能</w:t>
      </w:r>
      <w:proofErr w:type="gramStart"/>
      <w:r>
        <w:rPr>
          <w:rFonts w:hint="eastAsia"/>
        </w:rPr>
        <w:t>块内部</w:t>
      </w:r>
      <w:proofErr w:type="gramEnd"/>
      <w:r>
        <w:rPr>
          <w:rFonts w:hint="eastAsia"/>
        </w:rPr>
        <w:t>有全自动的代码逻辑去实现方法，所以更推荐使用</w:t>
      </w:r>
      <w:r>
        <w:rPr>
          <w:rFonts w:hint="eastAsia"/>
        </w:rPr>
        <w:t>Extend</w:t>
      </w:r>
      <w:r>
        <w:rPr>
          <w:rFonts w:hint="eastAsia"/>
        </w:rPr>
        <w:t>。功能块的引脚说明在库文件中都有详细的注释。使用时，必须在功能块声明实例化之后输入处理的</w:t>
      </w:r>
      <w:r>
        <w:rPr>
          <w:rFonts w:hint="eastAsia"/>
        </w:rPr>
        <w:t>Event</w:t>
      </w:r>
      <w:r>
        <w:rPr>
          <w:rFonts w:hint="eastAsia"/>
        </w:rPr>
        <w:t>对象（</w:t>
      </w:r>
      <w:r w:rsidRPr="00192122">
        <w:rPr>
          <w:rFonts w:hint="eastAsia"/>
        </w:rPr>
        <w:t>变量</w:t>
      </w:r>
      <w:proofErr w:type="gramStart"/>
      <w:r w:rsidRPr="00192122">
        <w:rPr>
          <w:rFonts w:hint="eastAsia"/>
        </w:rPr>
        <w:t>声明区样</w:t>
      </w:r>
      <w:proofErr w:type="gramEnd"/>
      <w:r w:rsidRPr="00192122">
        <w:rPr>
          <w:rFonts w:hint="eastAsia"/>
        </w:rPr>
        <w:t>例代码：</w:t>
      </w:r>
      <w:proofErr w:type="spellStart"/>
      <w:r w:rsidRPr="00192122">
        <w:rPr>
          <w:color w:val="FF0000"/>
        </w:rPr>
        <w:t>FB_EventloggerHandlingProductionInfo</w:t>
      </w:r>
      <w:proofErr w:type="spellEnd"/>
      <w:r w:rsidRPr="00192122">
        <w:rPr>
          <w:rFonts w:hint="eastAsia"/>
          <w:color w:val="FF0000"/>
        </w:rPr>
        <w:t xml:space="preserve"> </w:t>
      </w:r>
      <w:r w:rsidRPr="00192122">
        <w:rPr>
          <w:color w:val="FF0000"/>
        </w:rPr>
        <w:t>:</w:t>
      </w:r>
      <w:r w:rsidRPr="00192122">
        <w:rPr>
          <w:rFonts w:hint="eastAsia"/>
          <w:color w:val="FF0000"/>
        </w:rPr>
        <w:t xml:space="preserve"> </w:t>
      </w:r>
      <w:proofErr w:type="spellStart"/>
      <w:r w:rsidRPr="00192122">
        <w:rPr>
          <w:color w:val="FF0000"/>
        </w:rPr>
        <w:t>FB_EventloggerHandlingExtend</w:t>
      </w:r>
      <w:proofErr w:type="spellEnd"/>
      <w:r w:rsidRPr="00192122">
        <w:rPr>
          <w:rFonts w:hint="eastAsia"/>
          <w:color w:val="FF0000"/>
        </w:rPr>
        <w:t>（</w:t>
      </w:r>
      <w:r w:rsidRPr="00192122">
        <w:rPr>
          <w:color w:val="FF0000"/>
        </w:rPr>
        <w:t>TC_Events.MyEvent.</w:t>
      </w:r>
      <w:r>
        <w:rPr>
          <w:rFonts w:hint="eastAsia"/>
          <w:color w:val="FF0000"/>
        </w:rPr>
        <w:t>Event1</w:t>
      </w:r>
      <w:r>
        <w:rPr>
          <w:rFonts w:hint="eastAsia"/>
          <w:color w:val="FF0000"/>
        </w:rPr>
        <w:t>）</w:t>
      </w:r>
      <w:r>
        <w:rPr>
          <w:rFonts w:hint="eastAsia"/>
        </w:rPr>
        <w:t>）。建议一个功能块实例仅处理一个事件对象。如果是消息类型的事件，</w:t>
      </w:r>
      <w:proofErr w:type="spellStart"/>
      <w:r>
        <w:rPr>
          <w:rFonts w:hint="eastAsia"/>
        </w:rPr>
        <w:t>bMessage</w:t>
      </w:r>
      <w:proofErr w:type="spellEnd"/>
      <w:r>
        <w:rPr>
          <w:rFonts w:hint="eastAsia"/>
        </w:rPr>
        <w:t>是必填的输入引脚；反之如果是报警类型的事件，</w:t>
      </w:r>
      <w:proofErr w:type="spellStart"/>
      <w:r>
        <w:rPr>
          <w:rFonts w:hint="eastAsia"/>
        </w:rPr>
        <w:t>bAlarm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bClear</w:t>
      </w:r>
      <w:proofErr w:type="spellEnd"/>
      <w:r>
        <w:rPr>
          <w:rFonts w:hint="eastAsia"/>
        </w:rPr>
        <w:t>是必填的输入引脚。而</w:t>
      </w:r>
      <w:proofErr w:type="spellStart"/>
      <w:r>
        <w:rPr>
          <w:rFonts w:hint="eastAsia"/>
        </w:rPr>
        <w:t>bConfirm</w:t>
      </w:r>
      <w:proofErr w:type="spellEnd"/>
      <w:r>
        <w:rPr>
          <w:rFonts w:hint="eastAsia"/>
        </w:rPr>
        <w:t>则是根据属性</w:t>
      </w:r>
      <w:proofErr w:type="spellStart"/>
      <w:r>
        <w:rPr>
          <w:rFonts w:hint="eastAsia"/>
        </w:rPr>
        <w:t>P_bEnableConfirmation</w:t>
      </w:r>
      <w:proofErr w:type="spellEnd"/>
      <w:r>
        <w:rPr>
          <w:rFonts w:hint="eastAsia"/>
        </w:rPr>
        <w:t>（见</w:t>
      </w:r>
      <w:r>
        <w:rPr>
          <w:rFonts w:hint="eastAsia"/>
        </w:rPr>
        <w:t>5.2</w:t>
      </w:r>
      <w:r>
        <w:rPr>
          <w:rFonts w:hint="eastAsia"/>
        </w:rPr>
        <w:t>或者第二章报警事件状态切换的流程图）开启报警确认的功能之后填入。在</w:t>
      </w:r>
      <w:r w:rsidR="00C15A29">
        <w:rPr>
          <w:rFonts w:hint="eastAsia"/>
        </w:rPr>
        <w:t>库版本</w:t>
      </w:r>
      <w:r w:rsidR="00C15A29">
        <w:rPr>
          <w:rFonts w:hint="eastAsia"/>
        </w:rPr>
        <w:t>2.0.0.2</w:t>
      </w:r>
      <w:r>
        <w:rPr>
          <w:rFonts w:hint="eastAsia"/>
        </w:rPr>
        <w:t>中，加了一个属性</w:t>
      </w:r>
      <w:proofErr w:type="spellStart"/>
      <w:r w:rsidRPr="00192122">
        <w:t>P_TextPrefix</w:t>
      </w:r>
      <w:proofErr w:type="spellEnd"/>
      <w:r>
        <w:rPr>
          <w:rFonts w:hint="eastAsia"/>
        </w:rPr>
        <w:t>，该属性可以对</w:t>
      </w:r>
      <w:proofErr w:type="gramStart"/>
      <w:r>
        <w:rPr>
          <w:rFonts w:hint="eastAsia"/>
        </w:rPr>
        <w:t>源消息</w:t>
      </w:r>
      <w:proofErr w:type="gramEnd"/>
      <w:r>
        <w:rPr>
          <w:rFonts w:hint="eastAsia"/>
        </w:rPr>
        <w:t>进行增加内容的操作：比如在</w:t>
      </w:r>
      <w:r>
        <w:rPr>
          <w:rFonts w:hint="eastAsia"/>
        </w:rPr>
        <w:t>TMC</w:t>
      </w:r>
      <w:r>
        <w:rPr>
          <w:rFonts w:hint="eastAsia"/>
        </w:rPr>
        <w:t>文件中</w:t>
      </w:r>
      <w:r w:rsidRPr="00656691">
        <w:rPr>
          <w:rFonts w:hint="eastAsia"/>
        </w:rPr>
        <w:t>有一个温度报警事件，它触发时会报错“</w:t>
      </w:r>
      <w:r w:rsidRPr="00656691">
        <w:rPr>
          <w:rFonts w:hint="eastAsia"/>
        </w:rPr>
        <w:t>Temp Error</w:t>
      </w:r>
      <w:r w:rsidRPr="00656691">
        <w:rPr>
          <w:rFonts w:hint="eastAsia"/>
        </w:rPr>
        <w:t>”，</w:t>
      </w:r>
      <w:r>
        <w:rPr>
          <w:rFonts w:hint="eastAsia"/>
        </w:rPr>
        <w:t>但如果在项目中，仅仅提示温度报错，很难定位到具体的工件或者工位区域。因此</w:t>
      </w:r>
      <w:r w:rsidRPr="00656691">
        <w:rPr>
          <w:rFonts w:hint="eastAsia"/>
        </w:rPr>
        <w:t>可以通过这个</w:t>
      </w:r>
      <w:r>
        <w:rPr>
          <w:rFonts w:hint="eastAsia"/>
        </w:rPr>
        <w:t>属性</w:t>
      </w:r>
      <w:r w:rsidRPr="00656691">
        <w:rPr>
          <w:rFonts w:hint="eastAsia"/>
        </w:rPr>
        <w:t>在报</w:t>
      </w:r>
      <w:proofErr w:type="gramStart"/>
      <w:r w:rsidRPr="00656691">
        <w:rPr>
          <w:rFonts w:hint="eastAsia"/>
        </w:rPr>
        <w:t>错内容</w:t>
      </w:r>
      <w:proofErr w:type="gramEnd"/>
      <w:r w:rsidRPr="00656691">
        <w:rPr>
          <w:rFonts w:hint="eastAsia"/>
        </w:rPr>
        <w:t>的前面加新的内容，比如“</w:t>
      </w:r>
      <w:r w:rsidRPr="00656691">
        <w:rPr>
          <w:rFonts w:hint="eastAsia"/>
        </w:rPr>
        <w:t xml:space="preserve"> Channel1</w:t>
      </w:r>
      <w:r w:rsidRPr="00656691">
        <w:rPr>
          <w:rFonts w:hint="eastAsia"/>
        </w:rPr>
        <w:t>：</w:t>
      </w:r>
      <w:r w:rsidRPr="00656691">
        <w:rPr>
          <w:rFonts w:hint="eastAsia"/>
        </w:rPr>
        <w:t>Temp Error</w:t>
      </w:r>
      <w:r w:rsidRPr="00656691">
        <w:rPr>
          <w:rFonts w:hint="eastAsia"/>
        </w:rPr>
        <w:t>”，通过这个</w:t>
      </w:r>
      <w:r>
        <w:rPr>
          <w:rFonts w:hint="eastAsia"/>
        </w:rPr>
        <w:t>属性</w:t>
      </w:r>
      <w:r w:rsidRPr="00656691">
        <w:rPr>
          <w:rFonts w:hint="eastAsia"/>
        </w:rPr>
        <w:t>可以灵活地配置或者调整源事件</w:t>
      </w:r>
      <w:r w:rsidR="001D184A">
        <w:rPr>
          <w:rFonts w:hint="eastAsia"/>
        </w:rPr>
        <w:t>。</w:t>
      </w:r>
      <w:r w:rsidR="00C15A29">
        <w:rPr>
          <w:rFonts w:hint="eastAsia"/>
        </w:rPr>
        <w:t>同理，在库版本</w:t>
      </w:r>
      <w:r w:rsidR="00C15A29">
        <w:rPr>
          <w:rFonts w:hint="eastAsia"/>
        </w:rPr>
        <w:t>2.0.0.3</w:t>
      </w:r>
      <w:r w:rsidR="00C15A29">
        <w:rPr>
          <w:rFonts w:hint="eastAsia"/>
        </w:rPr>
        <w:t>中，加了一个属性</w:t>
      </w:r>
      <w:proofErr w:type="spellStart"/>
      <w:r w:rsidR="00C15A29">
        <w:rPr>
          <w:rFonts w:hint="eastAsia"/>
        </w:rPr>
        <w:t>P_TextSuffix</w:t>
      </w:r>
      <w:proofErr w:type="spellEnd"/>
      <w:r w:rsidR="00C15A29">
        <w:rPr>
          <w:rFonts w:hint="eastAsia"/>
        </w:rPr>
        <w:t>，</w:t>
      </w:r>
      <w:r w:rsidR="00C15A29">
        <w:rPr>
          <w:rFonts w:hint="eastAsia"/>
        </w:rPr>
        <w:t>该属性可以对</w:t>
      </w:r>
      <w:r w:rsidR="00C15A29">
        <w:rPr>
          <w:rFonts w:hint="eastAsia"/>
        </w:rPr>
        <w:t>消息后缀</w:t>
      </w:r>
      <w:r w:rsidR="00C15A29">
        <w:rPr>
          <w:rFonts w:hint="eastAsia"/>
        </w:rPr>
        <w:t>进行增加内容的操作</w:t>
      </w:r>
      <w:r w:rsidR="00C15A29">
        <w:rPr>
          <w:rFonts w:hint="eastAsia"/>
        </w:rPr>
        <w:t>，</w:t>
      </w:r>
      <w:r w:rsidR="00C15A29" w:rsidRPr="00656691">
        <w:rPr>
          <w:rFonts w:hint="eastAsia"/>
        </w:rPr>
        <w:t>比如“</w:t>
      </w:r>
      <w:r w:rsidR="00C15A29" w:rsidRPr="00656691">
        <w:rPr>
          <w:rFonts w:hint="eastAsia"/>
        </w:rPr>
        <w:t xml:space="preserve"> Channel1</w:t>
      </w:r>
      <w:r w:rsidR="00C15A29" w:rsidRPr="00656691">
        <w:rPr>
          <w:rFonts w:hint="eastAsia"/>
        </w:rPr>
        <w:t>：</w:t>
      </w:r>
      <w:r w:rsidR="00C15A29" w:rsidRPr="00656691">
        <w:rPr>
          <w:rFonts w:hint="eastAsia"/>
        </w:rPr>
        <w:t>Temp Error</w:t>
      </w:r>
      <w:r w:rsidR="00C15A29">
        <w:rPr>
          <w:rFonts w:hint="eastAsia"/>
        </w:rPr>
        <w:t>（</w:t>
      </w:r>
      <w:r w:rsidR="00C15A29">
        <w:rPr>
          <w:rFonts w:hint="eastAsia"/>
        </w:rPr>
        <w:t>Over 5 degrees!</w:t>
      </w:r>
      <w:r w:rsidR="00C15A29">
        <w:rPr>
          <w:rFonts w:hint="eastAsia"/>
        </w:rPr>
        <w:t>）</w:t>
      </w:r>
      <w:r w:rsidR="00C15A29" w:rsidRPr="00656691">
        <w:rPr>
          <w:rFonts w:hint="eastAsia"/>
        </w:rPr>
        <w:t>”</w:t>
      </w:r>
    </w:p>
    <w:p w14:paraId="39B39796" w14:textId="77777777" w:rsidR="001D184A" w:rsidRDefault="001D184A" w:rsidP="001D184A">
      <w:pPr>
        <w:spacing w:line="360" w:lineRule="auto"/>
        <w:ind w:firstLineChars="0" w:firstLine="0"/>
        <w:jc w:val="left"/>
      </w:pPr>
      <w:r w:rsidRPr="00D00FF4">
        <w:rPr>
          <w:rFonts w:hint="eastAsia"/>
        </w:rPr>
        <w:t>功能块以及接口的原理流程如下：</w:t>
      </w:r>
    </w:p>
    <w:p w14:paraId="39CB2837" w14:textId="77777777" w:rsidR="001D184A" w:rsidRPr="00D00FF4" w:rsidRDefault="001D184A" w:rsidP="001D184A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41D28DD6" wp14:editId="5E9531E7">
            <wp:extent cx="5466350" cy="1658679"/>
            <wp:effectExtent l="0" t="0" r="1270" b="0"/>
            <wp:docPr id="1626089179" name="图片 1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89179" name="图片 1" descr="图示&#10;&#10;中度可信度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16403" cy="167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052A6" w14:textId="1CA866A1" w:rsidR="001D184A" w:rsidRDefault="001D184A" w:rsidP="001D184A">
      <w:pPr>
        <w:spacing w:line="360" w:lineRule="auto"/>
        <w:ind w:firstLineChars="0"/>
      </w:pPr>
      <w:r>
        <w:br w:type="page"/>
      </w:r>
    </w:p>
    <w:p w14:paraId="0096A3BD" w14:textId="4377C8D6" w:rsidR="001D184A" w:rsidRDefault="001D184A" w:rsidP="001D184A">
      <w:pPr>
        <w:spacing w:line="360" w:lineRule="auto"/>
        <w:ind w:firstLineChars="0" w:firstLine="0"/>
        <w:jc w:val="left"/>
      </w:pPr>
      <w:proofErr w:type="spellStart"/>
      <w:r>
        <w:rPr>
          <w:rFonts w:hint="eastAsia"/>
        </w:rPr>
        <w:lastRenderedPageBreak/>
        <w:t>FB_EventloggerHandlingBase</w:t>
      </w:r>
      <w:proofErr w:type="spellEnd"/>
      <w:r>
        <w:rPr>
          <w:rFonts w:hint="eastAsia"/>
        </w:rPr>
        <w:t>（只有输出，需要调用其下的方法，无法自动处理事件）：</w:t>
      </w:r>
    </w:p>
    <w:p w14:paraId="26CC1EBA" w14:textId="72A39002" w:rsidR="00415CE3" w:rsidRDefault="001D184A" w:rsidP="001D184A">
      <w:pPr>
        <w:spacing w:line="360" w:lineRule="auto"/>
        <w:ind w:firstLineChars="0"/>
        <w:jc w:val="left"/>
        <w:rPr>
          <w:noProof/>
        </w:rPr>
      </w:pPr>
      <w:r>
        <w:rPr>
          <w:noProof/>
        </w:rPr>
        <w:drawing>
          <wp:inline distT="0" distB="0" distL="0" distR="0" wp14:anchorId="0AAC196B" wp14:editId="31739194">
            <wp:extent cx="3464852" cy="1010093"/>
            <wp:effectExtent l="0" t="0" r="2540" b="0"/>
            <wp:docPr id="959343868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43868" name="图片 1" descr="文本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76290" cy="101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84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E2FA55" wp14:editId="6FAA4846">
            <wp:extent cx="1798476" cy="1783235"/>
            <wp:effectExtent l="0" t="0" r="0" b="7620"/>
            <wp:docPr id="12197696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76967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98476" cy="17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A4DED0" wp14:editId="5B047633">
            <wp:extent cx="5098222" cy="1257409"/>
            <wp:effectExtent l="0" t="0" r="7620" b="0"/>
            <wp:docPr id="708795637" name="图片 1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95637" name="图片 1" descr="图形用户界面, 应用程序, 表格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98222" cy="125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16BB0" w14:textId="77777777" w:rsidR="00CE563C" w:rsidRDefault="00CE563C" w:rsidP="001D184A">
      <w:pPr>
        <w:spacing w:line="360" w:lineRule="auto"/>
        <w:ind w:firstLineChars="0"/>
        <w:jc w:val="left"/>
        <w:rPr>
          <w:noProof/>
        </w:rPr>
      </w:pPr>
    </w:p>
    <w:p w14:paraId="2A979526" w14:textId="037950F9" w:rsidR="001D184A" w:rsidRDefault="001D184A" w:rsidP="001D184A">
      <w:pPr>
        <w:spacing w:line="360" w:lineRule="auto"/>
        <w:ind w:firstLineChars="0" w:firstLine="0"/>
        <w:jc w:val="left"/>
      </w:pPr>
      <w:proofErr w:type="spellStart"/>
      <w:r>
        <w:rPr>
          <w:rFonts w:hint="eastAsia"/>
        </w:rPr>
        <w:t>FB_EventloggerHandlingExtend</w:t>
      </w:r>
      <w:proofErr w:type="spellEnd"/>
      <w:r w:rsidR="00CE563C">
        <w:rPr>
          <w:rFonts w:hint="eastAsia"/>
        </w:rPr>
        <w:t>（有输入，有输出，可以根据输入自动处理事件）</w:t>
      </w:r>
      <w:r>
        <w:rPr>
          <w:rFonts w:hint="eastAsia"/>
        </w:rPr>
        <w:t>：</w:t>
      </w:r>
    </w:p>
    <w:p w14:paraId="4EF80116" w14:textId="7C38253D" w:rsidR="001D184A" w:rsidRPr="001D184A" w:rsidRDefault="001D184A" w:rsidP="001D184A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2C5A07FB" wp14:editId="14F0FD75">
            <wp:extent cx="4444409" cy="969491"/>
            <wp:effectExtent l="0" t="0" r="0" b="2540"/>
            <wp:docPr id="1098131509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31509" name="图片 1" descr="图形用户界面, 文本, 应用程序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85234" cy="97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390A5" w14:textId="77777777" w:rsidR="00415CE3" w:rsidRDefault="00415CE3" w:rsidP="00415CE3">
      <w:pPr>
        <w:spacing w:line="360" w:lineRule="auto"/>
        <w:ind w:firstLineChars="0" w:firstLine="0"/>
      </w:pPr>
      <w:r>
        <w:rPr>
          <w:noProof/>
        </w:rPr>
        <w:drawing>
          <wp:inline distT="0" distB="0" distL="0" distR="0" wp14:anchorId="1E1EC633" wp14:editId="1DA66480">
            <wp:extent cx="6034960" cy="1238250"/>
            <wp:effectExtent l="0" t="0" r="4445" b="0"/>
            <wp:docPr id="15427637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6379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36791" cy="123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2DF1" w14:textId="1D85825C" w:rsidR="00CE563C" w:rsidRDefault="00CE563C" w:rsidP="00D00FF4">
      <w:pPr>
        <w:spacing w:line="360" w:lineRule="auto"/>
        <w:ind w:firstLineChars="0" w:firstLine="0"/>
        <w:jc w:val="center"/>
      </w:pPr>
      <w:r w:rsidRPr="00CE563C">
        <w:rPr>
          <w:rFonts w:hint="eastAsia"/>
        </w:rPr>
        <w:t>（</w:t>
      </w:r>
      <w:r w:rsidRPr="00CE563C">
        <w:rPr>
          <w:rFonts w:hint="eastAsia"/>
          <w:color w:val="FF0000"/>
        </w:rPr>
        <w:t>注：</w:t>
      </w:r>
      <w:proofErr w:type="spellStart"/>
      <w:r w:rsidRPr="00CE563C">
        <w:rPr>
          <w:rFonts w:hint="eastAsia"/>
          <w:color w:val="FF0000"/>
        </w:rPr>
        <w:t>bConfirm</w:t>
      </w:r>
      <w:proofErr w:type="spellEnd"/>
      <w:r w:rsidRPr="00CE563C">
        <w:rPr>
          <w:rFonts w:hint="eastAsia"/>
          <w:color w:val="FF0000"/>
        </w:rPr>
        <w:t>需要在属性</w:t>
      </w:r>
      <w:proofErr w:type="spellStart"/>
      <w:r w:rsidRPr="00CE563C">
        <w:rPr>
          <w:rFonts w:hint="eastAsia"/>
          <w:color w:val="FF0000"/>
        </w:rPr>
        <w:t>P_bEnableConfirmation</w:t>
      </w:r>
      <w:proofErr w:type="spellEnd"/>
      <w:r w:rsidRPr="00CE563C">
        <w:rPr>
          <w:rFonts w:hint="eastAsia"/>
          <w:color w:val="FF0000"/>
        </w:rPr>
        <w:t>为</w:t>
      </w:r>
      <w:r w:rsidRPr="00CE563C">
        <w:rPr>
          <w:rFonts w:hint="eastAsia"/>
          <w:color w:val="FF0000"/>
        </w:rPr>
        <w:t>TRUE</w:t>
      </w:r>
      <w:r w:rsidRPr="00CE563C">
        <w:rPr>
          <w:rFonts w:hint="eastAsia"/>
          <w:color w:val="FF0000"/>
        </w:rPr>
        <w:t>的时候才会被启用</w:t>
      </w:r>
      <w:r w:rsidRPr="00CE563C">
        <w:rPr>
          <w:rFonts w:hint="eastAsia"/>
        </w:rPr>
        <w:t>）</w:t>
      </w:r>
      <w:r>
        <w:br w:type="page"/>
      </w:r>
    </w:p>
    <w:p w14:paraId="25E6D279" w14:textId="77777777" w:rsidR="00D00FF4" w:rsidRPr="00CE563C" w:rsidRDefault="00D00FF4" w:rsidP="00D00FF4">
      <w:pPr>
        <w:spacing w:line="360" w:lineRule="auto"/>
        <w:ind w:firstLineChars="0" w:firstLine="0"/>
        <w:jc w:val="center"/>
      </w:pPr>
    </w:p>
    <w:p w14:paraId="724D609E" w14:textId="77777777" w:rsidR="00415CE3" w:rsidRDefault="00415CE3" w:rsidP="00415CE3">
      <w:pPr>
        <w:pStyle w:val="20"/>
        <w:spacing w:before="156" w:after="156" w:line="360" w:lineRule="auto"/>
      </w:pPr>
      <w:bookmarkStart w:id="16" w:name="_Toc163561726"/>
      <w:r>
        <w:rPr>
          <w:rFonts w:hint="eastAsia"/>
        </w:rPr>
        <w:t>过滤事件功能块</w:t>
      </w:r>
      <w:proofErr w:type="spellStart"/>
      <w:r>
        <w:rPr>
          <w:rFonts w:hint="eastAsia"/>
        </w:rPr>
        <w:t>FB_EventFilter</w:t>
      </w:r>
      <w:bookmarkEnd w:id="16"/>
      <w:proofErr w:type="spellEnd"/>
    </w:p>
    <w:p w14:paraId="1D8078EC" w14:textId="355AE082" w:rsidR="00415CE3" w:rsidRDefault="00415CE3" w:rsidP="00415CE3">
      <w:pPr>
        <w:spacing w:line="360" w:lineRule="auto"/>
      </w:pPr>
      <w:r>
        <w:rPr>
          <w:rFonts w:hint="eastAsia"/>
        </w:rPr>
        <w:t>该功能块可以对事件进行过滤，改过滤功能块暂时并没有过滤出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类型消息的功能，可以通过输入引脚</w:t>
      </w:r>
      <w:r>
        <w:rPr>
          <w:rFonts w:hint="eastAsia"/>
        </w:rPr>
        <w:t>Option</w:t>
      </w:r>
      <w:r>
        <w:rPr>
          <w:rFonts w:hint="eastAsia"/>
        </w:rPr>
        <w:t>对过滤的事件进行筛选（</w:t>
      </w:r>
      <w:r w:rsidRPr="002C62EC">
        <w:rPr>
          <w:rFonts w:hint="eastAsia"/>
          <w:color w:val="FF0000"/>
        </w:rPr>
        <w:t>注：该功能块在</w:t>
      </w:r>
      <w:r w:rsidR="00445244">
        <w:rPr>
          <w:rFonts w:hint="eastAsia"/>
          <w:color w:val="FF0000"/>
        </w:rPr>
        <w:t>5</w:t>
      </w:r>
      <w:r>
        <w:rPr>
          <w:rFonts w:hint="eastAsia"/>
          <w:color w:val="FF0000"/>
        </w:rPr>
        <w:t>.3/</w:t>
      </w:r>
      <w:r w:rsidR="00445244">
        <w:rPr>
          <w:rFonts w:hint="eastAsia"/>
          <w:color w:val="FF0000"/>
        </w:rPr>
        <w:t>5</w:t>
      </w:r>
      <w:r>
        <w:rPr>
          <w:rFonts w:hint="eastAsia"/>
          <w:color w:val="FF0000"/>
        </w:rPr>
        <w:t>.4</w:t>
      </w:r>
      <w:r w:rsidRPr="002C62EC">
        <w:rPr>
          <w:rFonts w:hint="eastAsia"/>
          <w:color w:val="FF0000"/>
        </w:rPr>
        <w:t>监听或者导出功能块中会被内部引用，所以在项目中无需单独调用</w:t>
      </w:r>
      <w:r>
        <w:rPr>
          <w:rFonts w:hint="eastAsia"/>
        </w:rPr>
        <w:t>）：</w:t>
      </w:r>
    </w:p>
    <w:p w14:paraId="6E6A52D9" w14:textId="77777777" w:rsidR="00445244" w:rsidRDefault="00445244" w:rsidP="00415CE3">
      <w:pPr>
        <w:spacing w:line="360" w:lineRule="auto"/>
      </w:pPr>
    </w:p>
    <w:p w14:paraId="64ABC262" w14:textId="77777777" w:rsidR="00415CE3" w:rsidRDefault="00415CE3" w:rsidP="00415CE3">
      <w:pPr>
        <w:spacing w:line="360" w:lineRule="auto"/>
      </w:pPr>
      <w:r>
        <w:rPr>
          <w:noProof/>
        </w:rPr>
        <w:drawing>
          <wp:inline distT="0" distB="0" distL="0" distR="0" wp14:anchorId="4E43E425" wp14:editId="1D9443C6">
            <wp:extent cx="5713095" cy="1073150"/>
            <wp:effectExtent l="0" t="0" r="1905" b="0"/>
            <wp:docPr id="172594906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49065" name="图片 1" descr="图形用户界面, 文本, 应用程序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F13AB" w14:textId="2EF86369" w:rsidR="00445244" w:rsidRDefault="00445244" w:rsidP="001D184A">
      <w:pPr>
        <w:spacing w:line="360" w:lineRule="auto"/>
        <w:jc w:val="center"/>
      </w:pPr>
    </w:p>
    <w:p w14:paraId="2C4D22D6" w14:textId="77777777" w:rsidR="00415CE3" w:rsidRDefault="00415CE3" w:rsidP="00415CE3">
      <w:pPr>
        <w:spacing w:line="360" w:lineRule="auto"/>
      </w:pPr>
      <w:r>
        <w:rPr>
          <w:rFonts w:hint="eastAsia"/>
        </w:rPr>
        <w:t>Option</w:t>
      </w:r>
      <w:r>
        <w:rPr>
          <w:rFonts w:hint="eastAsia"/>
        </w:rPr>
        <w:t>中每一位的含义如下：</w:t>
      </w:r>
    </w:p>
    <w:p w14:paraId="263E4189" w14:textId="5308E010" w:rsidR="00445244" w:rsidRDefault="00415CE3" w:rsidP="00415CE3">
      <w:pPr>
        <w:spacing w:line="360" w:lineRule="auto"/>
      </w:pPr>
      <w:r>
        <w:rPr>
          <w:noProof/>
        </w:rPr>
        <w:drawing>
          <wp:inline distT="0" distB="0" distL="0" distR="0" wp14:anchorId="5BF8BEB9" wp14:editId="70B99718">
            <wp:extent cx="5713095" cy="1434465"/>
            <wp:effectExtent l="0" t="0" r="1905" b="0"/>
            <wp:docPr id="777819195" name="图片 1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19195" name="图片 1" descr="表格&#10;&#10;中度可信度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244">
        <w:br w:type="page"/>
      </w:r>
    </w:p>
    <w:p w14:paraId="1688B72F" w14:textId="77777777" w:rsidR="00415CE3" w:rsidRDefault="00415CE3" w:rsidP="00415CE3">
      <w:pPr>
        <w:spacing w:line="360" w:lineRule="auto"/>
      </w:pPr>
    </w:p>
    <w:p w14:paraId="3D64FDC9" w14:textId="77777777" w:rsidR="00415CE3" w:rsidRDefault="00415CE3" w:rsidP="00415CE3">
      <w:pPr>
        <w:pStyle w:val="20"/>
        <w:spacing w:before="156" w:after="156" w:line="360" w:lineRule="auto"/>
      </w:pPr>
      <w:bookmarkStart w:id="17" w:name="_Toc163561727"/>
      <w:r>
        <w:rPr>
          <w:rFonts w:hint="eastAsia"/>
        </w:rPr>
        <w:t>跨</w:t>
      </w:r>
      <w:r>
        <w:rPr>
          <w:rFonts w:hint="eastAsia"/>
        </w:rPr>
        <w:t>PLC</w:t>
      </w:r>
      <w:r>
        <w:rPr>
          <w:rFonts w:hint="eastAsia"/>
        </w:rPr>
        <w:t>监听功能块</w:t>
      </w:r>
      <w:proofErr w:type="spellStart"/>
      <w:r>
        <w:rPr>
          <w:rFonts w:hint="eastAsia"/>
        </w:rPr>
        <w:t>FB_EventListner</w:t>
      </w:r>
      <w:bookmarkEnd w:id="17"/>
      <w:proofErr w:type="spellEnd"/>
    </w:p>
    <w:p w14:paraId="6668D9C4" w14:textId="5BADBB4C" w:rsidR="00415CE3" w:rsidRDefault="00415CE3" w:rsidP="00415CE3">
      <w:pPr>
        <w:spacing w:line="360" w:lineRule="auto"/>
      </w:pPr>
      <w:r>
        <w:rPr>
          <w:rFonts w:hint="eastAsia"/>
        </w:rPr>
        <w:t>该功能块可以对选定的事件或者所有</w:t>
      </w:r>
      <w:r>
        <w:rPr>
          <w:rFonts w:hint="eastAsia"/>
        </w:rPr>
        <w:t>TwinCAT3</w:t>
      </w:r>
      <w:r>
        <w:rPr>
          <w:rFonts w:hint="eastAsia"/>
        </w:rPr>
        <w:t>当中产生的事件进行监听，不仅限于当前</w:t>
      </w:r>
      <w:r>
        <w:rPr>
          <w:rFonts w:hint="eastAsia"/>
        </w:rPr>
        <w:t>PLC</w:t>
      </w:r>
      <w:r>
        <w:rPr>
          <w:rFonts w:hint="eastAsia"/>
        </w:rPr>
        <w:t>。同时也可以监听到高级语言或者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HMI</w:t>
      </w:r>
      <w:r>
        <w:rPr>
          <w:rFonts w:hint="eastAsia"/>
        </w:rPr>
        <w:t>所发送的事件，内部包含了一个</w:t>
      </w:r>
      <w:proofErr w:type="gramStart"/>
      <w:r>
        <w:rPr>
          <w:rFonts w:hint="eastAsia"/>
        </w:rPr>
        <w:t>筛选器</w:t>
      </w:r>
      <w:proofErr w:type="gramEnd"/>
      <w:r>
        <w:rPr>
          <w:rFonts w:hint="eastAsia"/>
        </w:rPr>
        <w:t>功能块（</w:t>
      </w:r>
      <w:r w:rsidR="00445244">
        <w:rPr>
          <w:rFonts w:hint="eastAsia"/>
        </w:rPr>
        <w:t>5</w:t>
      </w:r>
      <w:r>
        <w:rPr>
          <w:rFonts w:hint="eastAsia"/>
        </w:rPr>
        <w:t>.1</w:t>
      </w:r>
      <w:r>
        <w:rPr>
          <w:rFonts w:hint="eastAsia"/>
        </w:rPr>
        <w:t>）：</w:t>
      </w:r>
    </w:p>
    <w:p w14:paraId="624DC481" w14:textId="77777777" w:rsidR="00445244" w:rsidRDefault="00415CE3" w:rsidP="00445244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AE67665" wp14:editId="5D19C6CE">
            <wp:extent cx="5713095" cy="1704340"/>
            <wp:effectExtent l="0" t="0" r="1905" b="0"/>
            <wp:docPr id="2084350983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350983" name="图片 1" descr="图形用户界面, 文本, 应用程序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4F325" w14:textId="77777777" w:rsidR="00445244" w:rsidRDefault="00445244" w:rsidP="00445244">
      <w:pPr>
        <w:spacing w:line="360" w:lineRule="auto"/>
        <w:jc w:val="center"/>
      </w:pPr>
    </w:p>
    <w:p w14:paraId="7510B761" w14:textId="2CF60347" w:rsidR="00445244" w:rsidRPr="00445244" w:rsidRDefault="00445244" w:rsidP="00C15A29">
      <w:pPr>
        <w:spacing w:line="360" w:lineRule="auto"/>
        <w:ind w:firstLineChars="0" w:firstLine="0"/>
      </w:pPr>
      <w:r>
        <w:rPr>
          <w:rFonts w:hint="eastAsia"/>
        </w:rPr>
        <w:t>监听器的工作原理如下：</w:t>
      </w:r>
    </w:p>
    <w:p w14:paraId="5F77148F" w14:textId="28BB1F87" w:rsidR="00415CE3" w:rsidRDefault="009808B5" w:rsidP="00445244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DB55111" wp14:editId="61225369">
            <wp:extent cx="5713095" cy="2575560"/>
            <wp:effectExtent l="0" t="0" r="1905" b="0"/>
            <wp:docPr id="1251009935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09935" name="图片 1" descr="图示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959FC" w14:textId="58235DC5" w:rsidR="00445244" w:rsidRDefault="00C15A29" w:rsidP="00C15A29">
      <w:pPr>
        <w:spacing w:line="360" w:lineRule="auto"/>
        <w:ind w:firstLineChars="0" w:firstLine="0"/>
      </w:pPr>
      <w:r>
        <w:rPr>
          <w:rFonts w:hint="eastAsia"/>
        </w:rPr>
        <w:t>自定义过滤器：</w:t>
      </w:r>
    </w:p>
    <w:p w14:paraId="7A0181AB" w14:textId="0F513278" w:rsidR="00C15A29" w:rsidRDefault="00C15A29" w:rsidP="00415CE3">
      <w:pPr>
        <w:spacing w:line="360" w:lineRule="auto"/>
        <w:rPr>
          <w:rFonts w:hint="eastAsia"/>
        </w:rPr>
      </w:pPr>
      <w:r>
        <w:rPr>
          <w:rFonts w:hint="eastAsia"/>
        </w:rPr>
        <w:t>由于库文件里的过滤器并不包含所有的功能，如果用户需要自己去编写新的过滤器功能块的话，可以先通过</w:t>
      </w:r>
      <w:r>
        <w:rPr>
          <w:rFonts w:hint="eastAsia"/>
        </w:rPr>
        <w:t>Extends</w:t>
      </w:r>
      <w:r>
        <w:rPr>
          <w:rFonts w:hint="eastAsia"/>
        </w:rPr>
        <w:t>拓展</w:t>
      </w:r>
      <w:proofErr w:type="spellStart"/>
      <w:r>
        <w:rPr>
          <w:rFonts w:hint="eastAsia"/>
        </w:rPr>
        <w:t>FB_EventFilter</w:t>
      </w:r>
      <w:proofErr w:type="spellEnd"/>
      <w:r>
        <w:rPr>
          <w:rFonts w:hint="eastAsia"/>
        </w:rPr>
        <w:t>，如：</w:t>
      </w:r>
      <w:proofErr w:type="spellStart"/>
      <w:r>
        <w:rPr>
          <w:rFonts w:hint="eastAsia"/>
        </w:rPr>
        <w:t>FB_Event</w:t>
      </w:r>
      <w:r>
        <w:rPr>
          <w:rFonts w:hint="eastAsia"/>
        </w:rPr>
        <w:t>Custom</w:t>
      </w:r>
      <w:r>
        <w:rPr>
          <w:rFonts w:hint="eastAsia"/>
        </w:rPr>
        <w:t>Filter</w:t>
      </w:r>
      <w:proofErr w:type="spellEnd"/>
      <w:r>
        <w:rPr>
          <w:rFonts w:hint="eastAsia"/>
        </w:rPr>
        <w:t>。接着在主程序当中调用监听器的方法</w:t>
      </w:r>
      <w:proofErr w:type="spellStart"/>
      <w:r w:rsidRPr="00C15A29">
        <w:t>Listener</w:t>
      </w:r>
      <w:r>
        <w:rPr>
          <w:rFonts w:hint="eastAsia"/>
        </w:rPr>
        <w:t>.AppendCustomerFilter</w:t>
      </w:r>
      <w:proofErr w:type="spellEnd"/>
      <w:r>
        <w:rPr>
          <w:rFonts w:hint="eastAsia"/>
        </w:rPr>
        <w:t>(</w:t>
      </w:r>
      <w:proofErr w:type="spellStart"/>
      <w:r>
        <w:rPr>
          <w:rFonts w:hint="eastAsia"/>
        </w:rPr>
        <w:t>FB_EventCustomFilter</w:t>
      </w:r>
      <w:proofErr w:type="spellEnd"/>
      <w:r>
        <w:rPr>
          <w:rFonts w:hint="eastAsia"/>
        </w:rPr>
        <w:t>);</w:t>
      </w:r>
      <w:r>
        <w:rPr>
          <w:rFonts w:hint="eastAsia"/>
        </w:rPr>
        <w:t>即可使用自定义的监听过滤功能。</w:t>
      </w:r>
    </w:p>
    <w:p w14:paraId="765CA26A" w14:textId="3FB95712" w:rsidR="00445244" w:rsidRDefault="00445244" w:rsidP="00415CE3">
      <w:pPr>
        <w:widowControl/>
        <w:ind w:firstLineChars="0" w:firstLine="0"/>
        <w:jc w:val="left"/>
      </w:pPr>
      <w:r>
        <w:br w:type="page"/>
      </w:r>
    </w:p>
    <w:p w14:paraId="78F8E0D9" w14:textId="77777777" w:rsidR="00415CE3" w:rsidRPr="008459E0" w:rsidRDefault="00415CE3" w:rsidP="00415CE3">
      <w:pPr>
        <w:widowControl/>
        <w:ind w:firstLineChars="0" w:firstLine="0"/>
        <w:jc w:val="left"/>
      </w:pPr>
    </w:p>
    <w:p w14:paraId="5ACFAEFF" w14:textId="77777777" w:rsidR="00415CE3" w:rsidRDefault="00415CE3" w:rsidP="00415CE3">
      <w:pPr>
        <w:pStyle w:val="20"/>
        <w:spacing w:before="156" w:after="156" w:line="360" w:lineRule="auto"/>
      </w:pPr>
      <w:bookmarkStart w:id="18" w:name="_Toc163561728"/>
      <w:r>
        <w:rPr>
          <w:rFonts w:hint="eastAsia"/>
        </w:rPr>
        <w:t>导出日志功能块</w:t>
      </w:r>
      <w:proofErr w:type="spellStart"/>
      <w:r>
        <w:rPr>
          <w:rFonts w:hint="eastAsia"/>
        </w:rPr>
        <w:t>FB_EventExporter</w:t>
      </w:r>
      <w:bookmarkEnd w:id="18"/>
      <w:proofErr w:type="spellEnd"/>
    </w:p>
    <w:p w14:paraId="6C795B74" w14:textId="073E671E" w:rsidR="00415CE3" w:rsidRDefault="00415CE3" w:rsidP="00415CE3">
      <w:pPr>
        <w:spacing w:line="360" w:lineRule="auto"/>
        <w:ind w:firstLineChars="0"/>
      </w:pPr>
      <w:r w:rsidRPr="008459E0">
        <w:rPr>
          <w:rFonts w:hint="eastAsia"/>
        </w:rPr>
        <w:t>该功能块</w:t>
      </w:r>
      <w:r>
        <w:rPr>
          <w:rFonts w:hint="eastAsia"/>
        </w:rPr>
        <w:t>可以对选定的事件或者所有的事件进行导出，内部包含了一个</w:t>
      </w:r>
      <w:proofErr w:type="gramStart"/>
      <w:r w:rsidR="00CE563C">
        <w:rPr>
          <w:rFonts w:hint="eastAsia"/>
        </w:rPr>
        <w:t>原始库</w:t>
      </w:r>
      <w:proofErr w:type="gramEnd"/>
      <w:r w:rsidR="00CE563C">
        <w:rPr>
          <w:rFonts w:hint="eastAsia"/>
        </w:rPr>
        <w:t>文件</w:t>
      </w:r>
      <w:r w:rsidR="00CE563C">
        <w:rPr>
          <w:rFonts w:hint="eastAsia"/>
        </w:rPr>
        <w:t>Tc3_Eventlogger</w:t>
      </w:r>
      <w:r w:rsidR="00CE563C">
        <w:rPr>
          <w:rFonts w:hint="eastAsia"/>
        </w:rPr>
        <w:t>中的功能块</w:t>
      </w:r>
      <w:proofErr w:type="spellStart"/>
      <w:r>
        <w:rPr>
          <w:rFonts w:hint="eastAsia"/>
        </w:rPr>
        <w:t>FB_TcEventlogger</w:t>
      </w:r>
      <w:proofErr w:type="spellEnd"/>
      <w:r>
        <w:rPr>
          <w:rFonts w:hint="eastAsia"/>
        </w:rPr>
        <w:t>和一个</w:t>
      </w:r>
      <w:proofErr w:type="gramStart"/>
      <w:r>
        <w:rPr>
          <w:rFonts w:hint="eastAsia"/>
        </w:rPr>
        <w:t>筛选器</w:t>
      </w:r>
      <w:proofErr w:type="gramEnd"/>
      <w:r>
        <w:rPr>
          <w:rFonts w:hint="eastAsia"/>
        </w:rPr>
        <w:t>功能块（</w:t>
      </w:r>
      <w:r w:rsidR="00CE563C">
        <w:rPr>
          <w:rFonts w:hint="eastAsia"/>
        </w:rPr>
        <w:t>5</w:t>
      </w:r>
      <w:r>
        <w:rPr>
          <w:rFonts w:hint="eastAsia"/>
        </w:rPr>
        <w:t>.1</w:t>
      </w:r>
      <w:r>
        <w:rPr>
          <w:rFonts w:hint="eastAsia"/>
        </w:rPr>
        <w:t>）：</w:t>
      </w:r>
    </w:p>
    <w:p w14:paraId="06B663C9" w14:textId="77777777" w:rsidR="00415CE3" w:rsidRDefault="00415CE3" w:rsidP="00415CE3">
      <w:pPr>
        <w:spacing w:line="360" w:lineRule="auto"/>
        <w:ind w:firstLineChars="0"/>
      </w:pPr>
      <w:r>
        <w:rPr>
          <w:noProof/>
        </w:rPr>
        <w:drawing>
          <wp:inline distT="0" distB="0" distL="0" distR="0" wp14:anchorId="6882738F" wp14:editId="6F9835E6">
            <wp:extent cx="5713095" cy="946785"/>
            <wp:effectExtent l="0" t="0" r="1905" b="5715"/>
            <wp:docPr id="1733085321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085321" name="图片 1" descr="图片包含 文本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EDA3E" w14:textId="77777777" w:rsidR="00CE563C" w:rsidRDefault="00CE563C" w:rsidP="00415CE3">
      <w:pPr>
        <w:spacing w:line="360" w:lineRule="auto"/>
        <w:ind w:firstLineChars="0"/>
      </w:pPr>
    </w:p>
    <w:p w14:paraId="7D2A20B4" w14:textId="719E0F60" w:rsidR="00CE563C" w:rsidRDefault="00CE563C" w:rsidP="00415CE3">
      <w:pPr>
        <w:spacing w:line="360" w:lineRule="auto"/>
        <w:ind w:firstLineChars="0"/>
      </w:pPr>
      <w:r>
        <w:rPr>
          <w:rFonts w:hint="eastAsia"/>
        </w:rPr>
        <w:t>导出日志功能块的原理：</w:t>
      </w:r>
    </w:p>
    <w:p w14:paraId="58800152" w14:textId="77777777" w:rsidR="00C15A29" w:rsidRDefault="00CE563C" w:rsidP="00C70760">
      <w:pPr>
        <w:spacing w:line="360" w:lineRule="auto"/>
        <w:ind w:firstLineChars="0"/>
      </w:pPr>
      <w:r>
        <w:rPr>
          <w:noProof/>
        </w:rPr>
        <w:drawing>
          <wp:inline distT="0" distB="0" distL="0" distR="0" wp14:anchorId="43F5E4BE" wp14:editId="3AF463FC">
            <wp:extent cx="5713095" cy="1451093"/>
            <wp:effectExtent l="0" t="0" r="1905" b="0"/>
            <wp:docPr id="1068318446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18446" name="图片 1" descr="图片包含 图示&#10;&#10;描述已自动生成"/>
                    <pic:cNvPicPr/>
                  </pic:nvPicPr>
                  <pic:blipFill rotWithShape="1">
                    <a:blip r:embed="rId41"/>
                    <a:srcRect t="18994"/>
                    <a:stretch/>
                  </pic:blipFill>
                  <pic:spPr bwMode="auto">
                    <a:xfrm>
                      <a:off x="0" y="0"/>
                      <a:ext cx="5713095" cy="1451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BF5D6" w14:textId="77777777" w:rsidR="00C15A29" w:rsidRDefault="00C15A29" w:rsidP="00C70760">
      <w:pPr>
        <w:spacing w:line="360" w:lineRule="auto"/>
        <w:ind w:firstLineChars="0"/>
      </w:pPr>
    </w:p>
    <w:p w14:paraId="4A82FE57" w14:textId="77777777" w:rsidR="00C15A29" w:rsidRDefault="00C15A29" w:rsidP="00C15A29">
      <w:pPr>
        <w:spacing w:line="360" w:lineRule="auto"/>
        <w:ind w:firstLineChars="0" w:firstLine="0"/>
      </w:pPr>
      <w:r>
        <w:rPr>
          <w:rFonts w:hint="eastAsia"/>
        </w:rPr>
        <w:t>自定义过滤器：</w:t>
      </w:r>
    </w:p>
    <w:p w14:paraId="1E642327" w14:textId="74DFF409" w:rsidR="00C15A29" w:rsidRDefault="00C15A29" w:rsidP="00C15A29">
      <w:pPr>
        <w:spacing w:line="360" w:lineRule="auto"/>
        <w:rPr>
          <w:rFonts w:hint="eastAsia"/>
        </w:rPr>
      </w:pPr>
      <w:r>
        <w:rPr>
          <w:rFonts w:hint="eastAsia"/>
        </w:rPr>
        <w:t>由于库文件里的过滤器并不包含所有的功能，如果用户需要自己去编写新的过滤器功能块的话，可以先通过</w:t>
      </w:r>
      <w:r>
        <w:rPr>
          <w:rFonts w:hint="eastAsia"/>
        </w:rPr>
        <w:t>Extends</w:t>
      </w:r>
      <w:r>
        <w:rPr>
          <w:rFonts w:hint="eastAsia"/>
        </w:rPr>
        <w:t>拓展</w:t>
      </w:r>
      <w:proofErr w:type="spellStart"/>
      <w:r>
        <w:rPr>
          <w:rFonts w:hint="eastAsia"/>
        </w:rPr>
        <w:t>FB_EventFilter</w:t>
      </w:r>
      <w:proofErr w:type="spellEnd"/>
      <w:r>
        <w:rPr>
          <w:rFonts w:hint="eastAsia"/>
        </w:rPr>
        <w:t>，如：</w:t>
      </w:r>
      <w:proofErr w:type="spellStart"/>
      <w:r>
        <w:rPr>
          <w:rFonts w:hint="eastAsia"/>
        </w:rPr>
        <w:t>FB_EventCustomFilter</w:t>
      </w:r>
      <w:proofErr w:type="spellEnd"/>
      <w:r>
        <w:rPr>
          <w:rFonts w:hint="eastAsia"/>
        </w:rPr>
        <w:t>。接着在主程序当中调用监听器的方法</w:t>
      </w:r>
      <w:proofErr w:type="spellStart"/>
      <w:r>
        <w:rPr>
          <w:rFonts w:hint="eastAsia"/>
        </w:rPr>
        <w:t>Exporter</w:t>
      </w:r>
      <w:r>
        <w:rPr>
          <w:rFonts w:hint="eastAsia"/>
        </w:rPr>
        <w:t>.AppendCustomerFilter</w:t>
      </w:r>
      <w:proofErr w:type="spellEnd"/>
      <w:r>
        <w:rPr>
          <w:rFonts w:hint="eastAsia"/>
        </w:rPr>
        <w:t>(</w:t>
      </w:r>
      <w:proofErr w:type="spellStart"/>
      <w:r>
        <w:rPr>
          <w:rFonts w:hint="eastAsia"/>
        </w:rPr>
        <w:t>FB_EventCustomFilter</w:t>
      </w:r>
      <w:proofErr w:type="spellEnd"/>
      <w:r>
        <w:rPr>
          <w:rFonts w:hint="eastAsia"/>
        </w:rPr>
        <w:t>);</w:t>
      </w:r>
      <w:r>
        <w:rPr>
          <w:rFonts w:hint="eastAsia"/>
        </w:rPr>
        <w:t>即可使用自定义的</w:t>
      </w:r>
      <w:r>
        <w:rPr>
          <w:rFonts w:hint="eastAsia"/>
        </w:rPr>
        <w:t>导出</w:t>
      </w:r>
      <w:r>
        <w:rPr>
          <w:rFonts w:hint="eastAsia"/>
        </w:rPr>
        <w:t>过滤功能。</w:t>
      </w:r>
    </w:p>
    <w:p w14:paraId="51EF1A2C" w14:textId="41BF910A" w:rsidR="00CE563C" w:rsidRDefault="00CE563C" w:rsidP="00C70760">
      <w:pPr>
        <w:spacing w:line="360" w:lineRule="auto"/>
        <w:ind w:firstLineChars="0"/>
      </w:pPr>
      <w:r>
        <w:br w:type="page"/>
      </w:r>
    </w:p>
    <w:p w14:paraId="24F8EBBF" w14:textId="77777777" w:rsidR="00C70760" w:rsidRDefault="00C70760" w:rsidP="00C70760">
      <w:pPr>
        <w:spacing w:line="360" w:lineRule="auto"/>
        <w:ind w:firstLineChars="0"/>
      </w:pPr>
    </w:p>
    <w:p w14:paraId="69366082" w14:textId="79EE001D" w:rsidR="00141F44" w:rsidRDefault="00CE563C" w:rsidP="00141F44">
      <w:pPr>
        <w:pStyle w:val="10"/>
        <w:spacing w:before="156" w:after="156" w:line="360" w:lineRule="auto"/>
      </w:pPr>
      <w:bookmarkStart w:id="19" w:name="_Toc163561729"/>
      <w:proofErr w:type="gramStart"/>
      <w:r>
        <w:rPr>
          <w:rFonts w:hint="eastAsia"/>
        </w:rPr>
        <w:t>原始库</w:t>
      </w:r>
      <w:proofErr w:type="gramEnd"/>
      <w:r>
        <w:rPr>
          <w:rFonts w:hint="eastAsia"/>
        </w:rPr>
        <w:t>文件</w:t>
      </w:r>
      <w:r>
        <w:rPr>
          <w:rFonts w:hint="eastAsia"/>
        </w:rPr>
        <w:t>Tc3_Eventlogger</w:t>
      </w:r>
      <w:bookmarkEnd w:id="19"/>
    </w:p>
    <w:p w14:paraId="05E4CCBC" w14:textId="62136720" w:rsidR="00CE563C" w:rsidRPr="00CE563C" w:rsidRDefault="00CE563C" w:rsidP="00CE563C">
      <w:pPr>
        <w:pStyle w:val="20"/>
        <w:spacing w:before="156" w:after="156" w:line="360" w:lineRule="auto"/>
      </w:pPr>
      <w:bookmarkStart w:id="20" w:name="_Toc163561730"/>
      <w:r>
        <w:rPr>
          <w:rFonts w:hint="eastAsia"/>
        </w:rPr>
        <w:t>报警功能块</w:t>
      </w:r>
      <w:proofErr w:type="spellStart"/>
      <w:r>
        <w:rPr>
          <w:rFonts w:hint="eastAsia"/>
        </w:rPr>
        <w:t>FB_TcAlarm</w:t>
      </w:r>
      <w:bookmarkEnd w:id="20"/>
      <w:proofErr w:type="spellEnd"/>
    </w:p>
    <w:bookmarkEnd w:id="12"/>
    <w:p w14:paraId="3F814624" w14:textId="2B8F0357" w:rsidR="00141F44" w:rsidRDefault="00EA3621" w:rsidP="00114B0A">
      <w:pPr>
        <w:spacing w:line="360" w:lineRule="auto"/>
      </w:pPr>
      <w:r>
        <w:rPr>
          <w:rFonts w:hint="eastAsia"/>
        </w:rPr>
        <w:t>报警功能是通过库文件中的功能块</w:t>
      </w:r>
      <w:proofErr w:type="spellStart"/>
      <w:r w:rsidR="00404F3D">
        <w:rPr>
          <w:rFonts w:hint="eastAsia"/>
        </w:rPr>
        <w:t>FB_TcAlarm</w:t>
      </w:r>
      <w:proofErr w:type="spellEnd"/>
      <w:r>
        <w:rPr>
          <w:rFonts w:hint="eastAsia"/>
        </w:rPr>
        <w:t>实现的。</w:t>
      </w:r>
      <w:proofErr w:type="spellStart"/>
      <w:r>
        <w:rPr>
          <w:rFonts w:hint="eastAsia"/>
        </w:rPr>
        <w:t>FB_TcAlarm</w:t>
      </w:r>
      <w:proofErr w:type="spellEnd"/>
      <w:r>
        <w:rPr>
          <w:rFonts w:hint="eastAsia"/>
        </w:rPr>
        <w:t>实例代表了</w:t>
      </w:r>
      <w:r>
        <w:rPr>
          <w:rFonts w:hint="eastAsia"/>
        </w:rPr>
        <w:t xml:space="preserve">TwinCAT3 </w:t>
      </w:r>
      <w:proofErr w:type="spellStart"/>
      <w:r>
        <w:rPr>
          <w:rFonts w:hint="eastAsia"/>
        </w:rPr>
        <w:t>Eventlogger</w:t>
      </w:r>
      <w:proofErr w:type="spellEnd"/>
      <w:r>
        <w:rPr>
          <w:rFonts w:hint="eastAsia"/>
        </w:rPr>
        <w:t>中处理报警的对象。由于</w:t>
      </w:r>
      <w:proofErr w:type="gramStart"/>
      <w:r>
        <w:rPr>
          <w:rFonts w:hint="eastAsia"/>
        </w:rPr>
        <w:t>改功能</w:t>
      </w:r>
      <w:proofErr w:type="gramEnd"/>
      <w:r>
        <w:rPr>
          <w:rFonts w:hint="eastAsia"/>
        </w:rPr>
        <w:t>块拓展了</w:t>
      </w:r>
      <w:proofErr w:type="spellStart"/>
      <w:r>
        <w:rPr>
          <w:rFonts w:hint="eastAsia"/>
        </w:rPr>
        <w:t>FB_TcEventBase</w:t>
      </w:r>
      <w:proofErr w:type="spellEnd"/>
      <w:r>
        <w:rPr>
          <w:rFonts w:hint="eastAsia"/>
        </w:rPr>
        <w:t>，因此有一些方法是继承下来的。我们用的更多的则是它独有的方法：</w:t>
      </w:r>
    </w:p>
    <w:p w14:paraId="7AC057A1" w14:textId="62AD3EA1" w:rsidR="00EA3621" w:rsidRPr="00EA3621" w:rsidRDefault="00EA3621" w:rsidP="00114B0A">
      <w:pPr>
        <w:spacing w:line="360" w:lineRule="auto"/>
      </w:pPr>
      <w:r>
        <w:rPr>
          <w:noProof/>
        </w:rPr>
        <w:drawing>
          <wp:inline distT="0" distB="0" distL="0" distR="0" wp14:anchorId="2B488FFD" wp14:editId="297F85A8">
            <wp:extent cx="5713095" cy="936625"/>
            <wp:effectExtent l="0" t="0" r="1905" b="0"/>
            <wp:docPr id="1066421801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21801" name="图片 1" descr="表格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D3C58" w14:textId="0CD4C866" w:rsidR="00D06007" w:rsidRDefault="0020226B" w:rsidP="00D06007">
      <w:pPr>
        <w:pStyle w:val="20"/>
        <w:spacing w:before="156" w:after="156" w:line="360" w:lineRule="auto"/>
      </w:pPr>
      <w:bookmarkStart w:id="21" w:name="_Toc163561731"/>
      <w:proofErr w:type="spellStart"/>
      <w:r>
        <w:rPr>
          <w:rFonts w:hint="eastAsia"/>
        </w:rPr>
        <w:t>FB_TcAlarm.Create</w:t>
      </w:r>
      <w:r w:rsidR="00CE563C">
        <w:rPr>
          <w:rFonts w:hint="eastAsia"/>
        </w:rPr>
        <w:t>Ex</w:t>
      </w:r>
      <w:proofErr w:type="spellEnd"/>
      <w:r>
        <w:rPr>
          <w:rFonts w:hint="eastAsia"/>
        </w:rPr>
        <w:t>/Create</w:t>
      </w:r>
      <w:bookmarkEnd w:id="21"/>
    </w:p>
    <w:p w14:paraId="5D38C329" w14:textId="41D9CD75" w:rsidR="00D06007" w:rsidRDefault="0020226B" w:rsidP="00114B0A">
      <w:pPr>
        <w:widowControl/>
        <w:spacing w:line="360" w:lineRule="auto"/>
        <w:jc w:val="left"/>
      </w:pPr>
      <w:r>
        <w:rPr>
          <w:rFonts w:hint="eastAsia"/>
        </w:rPr>
        <w:t>该方法用于在</w:t>
      </w:r>
      <w:proofErr w:type="spellStart"/>
      <w:r>
        <w:rPr>
          <w:rFonts w:hint="eastAsia"/>
        </w:rPr>
        <w:t>Eventlogger</w:t>
      </w:r>
      <w:proofErr w:type="spellEnd"/>
      <w:r>
        <w:rPr>
          <w:rFonts w:hint="eastAsia"/>
        </w:rPr>
        <w:t>中创建一个</w:t>
      </w:r>
      <w:r w:rsidR="00404F3D">
        <w:rPr>
          <w:rFonts w:hint="eastAsia"/>
        </w:rPr>
        <w:t>报警</w:t>
      </w:r>
      <w:r>
        <w:rPr>
          <w:rFonts w:hint="eastAsia"/>
        </w:rPr>
        <w:t>事件的实例。两种方法分别通过两种方式创建</w:t>
      </w:r>
      <w:r w:rsidR="00404F3D">
        <w:rPr>
          <w:rFonts w:hint="eastAsia"/>
        </w:rPr>
        <w:t>报警</w:t>
      </w:r>
      <w:r>
        <w:rPr>
          <w:rFonts w:hint="eastAsia"/>
        </w:rPr>
        <w:t>事件：</w:t>
      </w:r>
    </w:p>
    <w:p w14:paraId="7E07E9EB" w14:textId="4FEFC44A" w:rsidR="0020226B" w:rsidRDefault="00504E86" w:rsidP="0020226B">
      <w:pPr>
        <w:pStyle w:val="af0"/>
        <w:widowControl/>
        <w:numPr>
          <w:ilvl w:val="0"/>
          <w:numId w:val="32"/>
        </w:numPr>
        <w:spacing w:line="360" w:lineRule="auto"/>
        <w:ind w:firstLineChars="0"/>
        <w:jc w:val="left"/>
      </w:pPr>
      <w:proofErr w:type="spellStart"/>
      <w:r>
        <w:rPr>
          <w:rFonts w:hint="eastAsia"/>
        </w:rPr>
        <w:t>CreateEx</w:t>
      </w:r>
      <w:proofErr w:type="spellEnd"/>
      <w:r>
        <w:rPr>
          <w:rFonts w:hint="eastAsia"/>
        </w:rPr>
        <w:t>：</w:t>
      </w:r>
    </w:p>
    <w:p w14:paraId="02F9C42F" w14:textId="32CB1BB7" w:rsidR="00504E86" w:rsidRDefault="00504E86" w:rsidP="00504E86">
      <w:pPr>
        <w:pStyle w:val="af0"/>
        <w:widowControl/>
        <w:spacing w:line="360" w:lineRule="auto"/>
        <w:ind w:left="1140" w:firstLineChars="0" w:firstLine="0"/>
        <w:jc w:val="left"/>
      </w:pPr>
      <w:r>
        <w:rPr>
          <w:noProof/>
        </w:rPr>
        <w:drawing>
          <wp:inline distT="0" distB="0" distL="0" distR="0" wp14:anchorId="34F312A0" wp14:editId="23E97207">
            <wp:extent cx="3596952" cy="1394581"/>
            <wp:effectExtent l="0" t="0" r="3810" b="0"/>
            <wp:docPr id="60390381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903812" name="图片 1" descr="文本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96952" cy="139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9370A" w14:textId="0DDCC723" w:rsidR="00504E86" w:rsidRDefault="00F56636" w:rsidP="00504E86">
      <w:pPr>
        <w:widowControl/>
        <w:spacing w:line="360" w:lineRule="auto"/>
        <w:ind w:firstLineChars="0"/>
      </w:pPr>
      <w:r>
        <w:rPr>
          <w:rFonts w:hint="eastAsia"/>
        </w:rPr>
        <w:t>该方法的第一个输入引脚就是事件对象。</w:t>
      </w:r>
      <w:r w:rsidR="00504E86">
        <w:rPr>
          <w:rFonts w:hint="eastAsia"/>
        </w:rPr>
        <w:t>改结构体可以通过</w:t>
      </w:r>
      <w:r w:rsidR="00504E86">
        <w:rPr>
          <w:rFonts w:hint="eastAsia"/>
        </w:rPr>
        <w:t>PLC</w:t>
      </w:r>
      <w:r w:rsidR="00504E86">
        <w:rPr>
          <w:rFonts w:hint="eastAsia"/>
        </w:rPr>
        <w:t>的</w:t>
      </w:r>
      <w:r w:rsidR="00504E86">
        <w:rPr>
          <w:rFonts w:hint="eastAsia"/>
        </w:rPr>
        <w:t>External Types</w:t>
      </w:r>
      <w:r w:rsidR="00504E86">
        <w:rPr>
          <w:rFonts w:hint="eastAsia"/>
        </w:rPr>
        <w:t>导入</w:t>
      </w:r>
      <w:r w:rsidR="00CE563C">
        <w:rPr>
          <w:rFonts w:hint="eastAsia"/>
        </w:rPr>
        <w:t>，非常方便。除了创建的事件对象之外，</w:t>
      </w:r>
      <w:proofErr w:type="gramStart"/>
      <w:r w:rsidR="00CE563C">
        <w:rPr>
          <w:rFonts w:hint="eastAsia"/>
        </w:rPr>
        <w:t>改方法</w:t>
      </w:r>
      <w:proofErr w:type="gramEnd"/>
      <w:r w:rsidR="00CE563C">
        <w:rPr>
          <w:rFonts w:hint="eastAsia"/>
        </w:rPr>
        <w:t>还有两个输入变量</w:t>
      </w:r>
      <w:proofErr w:type="spellStart"/>
      <w:r w:rsidR="00CE563C">
        <w:rPr>
          <w:rFonts w:hint="eastAsia"/>
        </w:rPr>
        <w:t>bWithConfirmation</w:t>
      </w:r>
      <w:proofErr w:type="spellEnd"/>
      <w:r w:rsidR="00CE563C">
        <w:rPr>
          <w:rFonts w:hint="eastAsia"/>
        </w:rPr>
        <w:t>和</w:t>
      </w:r>
      <w:proofErr w:type="spellStart"/>
      <w:r w:rsidR="00CE563C">
        <w:rPr>
          <w:rFonts w:hint="eastAsia"/>
        </w:rPr>
        <w:t>ipSourceInfo</w:t>
      </w:r>
      <w:proofErr w:type="spellEnd"/>
      <w:r w:rsidR="00CE563C">
        <w:rPr>
          <w:rFonts w:hint="eastAsia"/>
        </w:rPr>
        <w:t>。前者代表该条报警是否启用确认的功能，后者则是一个可选项，指向</w:t>
      </w:r>
      <w:proofErr w:type="spellStart"/>
      <w:r w:rsidR="00CE563C">
        <w:rPr>
          <w:rFonts w:hint="eastAsia"/>
        </w:rPr>
        <w:t>I_TcSourceInfo</w:t>
      </w:r>
      <w:proofErr w:type="spellEnd"/>
      <w:r w:rsidR="00CE563C">
        <w:rPr>
          <w:rFonts w:hint="eastAsia"/>
        </w:rPr>
        <w:t>类型的接口指针。采用接口指针指向某个事件源是一种更加高级的方式，一般来说，大多数应用都还是基于</w:t>
      </w:r>
      <w:proofErr w:type="spellStart"/>
      <w:r w:rsidR="00CE563C">
        <w:rPr>
          <w:rFonts w:hint="eastAsia"/>
        </w:rPr>
        <w:t>EventClass</w:t>
      </w:r>
      <w:proofErr w:type="spellEnd"/>
      <w:r w:rsidR="00CE563C">
        <w:rPr>
          <w:rFonts w:hint="eastAsia"/>
        </w:rPr>
        <w:t>、</w:t>
      </w:r>
      <w:proofErr w:type="spellStart"/>
      <w:r w:rsidR="00CE563C">
        <w:rPr>
          <w:rFonts w:hint="eastAsia"/>
        </w:rPr>
        <w:t>nEventId</w:t>
      </w:r>
      <w:proofErr w:type="spellEnd"/>
      <w:r w:rsidR="00CE563C">
        <w:rPr>
          <w:rFonts w:hint="eastAsia"/>
        </w:rPr>
        <w:t>以及</w:t>
      </w:r>
      <w:proofErr w:type="spellStart"/>
      <w:r w:rsidR="00CE563C">
        <w:rPr>
          <w:rFonts w:hint="eastAsia"/>
        </w:rPr>
        <w:t>eSeverity</w:t>
      </w:r>
      <w:proofErr w:type="spellEnd"/>
      <w:r w:rsidR="00CE563C">
        <w:rPr>
          <w:rFonts w:hint="eastAsia"/>
        </w:rPr>
        <w:t>三者去进行事件的指定。因此，在</w:t>
      </w:r>
      <w:proofErr w:type="spellStart"/>
      <w:r w:rsidR="00CE563C">
        <w:rPr>
          <w:rFonts w:hint="eastAsia"/>
        </w:rPr>
        <w:t>ipSourceInfo</w:t>
      </w:r>
      <w:proofErr w:type="spellEnd"/>
      <w:r w:rsidR="00CE563C">
        <w:rPr>
          <w:rFonts w:hint="eastAsia"/>
        </w:rPr>
        <w:t>中，填写</w:t>
      </w:r>
      <w:r w:rsidR="00CE563C">
        <w:rPr>
          <w:rFonts w:hint="eastAsia"/>
        </w:rPr>
        <w:t>0</w:t>
      </w:r>
      <w:r w:rsidR="00CE563C">
        <w:rPr>
          <w:rFonts w:hint="eastAsia"/>
        </w:rPr>
        <w:t>不作消息源关联即可。填写改接口实现的实例</w:t>
      </w:r>
      <w:proofErr w:type="spellStart"/>
      <w:r w:rsidR="00CE563C" w:rsidRPr="002E62FF">
        <w:t>FB_TcSourceInfo</w:t>
      </w:r>
      <w:proofErr w:type="spellEnd"/>
      <w:r w:rsidR="00CE563C" w:rsidRPr="002E62FF">
        <w:rPr>
          <w:rFonts w:hint="eastAsia"/>
        </w:rPr>
        <w:t>可以对已经有的事件对象作更改。打个比方：我有一个温度报警事件，它触发时会报错“</w:t>
      </w:r>
      <w:r w:rsidR="00CE563C" w:rsidRPr="002E62FF">
        <w:rPr>
          <w:rFonts w:hint="eastAsia"/>
        </w:rPr>
        <w:t>Temp Error</w:t>
      </w:r>
      <w:r w:rsidR="00CE563C" w:rsidRPr="002E62FF">
        <w:rPr>
          <w:rFonts w:hint="eastAsia"/>
        </w:rPr>
        <w:t>”，然后我可以通过这个接口的实现也就是这个功能块</w:t>
      </w:r>
      <w:proofErr w:type="spellStart"/>
      <w:r w:rsidR="00CE563C" w:rsidRPr="002E62FF">
        <w:rPr>
          <w:rFonts w:hint="eastAsia"/>
        </w:rPr>
        <w:t>fb_TcSourceInfo</w:t>
      </w:r>
      <w:proofErr w:type="spellEnd"/>
      <w:r w:rsidR="00CE563C" w:rsidRPr="002E62FF">
        <w:rPr>
          <w:rFonts w:hint="eastAsia"/>
        </w:rPr>
        <w:t>的实例，在报</w:t>
      </w:r>
      <w:proofErr w:type="gramStart"/>
      <w:r w:rsidR="00CE563C" w:rsidRPr="002E62FF">
        <w:rPr>
          <w:rFonts w:hint="eastAsia"/>
        </w:rPr>
        <w:t>错内容</w:t>
      </w:r>
      <w:proofErr w:type="gramEnd"/>
      <w:r w:rsidR="00CE563C" w:rsidRPr="002E62FF">
        <w:rPr>
          <w:rFonts w:hint="eastAsia"/>
        </w:rPr>
        <w:t>的前面加新的内容，比如“</w:t>
      </w:r>
      <w:r w:rsidR="00CE563C" w:rsidRPr="002E62FF">
        <w:rPr>
          <w:rFonts w:hint="eastAsia"/>
        </w:rPr>
        <w:t xml:space="preserve"> Channel1</w:t>
      </w:r>
      <w:r w:rsidR="00CE563C" w:rsidRPr="002E62FF">
        <w:rPr>
          <w:rFonts w:hint="eastAsia"/>
        </w:rPr>
        <w:t>：</w:t>
      </w:r>
      <w:r w:rsidR="00CE563C" w:rsidRPr="002E62FF">
        <w:rPr>
          <w:rFonts w:hint="eastAsia"/>
        </w:rPr>
        <w:t>Temp Error</w:t>
      </w:r>
      <w:r w:rsidR="00CE563C" w:rsidRPr="002E62FF">
        <w:rPr>
          <w:rFonts w:hint="eastAsia"/>
        </w:rPr>
        <w:t>”，通过这个接口可以灵活地配置或者调整源事件</w:t>
      </w:r>
      <w:r w:rsidR="00504E86">
        <w:rPr>
          <w:rFonts w:hint="eastAsia"/>
        </w:rPr>
        <w:t>：</w:t>
      </w:r>
    </w:p>
    <w:p w14:paraId="40874981" w14:textId="3FF5EF1C" w:rsidR="00504E86" w:rsidRDefault="00504E86" w:rsidP="00504E86">
      <w:pPr>
        <w:widowControl/>
        <w:spacing w:line="360" w:lineRule="auto"/>
        <w:ind w:firstLineChars="0"/>
        <w:jc w:val="center"/>
      </w:pPr>
      <w:r>
        <w:rPr>
          <w:noProof/>
        </w:rPr>
        <w:lastRenderedPageBreak/>
        <w:drawing>
          <wp:inline distT="0" distB="0" distL="0" distR="0" wp14:anchorId="58E2E3A8" wp14:editId="2DDD9D3D">
            <wp:extent cx="3993226" cy="525826"/>
            <wp:effectExtent l="0" t="0" r="7620" b="7620"/>
            <wp:docPr id="781514816" name="图片 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14816" name="图片 1" descr="图片包含 图形用户界面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93226" cy="52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3A526" w14:textId="2F142ACB" w:rsidR="00504E86" w:rsidRDefault="00504E86" w:rsidP="00504E86">
      <w:pPr>
        <w:widowControl/>
        <w:spacing w:line="360" w:lineRule="auto"/>
        <w:ind w:firstLineChars="0"/>
        <w:jc w:val="center"/>
      </w:pPr>
      <w:r>
        <w:rPr>
          <w:noProof/>
        </w:rPr>
        <w:drawing>
          <wp:inline distT="0" distB="0" distL="0" distR="0" wp14:anchorId="0551B07B" wp14:editId="29EC1169">
            <wp:extent cx="2088061" cy="845893"/>
            <wp:effectExtent l="0" t="0" r="7620" b="0"/>
            <wp:docPr id="1914391368" name="图片 1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391368" name="图片 1" descr="图形用户界面, 应用程序, 表格&#10;&#10;描述已自动生成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88061" cy="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BA6D83" wp14:editId="1208042C">
            <wp:extent cx="2004234" cy="388654"/>
            <wp:effectExtent l="0" t="0" r="0" b="0"/>
            <wp:docPr id="204878360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83602" name="图片 1" descr="文本&#10;&#10;描述已自动生成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04234" cy="38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016A2" w14:textId="77777777" w:rsidR="00CE563C" w:rsidRDefault="00CE563C" w:rsidP="00504E86">
      <w:pPr>
        <w:widowControl/>
        <w:spacing w:line="360" w:lineRule="auto"/>
        <w:ind w:firstLineChars="0"/>
        <w:jc w:val="center"/>
      </w:pPr>
    </w:p>
    <w:p w14:paraId="1B2CF5A1" w14:textId="77777777" w:rsidR="00CE563C" w:rsidRDefault="00CE563C" w:rsidP="00504E86">
      <w:pPr>
        <w:widowControl/>
        <w:spacing w:line="360" w:lineRule="auto"/>
        <w:ind w:firstLineChars="0"/>
        <w:jc w:val="center"/>
      </w:pPr>
    </w:p>
    <w:p w14:paraId="68BB030A" w14:textId="77777777" w:rsidR="00CE563C" w:rsidRDefault="00CE563C" w:rsidP="00CE563C">
      <w:pPr>
        <w:pStyle w:val="af0"/>
        <w:widowControl/>
        <w:numPr>
          <w:ilvl w:val="0"/>
          <w:numId w:val="32"/>
        </w:numPr>
        <w:spacing w:line="360" w:lineRule="auto"/>
        <w:ind w:firstLineChars="0"/>
        <w:jc w:val="left"/>
      </w:pPr>
      <w:r>
        <w:rPr>
          <w:rFonts w:hint="eastAsia"/>
        </w:rPr>
        <w:t>Create</w:t>
      </w:r>
      <w:r>
        <w:rPr>
          <w:rFonts w:hint="eastAsia"/>
        </w:rPr>
        <w:t>：</w:t>
      </w:r>
    </w:p>
    <w:p w14:paraId="1DFE70EF" w14:textId="1FB0A6DB" w:rsidR="00CE563C" w:rsidRDefault="00CE563C" w:rsidP="00CE563C">
      <w:pPr>
        <w:pStyle w:val="af0"/>
        <w:widowControl/>
        <w:spacing w:line="360" w:lineRule="auto"/>
        <w:ind w:left="1140" w:firstLineChars="0" w:firstLine="0"/>
        <w:jc w:val="left"/>
      </w:pPr>
      <w:r>
        <w:rPr>
          <w:noProof/>
        </w:rPr>
        <w:drawing>
          <wp:inline distT="0" distB="0" distL="0" distR="0" wp14:anchorId="29D3C573" wp14:editId="3C4A9921">
            <wp:extent cx="3779848" cy="1600339"/>
            <wp:effectExtent l="0" t="0" r="0" b="0"/>
            <wp:docPr id="1086664667" name="图片 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664667" name="图片 1" descr="图形用户界面&#10;&#10;中度可信度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79848" cy="16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5F87F" w14:textId="356EA298" w:rsidR="00CE563C" w:rsidRDefault="00F56636" w:rsidP="00F56636">
      <w:pPr>
        <w:widowControl/>
        <w:spacing w:line="360" w:lineRule="auto"/>
        <w:ind w:firstLineChars="0"/>
      </w:pPr>
      <w:r>
        <w:rPr>
          <w:rFonts w:hint="eastAsia"/>
        </w:rPr>
        <w:t>Create</w:t>
      </w:r>
      <w:r>
        <w:rPr>
          <w:rFonts w:hint="eastAsia"/>
        </w:rPr>
        <w:t>本质上与</w:t>
      </w:r>
      <w:proofErr w:type="spellStart"/>
      <w:r>
        <w:rPr>
          <w:rFonts w:hint="eastAsia"/>
        </w:rPr>
        <w:t>CreateEx</w:t>
      </w:r>
      <w:proofErr w:type="spellEnd"/>
      <w:r>
        <w:rPr>
          <w:rFonts w:hint="eastAsia"/>
        </w:rPr>
        <w:t>是一样的，只不过将事件分割成三个属性</w:t>
      </w:r>
      <w:r w:rsidR="00CE563C">
        <w:rPr>
          <w:rFonts w:hint="eastAsia"/>
        </w:rPr>
        <w:t>：</w:t>
      </w:r>
      <w:proofErr w:type="spellStart"/>
      <w:r w:rsidR="00CE563C">
        <w:rPr>
          <w:rFonts w:hint="eastAsia"/>
        </w:rPr>
        <w:t>EventClass</w:t>
      </w:r>
      <w:proofErr w:type="spellEnd"/>
      <w:r w:rsidR="00CE563C">
        <w:rPr>
          <w:rFonts w:hint="eastAsia"/>
        </w:rPr>
        <w:t>、</w:t>
      </w:r>
      <w:proofErr w:type="spellStart"/>
      <w:r w:rsidR="00CE563C">
        <w:rPr>
          <w:rFonts w:hint="eastAsia"/>
        </w:rPr>
        <w:t>nEventId</w:t>
      </w:r>
      <w:proofErr w:type="spellEnd"/>
      <w:r w:rsidR="00CE563C">
        <w:rPr>
          <w:rFonts w:hint="eastAsia"/>
        </w:rPr>
        <w:t>以及</w:t>
      </w:r>
      <w:proofErr w:type="spellStart"/>
      <w:r w:rsidR="00CE563C">
        <w:rPr>
          <w:rFonts w:hint="eastAsia"/>
        </w:rPr>
        <w:t>eSeverity</w:t>
      </w:r>
      <w:proofErr w:type="spellEnd"/>
      <w:r w:rsidR="00CE563C">
        <w:rPr>
          <w:rFonts w:hint="eastAsia"/>
        </w:rPr>
        <w:t>。分别代表了它在</w:t>
      </w:r>
      <w:r w:rsidR="00CE563C">
        <w:rPr>
          <w:rFonts w:hint="eastAsia"/>
        </w:rPr>
        <w:t>TwinCAT3</w:t>
      </w:r>
      <w:r w:rsidR="00CE563C">
        <w:rPr>
          <w:rFonts w:hint="eastAsia"/>
        </w:rPr>
        <w:t>中的</w:t>
      </w:r>
      <w:r w:rsidR="00CE563C">
        <w:rPr>
          <w:rFonts w:hint="eastAsia"/>
        </w:rPr>
        <w:t>GUID</w:t>
      </w:r>
      <w:r w:rsidR="00CE563C">
        <w:rPr>
          <w:rFonts w:hint="eastAsia"/>
        </w:rPr>
        <w:t>、事件</w:t>
      </w:r>
      <w:r w:rsidR="00CE563C">
        <w:rPr>
          <w:rFonts w:hint="eastAsia"/>
        </w:rPr>
        <w:t>ID</w:t>
      </w:r>
      <w:r w:rsidR="00CE563C">
        <w:rPr>
          <w:rFonts w:hint="eastAsia"/>
        </w:rPr>
        <w:t>以及事件等级。这些属性可以在</w:t>
      </w:r>
      <w:r w:rsidR="00CE563C">
        <w:rPr>
          <w:rFonts w:hint="eastAsia"/>
        </w:rPr>
        <w:t>TMC</w:t>
      </w:r>
      <w:r w:rsidR="00CE563C">
        <w:rPr>
          <w:rFonts w:hint="eastAsia"/>
        </w:rPr>
        <w:t>编辑器里看到。</w:t>
      </w:r>
    </w:p>
    <w:p w14:paraId="3C3ECF96" w14:textId="77777777" w:rsidR="00F56636" w:rsidRPr="00F56636" w:rsidRDefault="00F56636" w:rsidP="00F56636">
      <w:pPr>
        <w:widowControl/>
        <w:spacing w:line="360" w:lineRule="auto"/>
        <w:ind w:firstLineChars="0"/>
      </w:pPr>
    </w:p>
    <w:p w14:paraId="42B15DEA" w14:textId="3911C23B" w:rsidR="003B0CA4" w:rsidRDefault="00504E86" w:rsidP="003B0CA4">
      <w:pPr>
        <w:widowControl/>
        <w:spacing w:line="360" w:lineRule="auto"/>
        <w:ind w:firstLineChars="0"/>
      </w:pPr>
      <w:r>
        <w:rPr>
          <w:rFonts w:hint="eastAsia"/>
        </w:rPr>
        <w:t>两种方法中，推荐使用后者。两者返回值的类型是</w:t>
      </w:r>
      <w:r>
        <w:rPr>
          <w:rFonts w:hint="eastAsia"/>
        </w:rPr>
        <w:t>HR</w:t>
      </w:r>
      <w:r w:rsidR="00971539">
        <w:rPr>
          <w:rFonts w:hint="eastAsia"/>
        </w:rPr>
        <w:t>E</w:t>
      </w:r>
      <w:r>
        <w:rPr>
          <w:rFonts w:hint="eastAsia"/>
        </w:rPr>
        <w:t>SULT</w:t>
      </w:r>
      <w:r w:rsidR="00971539">
        <w:rPr>
          <w:rFonts w:hint="eastAsia"/>
        </w:rPr>
        <w:t>，用来判断是否报警实例是否创建成功：</w:t>
      </w:r>
      <w:r w:rsidR="00971539">
        <w:t>如果成功创建了新报警，则返回</w:t>
      </w:r>
      <w:r w:rsidR="00971539">
        <w:t>S_OK</w:t>
      </w:r>
      <w:r w:rsidR="00971539">
        <w:t>。如果报警已经存在，则返回</w:t>
      </w:r>
      <w:r w:rsidR="00971539">
        <w:t>ERROR_ALREADY_EXISTS</w:t>
      </w:r>
      <w:r w:rsidR="00971539">
        <w:t>。否则返回</w:t>
      </w:r>
      <w:r w:rsidR="00971539">
        <w:t>HRESULT</w:t>
      </w:r>
      <w:r w:rsidR="00971539">
        <w:t>作为错误代码。</w:t>
      </w:r>
    </w:p>
    <w:p w14:paraId="5B30C428" w14:textId="77777777" w:rsidR="00334396" w:rsidRPr="00334396" w:rsidRDefault="00334396" w:rsidP="00334396">
      <w:pPr>
        <w:widowControl/>
        <w:spacing w:line="360" w:lineRule="auto"/>
        <w:ind w:firstLineChars="0"/>
        <w:jc w:val="left"/>
        <w:rPr>
          <w:b/>
          <w:bCs/>
        </w:rPr>
      </w:pPr>
      <w:r w:rsidRPr="00334396">
        <w:rPr>
          <w:rFonts w:hint="eastAsia"/>
          <w:b/>
          <w:bCs/>
        </w:rPr>
        <w:t>代码样例：</w:t>
      </w:r>
    </w:p>
    <w:p w14:paraId="6FAD7869" w14:textId="6CF14B6E" w:rsidR="00504E86" w:rsidRPr="00D06007" w:rsidRDefault="00334396" w:rsidP="00F56636">
      <w:pPr>
        <w:widowControl/>
        <w:spacing w:line="360" w:lineRule="auto"/>
        <w:ind w:firstLineChars="0"/>
      </w:pPr>
      <w:r>
        <w:rPr>
          <w:noProof/>
        </w:rPr>
        <w:drawing>
          <wp:inline distT="0" distB="0" distL="0" distR="0" wp14:anchorId="38901160" wp14:editId="09F76C31">
            <wp:extent cx="5380186" cy="617273"/>
            <wp:effectExtent l="0" t="0" r="0" b="0"/>
            <wp:docPr id="8332782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78223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80186" cy="61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636">
        <w:br w:type="page"/>
      </w:r>
    </w:p>
    <w:p w14:paraId="55AE1BB0" w14:textId="3D0EA9FF" w:rsidR="00D06007" w:rsidRDefault="00971539" w:rsidP="00D06007">
      <w:pPr>
        <w:pStyle w:val="20"/>
        <w:spacing w:before="156" w:after="156" w:line="360" w:lineRule="auto"/>
      </w:pPr>
      <w:bookmarkStart w:id="22" w:name="_Toc163561732"/>
      <w:proofErr w:type="spellStart"/>
      <w:r>
        <w:rPr>
          <w:rFonts w:hint="eastAsia"/>
        </w:rPr>
        <w:lastRenderedPageBreak/>
        <w:t>FB_TcAlarm.Raise</w:t>
      </w:r>
      <w:bookmarkEnd w:id="22"/>
      <w:proofErr w:type="spellEnd"/>
    </w:p>
    <w:p w14:paraId="2B322E73" w14:textId="73D883D8" w:rsidR="00D06007" w:rsidRDefault="00334396" w:rsidP="00114B0A">
      <w:pPr>
        <w:widowControl/>
        <w:wordWrap w:val="0"/>
        <w:spacing w:line="360" w:lineRule="auto"/>
        <w:jc w:val="left"/>
      </w:pPr>
      <w:r>
        <w:rPr>
          <w:rFonts w:hint="eastAsia"/>
        </w:rPr>
        <w:t>该方法用于将已经创建（</w:t>
      </w:r>
      <w:r>
        <w:rPr>
          <w:rFonts w:hint="eastAsia"/>
        </w:rPr>
        <w:t>Create/</w:t>
      </w:r>
      <w:proofErr w:type="spellStart"/>
      <w:r>
        <w:rPr>
          <w:rFonts w:hint="eastAsia"/>
        </w:rPr>
        <w:t>CreateEx</w:t>
      </w:r>
      <w:proofErr w:type="spellEnd"/>
      <w:r>
        <w:rPr>
          <w:rFonts w:hint="eastAsia"/>
        </w:rPr>
        <w:t>）的报警实例状态切换为</w:t>
      </w:r>
      <w:r>
        <w:rPr>
          <w:rFonts w:hint="eastAsia"/>
        </w:rPr>
        <w:t>Raised</w:t>
      </w:r>
      <w:r>
        <w:rPr>
          <w:rFonts w:hint="eastAsia"/>
        </w:rPr>
        <w:t>：</w:t>
      </w:r>
    </w:p>
    <w:p w14:paraId="72A2BEBF" w14:textId="2B79F39F" w:rsidR="00334396" w:rsidRDefault="00334396" w:rsidP="00334396">
      <w:pPr>
        <w:widowControl/>
        <w:spacing w:line="360" w:lineRule="auto"/>
        <w:jc w:val="center"/>
      </w:pPr>
      <w:r>
        <w:rPr>
          <w:noProof/>
        </w:rPr>
        <w:drawing>
          <wp:inline distT="0" distB="0" distL="0" distR="0" wp14:anchorId="0083D97B" wp14:editId="2843B161">
            <wp:extent cx="2400508" cy="990686"/>
            <wp:effectExtent l="0" t="0" r="0" b="0"/>
            <wp:docPr id="872913464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13464" name="图片 1" descr="文本&#10;&#10;中度可信度描述已自动生成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00508" cy="99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5022D" w14:textId="001AF193" w:rsidR="00334396" w:rsidRDefault="00334396" w:rsidP="00334396">
      <w:pPr>
        <w:widowControl/>
        <w:spacing w:line="360" w:lineRule="auto"/>
        <w:jc w:val="left"/>
      </w:pPr>
      <w:r>
        <w:rPr>
          <w:rFonts w:hint="eastAsia"/>
        </w:rPr>
        <w:t>该方法只有一个输入引脚</w:t>
      </w:r>
      <w:proofErr w:type="spellStart"/>
      <w:r>
        <w:rPr>
          <w:rFonts w:hint="eastAsia"/>
        </w:rPr>
        <w:t>nTimeStamp</w:t>
      </w:r>
      <w:proofErr w:type="spellEnd"/>
      <w:r>
        <w:rPr>
          <w:rFonts w:hint="eastAsia"/>
        </w:rPr>
        <w:t>，代表升起报警的时间戳。如果想采用当前默认的系统时间戳，填</w:t>
      </w:r>
      <w:r>
        <w:rPr>
          <w:rFonts w:hint="eastAsia"/>
        </w:rPr>
        <w:t>0</w:t>
      </w:r>
      <w:r>
        <w:rPr>
          <w:rFonts w:hint="eastAsia"/>
        </w:rPr>
        <w:t>即可。当然也可以使用外部时间戳。（从</w:t>
      </w:r>
      <w:r w:rsidRPr="00334396">
        <w:t>January 1st, 1601 (UTC)</w:t>
      </w:r>
      <w:r w:rsidRPr="00334396">
        <w:rPr>
          <w:rFonts w:hint="eastAsia"/>
        </w:rPr>
        <w:t>开始算起</w:t>
      </w:r>
      <w:r>
        <w:rPr>
          <w:rFonts w:hint="eastAsia"/>
        </w:rPr>
        <w:t>）</w:t>
      </w:r>
      <w:r w:rsidR="00A14A17">
        <w:rPr>
          <w:rFonts w:hint="eastAsia"/>
        </w:rPr>
        <w:t>。</w:t>
      </w:r>
    </w:p>
    <w:p w14:paraId="680062F3" w14:textId="3B580E2F" w:rsidR="00A14A17" w:rsidRDefault="00A14A17" w:rsidP="00A14A17">
      <w:pPr>
        <w:widowControl/>
        <w:spacing w:line="360" w:lineRule="auto"/>
      </w:pPr>
      <w:r>
        <w:t>如果方法调用成功，返回</w:t>
      </w:r>
      <w:r>
        <w:t> S_OK</w:t>
      </w:r>
      <w:r>
        <w:t>。如果报警已经处于</w:t>
      </w:r>
      <w:r>
        <w:t> Raised </w:t>
      </w:r>
      <w:r>
        <w:t>状态，则返回</w:t>
      </w:r>
      <w:r>
        <w:t> ADS_E_INVALIDSTATE</w:t>
      </w:r>
      <w:r>
        <w:t>。否则返回</w:t>
      </w:r>
      <w:r>
        <w:t> HRESULT </w:t>
      </w:r>
      <w:r>
        <w:t>作为错误码。</w:t>
      </w:r>
    </w:p>
    <w:p w14:paraId="12B0EDCF" w14:textId="36CFA6D5" w:rsidR="00334396" w:rsidRPr="00334396" w:rsidRDefault="00334396" w:rsidP="00334396">
      <w:pPr>
        <w:widowControl/>
        <w:spacing w:line="360" w:lineRule="auto"/>
        <w:ind w:firstLine="422"/>
        <w:jc w:val="left"/>
        <w:rPr>
          <w:b/>
          <w:bCs/>
        </w:rPr>
      </w:pPr>
      <w:r w:rsidRPr="00334396">
        <w:rPr>
          <w:rFonts w:hint="eastAsia"/>
          <w:b/>
          <w:bCs/>
        </w:rPr>
        <w:t>代码样例：</w:t>
      </w:r>
    </w:p>
    <w:p w14:paraId="4ED80C68" w14:textId="5E0CEA72" w:rsidR="00334396" w:rsidRPr="00D06007" w:rsidRDefault="00334396" w:rsidP="00334396">
      <w:pPr>
        <w:widowControl/>
        <w:spacing w:line="360" w:lineRule="auto"/>
        <w:jc w:val="center"/>
      </w:pPr>
      <w:r>
        <w:rPr>
          <w:noProof/>
        </w:rPr>
        <w:drawing>
          <wp:inline distT="0" distB="0" distL="0" distR="0" wp14:anchorId="308AF514" wp14:editId="5DE8C127">
            <wp:extent cx="2613887" cy="182896"/>
            <wp:effectExtent l="0" t="0" r="0" b="7620"/>
            <wp:docPr id="4542526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52682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13887" cy="1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2C9A0" w14:textId="232CE969" w:rsidR="00D06007" w:rsidRDefault="00A14A17" w:rsidP="00D06007">
      <w:pPr>
        <w:pStyle w:val="20"/>
        <w:spacing w:before="156" w:after="156" w:line="360" w:lineRule="auto"/>
      </w:pPr>
      <w:bookmarkStart w:id="23" w:name="_Toc163561733"/>
      <w:proofErr w:type="spellStart"/>
      <w:r>
        <w:rPr>
          <w:rFonts w:hint="eastAsia"/>
        </w:rPr>
        <w:t>FB_TcAlarm.Clear</w:t>
      </w:r>
      <w:bookmarkEnd w:id="23"/>
      <w:proofErr w:type="spellEnd"/>
    </w:p>
    <w:p w14:paraId="5D6CAF03" w14:textId="44349B95" w:rsidR="00141F44" w:rsidRDefault="00A14A17" w:rsidP="00114B0A">
      <w:pPr>
        <w:widowControl/>
        <w:wordWrap w:val="0"/>
        <w:spacing w:line="360" w:lineRule="auto"/>
        <w:jc w:val="left"/>
      </w:pPr>
      <w:r>
        <w:rPr>
          <w:rFonts w:hint="eastAsia"/>
        </w:rPr>
        <w:t>该方法用于将已经创建（</w:t>
      </w:r>
      <w:r>
        <w:rPr>
          <w:rFonts w:hint="eastAsia"/>
        </w:rPr>
        <w:t>Create/</w:t>
      </w:r>
      <w:proofErr w:type="spellStart"/>
      <w:r>
        <w:rPr>
          <w:rFonts w:hint="eastAsia"/>
        </w:rPr>
        <w:t>CreateEx</w:t>
      </w:r>
      <w:proofErr w:type="spellEnd"/>
      <w:r>
        <w:rPr>
          <w:rFonts w:hint="eastAsia"/>
        </w:rPr>
        <w:t>）的报警实例状态切换为</w:t>
      </w:r>
      <w:r>
        <w:rPr>
          <w:rFonts w:hint="eastAsia"/>
        </w:rPr>
        <w:t>Not Raised</w:t>
      </w:r>
      <w:r>
        <w:rPr>
          <w:rFonts w:hint="eastAsia"/>
        </w:rPr>
        <w:t>：</w:t>
      </w:r>
    </w:p>
    <w:p w14:paraId="35956819" w14:textId="694DEAEA" w:rsidR="00A14A17" w:rsidRDefault="00A14A17" w:rsidP="00A14A17">
      <w:pPr>
        <w:widowControl/>
        <w:spacing w:line="360" w:lineRule="auto"/>
        <w:jc w:val="center"/>
      </w:pPr>
      <w:r>
        <w:rPr>
          <w:noProof/>
        </w:rPr>
        <w:drawing>
          <wp:inline distT="0" distB="0" distL="0" distR="0" wp14:anchorId="6D3A147B" wp14:editId="4DDB734C">
            <wp:extent cx="2994920" cy="1249788"/>
            <wp:effectExtent l="0" t="0" r="0" b="7620"/>
            <wp:docPr id="669325237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325237" name="图片 1" descr="图形用户界面, 文本, 应用程序&#10;&#10;描述已自动生成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94920" cy="124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B869E" w14:textId="21F94FFD" w:rsidR="00A14A17" w:rsidRDefault="00A14A17" w:rsidP="00A14A17">
      <w:pPr>
        <w:widowControl/>
        <w:spacing w:line="360" w:lineRule="auto"/>
        <w:jc w:val="left"/>
      </w:pPr>
      <w:r>
        <w:rPr>
          <w:rFonts w:hint="eastAsia"/>
        </w:rPr>
        <w:t>该方除了</w:t>
      </w:r>
      <w:proofErr w:type="spellStart"/>
      <w:r>
        <w:rPr>
          <w:rFonts w:hint="eastAsia"/>
        </w:rPr>
        <w:t>nTimeStamp</w:t>
      </w:r>
      <w:proofErr w:type="spellEnd"/>
      <w:r>
        <w:rPr>
          <w:rFonts w:hint="eastAsia"/>
        </w:rPr>
        <w:t>（详情见</w:t>
      </w:r>
      <w:r w:rsidR="0098724B">
        <w:rPr>
          <w:rFonts w:hint="eastAsia"/>
        </w:rPr>
        <w:t>6.3</w:t>
      </w:r>
      <w:r>
        <w:rPr>
          <w:rFonts w:hint="eastAsia"/>
        </w:rPr>
        <w:t>）之外，还有一个</w:t>
      </w:r>
      <w:proofErr w:type="spellStart"/>
      <w:r>
        <w:rPr>
          <w:rFonts w:hint="eastAsia"/>
        </w:rPr>
        <w:t>ResetConfirmation</w:t>
      </w:r>
      <w:proofErr w:type="spellEnd"/>
      <w:r>
        <w:rPr>
          <w:rFonts w:hint="eastAsia"/>
        </w:rPr>
        <w:t>。表示在清除报警的时候，同时复位确认标志位，仅仅只有当在事件的实例被创建时，</w:t>
      </w:r>
      <w:proofErr w:type="spellStart"/>
      <w:r>
        <w:rPr>
          <w:rFonts w:hint="eastAsia"/>
        </w:rPr>
        <w:t>bWithConfirmation</w:t>
      </w:r>
      <w:proofErr w:type="spellEnd"/>
      <w:r>
        <w:rPr>
          <w:rFonts w:hint="eastAsia"/>
        </w:rPr>
        <w:t>被置为</w:t>
      </w:r>
      <w:r>
        <w:rPr>
          <w:rFonts w:hint="eastAsia"/>
        </w:rPr>
        <w:t>TRUE</w:t>
      </w:r>
      <w:r>
        <w:rPr>
          <w:rFonts w:hint="eastAsia"/>
        </w:rPr>
        <w:t>时才有意义。</w:t>
      </w:r>
    </w:p>
    <w:p w14:paraId="7C3B8EB3" w14:textId="73430B84" w:rsidR="0079091F" w:rsidRDefault="0079091F" w:rsidP="0079091F">
      <w:pPr>
        <w:widowControl/>
        <w:spacing w:line="360" w:lineRule="auto"/>
      </w:pPr>
      <w:r>
        <w:t>如果方法调用成功，返回</w:t>
      </w:r>
      <w:r>
        <w:t> S_OK</w:t>
      </w:r>
      <w:r>
        <w:t>。如果报警</w:t>
      </w:r>
      <w:r>
        <w:rPr>
          <w:rFonts w:hint="eastAsia"/>
        </w:rPr>
        <w:t>不</w:t>
      </w:r>
      <w:r>
        <w:t>处于</w:t>
      </w:r>
      <w:r>
        <w:t> Raised </w:t>
      </w:r>
      <w:r>
        <w:t>状态，则返回</w:t>
      </w:r>
      <w:r>
        <w:t> ADS_E_INVALIDSTATE</w:t>
      </w:r>
      <w:r>
        <w:t>。否则返回</w:t>
      </w:r>
      <w:r>
        <w:t> HRESULT </w:t>
      </w:r>
      <w:r>
        <w:t>作为错误码。</w:t>
      </w:r>
    </w:p>
    <w:p w14:paraId="13DE6F4D" w14:textId="77777777" w:rsidR="0079091F" w:rsidRPr="00334396" w:rsidRDefault="0079091F" w:rsidP="0079091F">
      <w:pPr>
        <w:widowControl/>
        <w:spacing w:line="360" w:lineRule="auto"/>
        <w:ind w:firstLine="422"/>
        <w:jc w:val="left"/>
        <w:rPr>
          <w:b/>
          <w:bCs/>
        </w:rPr>
      </w:pPr>
      <w:r w:rsidRPr="00334396">
        <w:rPr>
          <w:rFonts w:hint="eastAsia"/>
          <w:b/>
          <w:bCs/>
        </w:rPr>
        <w:t>代码样例：</w:t>
      </w:r>
    </w:p>
    <w:p w14:paraId="2FA9654F" w14:textId="685714AA" w:rsidR="0079091F" w:rsidRPr="0079091F" w:rsidRDefault="0079091F" w:rsidP="0079091F">
      <w:pPr>
        <w:widowControl/>
        <w:spacing w:line="360" w:lineRule="auto"/>
        <w:jc w:val="center"/>
      </w:pPr>
      <w:r>
        <w:rPr>
          <w:noProof/>
        </w:rPr>
        <w:drawing>
          <wp:inline distT="0" distB="0" distL="0" distR="0" wp14:anchorId="6FC09BF1" wp14:editId="4B2B52C1">
            <wp:extent cx="3010161" cy="236240"/>
            <wp:effectExtent l="0" t="0" r="0" b="0"/>
            <wp:docPr id="16592651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65179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10161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DE229" w14:textId="47C1B4CB" w:rsidR="00A14A17" w:rsidRDefault="00A14A17" w:rsidP="00A14A17">
      <w:pPr>
        <w:pStyle w:val="20"/>
        <w:spacing w:before="156" w:after="156" w:line="360" w:lineRule="auto"/>
      </w:pPr>
      <w:bookmarkStart w:id="24" w:name="_Toc163561734"/>
      <w:proofErr w:type="spellStart"/>
      <w:r>
        <w:rPr>
          <w:rFonts w:hint="eastAsia"/>
        </w:rPr>
        <w:lastRenderedPageBreak/>
        <w:t>FB_TcAlarm.C</w:t>
      </w:r>
      <w:r w:rsidR="0079091F">
        <w:rPr>
          <w:rFonts w:hint="eastAsia"/>
        </w:rPr>
        <w:t>onfirm</w:t>
      </w:r>
      <w:bookmarkEnd w:id="24"/>
      <w:proofErr w:type="spellEnd"/>
    </w:p>
    <w:p w14:paraId="3DEA9E0B" w14:textId="217BBF2D" w:rsidR="00A14A17" w:rsidRDefault="0079091F" w:rsidP="00114B0A">
      <w:pPr>
        <w:widowControl/>
        <w:wordWrap w:val="0"/>
        <w:spacing w:line="360" w:lineRule="auto"/>
        <w:jc w:val="left"/>
      </w:pPr>
      <w:r>
        <w:rPr>
          <w:rFonts w:hint="eastAsia"/>
        </w:rPr>
        <w:t>该方法用于将启用了确认功能的事件实例状态从</w:t>
      </w:r>
      <w:r>
        <w:t> </w:t>
      </w:r>
      <w:proofErr w:type="spellStart"/>
      <w:r>
        <w:t>WaitingForConfirmation</w:t>
      </w:r>
      <w:proofErr w:type="spellEnd"/>
      <w:r>
        <w:rPr>
          <w:rFonts w:hint="eastAsia"/>
        </w:rPr>
        <w:t>（等待确认）状态切换到</w:t>
      </w:r>
      <w:r>
        <w:rPr>
          <w:rFonts w:hint="eastAsia"/>
        </w:rPr>
        <w:t>Confirmed</w:t>
      </w:r>
      <w:r>
        <w:rPr>
          <w:rFonts w:hint="eastAsia"/>
        </w:rPr>
        <w:t>（已确认）状态：</w:t>
      </w:r>
    </w:p>
    <w:p w14:paraId="7C25A933" w14:textId="507CF8BE" w:rsidR="0079091F" w:rsidRDefault="0079091F" w:rsidP="0079091F">
      <w:pPr>
        <w:widowControl/>
        <w:spacing w:line="360" w:lineRule="auto"/>
        <w:jc w:val="center"/>
      </w:pPr>
      <w:r>
        <w:rPr>
          <w:noProof/>
        </w:rPr>
        <w:drawing>
          <wp:inline distT="0" distB="0" distL="0" distR="0" wp14:anchorId="655F71D4" wp14:editId="559B9256">
            <wp:extent cx="2621507" cy="1013548"/>
            <wp:effectExtent l="0" t="0" r="7620" b="0"/>
            <wp:docPr id="1695278117" name="图片 1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278117" name="图片 1" descr="图形用户界面&#10;&#10;低可信度描述已自动生成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21507" cy="101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731BF" w14:textId="2B1B1698" w:rsidR="0079091F" w:rsidRDefault="0079091F" w:rsidP="0079091F">
      <w:pPr>
        <w:widowControl/>
        <w:spacing w:line="360" w:lineRule="auto"/>
      </w:pPr>
      <w:r>
        <w:rPr>
          <w:rFonts w:hint="eastAsia"/>
        </w:rPr>
        <w:t>该方法输入引脚和</w:t>
      </w:r>
      <w:r>
        <w:rPr>
          <w:rFonts w:hint="eastAsia"/>
        </w:rPr>
        <w:t>Clear</w:t>
      </w:r>
      <w:r>
        <w:rPr>
          <w:rFonts w:hint="eastAsia"/>
        </w:rPr>
        <w:t>一致，这里就不赘述了。</w:t>
      </w:r>
      <w:r>
        <w:t>如果方法调用成功，返回</w:t>
      </w:r>
      <w:r>
        <w:t> S_OK</w:t>
      </w:r>
      <w:r>
        <w:t>。如果确认状态不是</w:t>
      </w:r>
      <w:r>
        <w:t> </w:t>
      </w:r>
      <w:proofErr w:type="spellStart"/>
      <w:r>
        <w:t>WaitConfirmation</w:t>
      </w:r>
      <w:proofErr w:type="spellEnd"/>
      <w:r>
        <w:t>，则返回</w:t>
      </w:r>
      <w:r>
        <w:t> ADS_E_INVALIDSTATE</w:t>
      </w:r>
      <w:r>
        <w:t>。否则返回</w:t>
      </w:r>
      <w:r>
        <w:t> HRESULT </w:t>
      </w:r>
      <w:r>
        <w:t>作为错误码</w:t>
      </w:r>
      <w:r>
        <w:rPr>
          <w:rFonts w:hint="eastAsia"/>
        </w:rPr>
        <w:t>。</w:t>
      </w:r>
    </w:p>
    <w:p w14:paraId="347B56E0" w14:textId="77777777" w:rsidR="0079091F" w:rsidRPr="00334396" w:rsidRDefault="0079091F" w:rsidP="0079091F">
      <w:pPr>
        <w:widowControl/>
        <w:spacing w:line="360" w:lineRule="auto"/>
        <w:ind w:firstLine="422"/>
        <w:jc w:val="left"/>
        <w:rPr>
          <w:b/>
          <w:bCs/>
        </w:rPr>
      </w:pPr>
      <w:r w:rsidRPr="00334396">
        <w:rPr>
          <w:rFonts w:hint="eastAsia"/>
          <w:b/>
          <w:bCs/>
        </w:rPr>
        <w:t>代码样例：</w:t>
      </w:r>
    </w:p>
    <w:p w14:paraId="24859A40" w14:textId="03B7ACCD" w:rsidR="0079091F" w:rsidRDefault="0079091F" w:rsidP="0079091F">
      <w:pPr>
        <w:widowControl/>
        <w:spacing w:line="360" w:lineRule="auto"/>
        <w:jc w:val="center"/>
      </w:pPr>
      <w:r>
        <w:rPr>
          <w:noProof/>
        </w:rPr>
        <w:drawing>
          <wp:inline distT="0" distB="0" distL="0" distR="0" wp14:anchorId="386CDB70" wp14:editId="432B1C8C">
            <wp:extent cx="2423370" cy="152413"/>
            <wp:effectExtent l="0" t="0" r="0" b="0"/>
            <wp:docPr id="15169120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91207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23370" cy="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72E15" w14:textId="2EADA145" w:rsidR="0098724B" w:rsidRDefault="0098724B" w:rsidP="00646AF8">
      <w:pPr>
        <w:widowControl/>
        <w:ind w:firstLineChars="0" w:firstLine="0"/>
        <w:jc w:val="left"/>
      </w:pPr>
      <w:r>
        <w:br w:type="page"/>
      </w:r>
    </w:p>
    <w:p w14:paraId="56108E96" w14:textId="77777777" w:rsidR="0079091F" w:rsidRDefault="0079091F" w:rsidP="00646AF8">
      <w:pPr>
        <w:widowControl/>
        <w:ind w:firstLineChars="0" w:firstLine="0"/>
        <w:jc w:val="left"/>
      </w:pPr>
    </w:p>
    <w:p w14:paraId="29AE0128" w14:textId="77747CB9" w:rsidR="00F56636" w:rsidRDefault="00F56636" w:rsidP="00F56636">
      <w:pPr>
        <w:pStyle w:val="20"/>
        <w:spacing w:before="156" w:after="156" w:line="360" w:lineRule="auto"/>
      </w:pPr>
      <w:bookmarkStart w:id="25" w:name="_Toc163561735"/>
      <w:r>
        <w:rPr>
          <w:rFonts w:hint="eastAsia"/>
        </w:rPr>
        <w:t>消息功能块</w:t>
      </w:r>
      <w:proofErr w:type="spellStart"/>
      <w:r>
        <w:rPr>
          <w:rFonts w:hint="eastAsia"/>
        </w:rPr>
        <w:t>FB_TcMessage</w:t>
      </w:r>
      <w:bookmarkEnd w:id="25"/>
      <w:proofErr w:type="spellEnd"/>
    </w:p>
    <w:p w14:paraId="33A3EF59" w14:textId="216D88E8" w:rsidR="00404F3D" w:rsidRDefault="00404F3D" w:rsidP="00404F3D">
      <w:pPr>
        <w:spacing w:line="360" w:lineRule="auto"/>
      </w:pPr>
      <w:r>
        <w:rPr>
          <w:rFonts w:hint="eastAsia"/>
        </w:rPr>
        <w:t>消息功能也是通过库文件中的功能块</w:t>
      </w:r>
      <w:proofErr w:type="spellStart"/>
      <w:r>
        <w:rPr>
          <w:rFonts w:hint="eastAsia"/>
        </w:rPr>
        <w:t>FB_TcMessage</w:t>
      </w:r>
      <w:proofErr w:type="spellEnd"/>
      <w:r>
        <w:rPr>
          <w:rFonts w:hint="eastAsia"/>
        </w:rPr>
        <w:t>实现的。</w:t>
      </w:r>
      <w:proofErr w:type="spellStart"/>
      <w:r>
        <w:rPr>
          <w:rFonts w:hint="eastAsia"/>
        </w:rPr>
        <w:t>FB_TcMessage</w:t>
      </w:r>
      <w:proofErr w:type="spellEnd"/>
      <w:r>
        <w:rPr>
          <w:rFonts w:hint="eastAsia"/>
        </w:rPr>
        <w:t>实例代表了</w:t>
      </w:r>
      <w:r>
        <w:rPr>
          <w:rFonts w:hint="eastAsia"/>
        </w:rPr>
        <w:t xml:space="preserve">TwinCAT3 </w:t>
      </w:r>
      <w:proofErr w:type="spellStart"/>
      <w:r>
        <w:rPr>
          <w:rFonts w:hint="eastAsia"/>
        </w:rPr>
        <w:t>Eventlogger</w:t>
      </w:r>
      <w:proofErr w:type="spellEnd"/>
      <w:r>
        <w:rPr>
          <w:rFonts w:hint="eastAsia"/>
        </w:rPr>
        <w:t>中处理消息的对象。由于</w:t>
      </w:r>
      <w:proofErr w:type="gramStart"/>
      <w:r>
        <w:rPr>
          <w:rFonts w:hint="eastAsia"/>
        </w:rPr>
        <w:t>改功能</w:t>
      </w:r>
      <w:proofErr w:type="gramEnd"/>
      <w:r>
        <w:rPr>
          <w:rFonts w:hint="eastAsia"/>
        </w:rPr>
        <w:t>块也是拓展了</w:t>
      </w:r>
      <w:proofErr w:type="spellStart"/>
      <w:r>
        <w:rPr>
          <w:rFonts w:hint="eastAsia"/>
        </w:rPr>
        <w:t>FB_TcEventBase</w:t>
      </w:r>
      <w:proofErr w:type="spellEnd"/>
      <w:r>
        <w:rPr>
          <w:rFonts w:hint="eastAsia"/>
        </w:rPr>
        <w:t>，我们接下来也是对它独有的方法进行讲解：</w:t>
      </w:r>
    </w:p>
    <w:p w14:paraId="6B8DA29A" w14:textId="52BA6E96" w:rsidR="00404F3D" w:rsidRDefault="00404F3D" w:rsidP="00404F3D">
      <w:r>
        <w:rPr>
          <w:noProof/>
        </w:rPr>
        <w:drawing>
          <wp:inline distT="0" distB="0" distL="0" distR="0" wp14:anchorId="553163A8" wp14:editId="64F395D1">
            <wp:extent cx="5713095" cy="388620"/>
            <wp:effectExtent l="0" t="0" r="1905" b="0"/>
            <wp:docPr id="6136014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0147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22412" w14:textId="7BDB9192" w:rsidR="00364F20" w:rsidRDefault="00404F3D" w:rsidP="00646AF8">
      <w:r>
        <w:rPr>
          <w:noProof/>
        </w:rPr>
        <w:drawing>
          <wp:inline distT="0" distB="0" distL="0" distR="0" wp14:anchorId="4C041DE9" wp14:editId="13EB3591">
            <wp:extent cx="3556635" cy="190500"/>
            <wp:effectExtent l="0" t="0" r="5715" b="0"/>
            <wp:docPr id="9889639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63959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40760" cy="20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02B6C" w14:textId="77777777" w:rsidR="0098724B" w:rsidRPr="00646AF8" w:rsidRDefault="0098724B" w:rsidP="00646AF8"/>
    <w:p w14:paraId="2E002227" w14:textId="423A32FB" w:rsidR="00404F3D" w:rsidRDefault="00F56636" w:rsidP="00404F3D">
      <w:pPr>
        <w:pStyle w:val="20"/>
        <w:spacing w:before="156" w:after="156" w:line="360" w:lineRule="auto"/>
      </w:pPr>
      <w:bookmarkStart w:id="26" w:name="_Toc163561736"/>
      <w:proofErr w:type="gramStart"/>
      <w:r>
        <w:rPr>
          <w:rFonts w:hint="eastAsia"/>
        </w:rPr>
        <w:t>.</w:t>
      </w:r>
      <w:proofErr w:type="spellStart"/>
      <w:r w:rsidR="00404F3D">
        <w:rPr>
          <w:rFonts w:hint="eastAsia"/>
        </w:rPr>
        <w:t>FB</w:t>
      </w:r>
      <w:proofErr w:type="gramEnd"/>
      <w:r w:rsidR="00404F3D">
        <w:rPr>
          <w:rFonts w:hint="eastAsia"/>
        </w:rPr>
        <w:t>_TcMessage.Create</w:t>
      </w:r>
      <w:proofErr w:type="spellEnd"/>
      <w:r w:rsidR="00404F3D">
        <w:rPr>
          <w:rFonts w:hint="eastAsia"/>
        </w:rPr>
        <w:t>/</w:t>
      </w:r>
      <w:proofErr w:type="spellStart"/>
      <w:r w:rsidR="00404F3D">
        <w:rPr>
          <w:rFonts w:hint="eastAsia"/>
        </w:rPr>
        <w:t>CreateEx</w:t>
      </w:r>
      <w:bookmarkEnd w:id="26"/>
      <w:proofErr w:type="spellEnd"/>
    </w:p>
    <w:p w14:paraId="0CF6D3D4" w14:textId="40043114" w:rsidR="00404F3D" w:rsidRDefault="00404F3D" w:rsidP="00646AF8">
      <w:pPr>
        <w:widowControl/>
        <w:spacing w:line="360" w:lineRule="auto"/>
        <w:jc w:val="left"/>
      </w:pPr>
      <w:r>
        <w:rPr>
          <w:rFonts w:hint="eastAsia"/>
        </w:rPr>
        <w:t>该方法用于在</w:t>
      </w:r>
      <w:proofErr w:type="spellStart"/>
      <w:r>
        <w:rPr>
          <w:rFonts w:hint="eastAsia"/>
        </w:rPr>
        <w:t>Eventlogger</w:t>
      </w:r>
      <w:proofErr w:type="spellEnd"/>
      <w:r>
        <w:rPr>
          <w:rFonts w:hint="eastAsia"/>
        </w:rPr>
        <w:t>中创建一个消息事件的实例。两种方法分别通过两种方式创建消息事件：</w:t>
      </w:r>
    </w:p>
    <w:p w14:paraId="3EBBFA2B" w14:textId="7393EB3F" w:rsidR="00404F3D" w:rsidRDefault="00404F3D" w:rsidP="00404F3D">
      <w:pPr>
        <w:widowControl/>
        <w:spacing w:line="360" w:lineRule="auto"/>
        <w:ind w:left="420" w:firstLineChars="0" w:firstLine="0"/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ab/>
      </w:r>
      <w:r>
        <w:rPr>
          <w:rFonts w:hint="eastAsia"/>
        </w:rPr>
        <w:t>Create</w:t>
      </w:r>
      <w:r>
        <w:rPr>
          <w:rFonts w:hint="eastAsia"/>
        </w:rPr>
        <w:t>：</w:t>
      </w:r>
    </w:p>
    <w:p w14:paraId="4124E69C" w14:textId="199522E1" w:rsidR="00404F3D" w:rsidRDefault="00404F3D" w:rsidP="00364F20">
      <w:pPr>
        <w:pStyle w:val="af0"/>
        <w:widowControl/>
        <w:spacing w:line="360" w:lineRule="auto"/>
        <w:ind w:left="1140" w:firstLineChars="0" w:firstLine="0"/>
        <w:jc w:val="center"/>
      </w:pPr>
      <w:r>
        <w:rPr>
          <w:noProof/>
        </w:rPr>
        <w:drawing>
          <wp:inline distT="0" distB="0" distL="0" distR="0" wp14:anchorId="4BE34D92" wp14:editId="2AFF0E91">
            <wp:extent cx="3573780" cy="1513092"/>
            <wp:effectExtent l="0" t="0" r="7620" b="0"/>
            <wp:docPr id="1837055459" name="图片 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664667" name="图片 1" descr="图形用户界面&#10;&#10;中度可信度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84970" cy="15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FCE35" w14:textId="64BE5A46" w:rsidR="00404F3D" w:rsidRDefault="00404F3D" w:rsidP="00404F3D">
      <w:pPr>
        <w:widowControl/>
        <w:spacing w:line="360" w:lineRule="auto"/>
        <w:ind w:firstLineChars="0"/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ab/>
      </w:r>
      <w:proofErr w:type="spellStart"/>
      <w:r>
        <w:rPr>
          <w:rFonts w:hint="eastAsia"/>
        </w:rPr>
        <w:t>CreateEx</w:t>
      </w:r>
      <w:proofErr w:type="spellEnd"/>
      <w:r>
        <w:rPr>
          <w:rFonts w:hint="eastAsia"/>
        </w:rPr>
        <w:t>：</w:t>
      </w:r>
    </w:p>
    <w:p w14:paraId="5686916F" w14:textId="77777777" w:rsidR="00404F3D" w:rsidRDefault="00404F3D" w:rsidP="00364F20">
      <w:pPr>
        <w:pStyle w:val="af0"/>
        <w:widowControl/>
        <w:spacing w:line="360" w:lineRule="auto"/>
        <w:ind w:left="1140" w:firstLineChars="0" w:firstLine="0"/>
        <w:jc w:val="center"/>
      </w:pPr>
      <w:r>
        <w:rPr>
          <w:noProof/>
        </w:rPr>
        <w:drawing>
          <wp:inline distT="0" distB="0" distL="0" distR="0" wp14:anchorId="74BEA72B" wp14:editId="512018C7">
            <wp:extent cx="3596952" cy="1394581"/>
            <wp:effectExtent l="0" t="0" r="3810" b="0"/>
            <wp:docPr id="8327422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903812" name="图片 1" descr="文本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96952" cy="139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12AC1" w14:textId="681C80A0" w:rsidR="00404F3D" w:rsidRDefault="00404F3D" w:rsidP="00364F20">
      <w:pPr>
        <w:widowControl/>
        <w:spacing w:line="360" w:lineRule="auto"/>
        <w:ind w:firstLineChars="0"/>
      </w:pPr>
      <w:r>
        <w:rPr>
          <w:rFonts w:hint="eastAsia"/>
        </w:rPr>
        <w:t>用法详见</w:t>
      </w:r>
      <w:r>
        <w:rPr>
          <w:rFonts w:hint="eastAsia"/>
        </w:rPr>
        <w:t>4.1</w:t>
      </w:r>
      <w:r>
        <w:rPr>
          <w:rFonts w:hint="eastAsia"/>
        </w:rPr>
        <w:t>，两者如出一辙。</w:t>
      </w:r>
      <w:r w:rsidR="00364F20" w:rsidRPr="00364F20">
        <w:rPr>
          <w:rFonts w:hint="eastAsia"/>
        </w:rPr>
        <w:t>如果方法调用成功，返回</w:t>
      </w:r>
      <w:r w:rsidR="00364F20" w:rsidRPr="00364F20">
        <w:rPr>
          <w:rFonts w:hint="eastAsia"/>
        </w:rPr>
        <w:t xml:space="preserve"> S_OK</w:t>
      </w:r>
      <w:r w:rsidR="00364F20" w:rsidRPr="00364F20">
        <w:rPr>
          <w:rFonts w:hint="eastAsia"/>
        </w:rPr>
        <w:t>；否则返回</w:t>
      </w:r>
      <w:r w:rsidR="00364F20" w:rsidRPr="00364F20">
        <w:rPr>
          <w:rFonts w:hint="eastAsia"/>
        </w:rPr>
        <w:t xml:space="preserve"> HRESULT </w:t>
      </w:r>
      <w:r w:rsidR="00364F20" w:rsidRPr="00364F20">
        <w:rPr>
          <w:rFonts w:hint="eastAsia"/>
        </w:rPr>
        <w:t>作为错误码。</w:t>
      </w:r>
    </w:p>
    <w:p w14:paraId="205E8B87" w14:textId="77777777" w:rsidR="00364F20" w:rsidRPr="00334396" w:rsidRDefault="00364F20" w:rsidP="00364F20">
      <w:pPr>
        <w:widowControl/>
        <w:spacing w:line="360" w:lineRule="auto"/>
        <w:ind w:firstLine="422"/>
        <w:jc w:val="left"/>
        <w:rPr>
          <w:b/>
          <w:bCs/>
        </w:rPr>
      </w:pPr>
      <w:r w:rsidRPr="00334396">
        <w:rPr>
          <w:rFonts w:hint="eastAsia"/>
          <w:b/>
          <w:bCs/>
        </w:rPr>
        <w:t>代码样例：</w:t>
      </w:r>
    </w:p>
    <w:p w14:paraId="55A7B913" w14:textId="316C8EEB" w:rsidR="00364F20" w:rsidRDefault="00364F20" w:rsidP="00646AF8">
      <w:pPr>
        <w:widowControl/>
        <w:spacing w:line="360" w:lineRule="auto"/>
        <w:ind w:firstLineChars="0"/>
      </w:pPr>
      <w:r>
        <w:rPr>
          <w:noProof/>
        </w:rPr>
        <w:drawing>
          <wp:inline distT="0" distB="0" distL="0" distR="0" wp14:anchorId="0F466F37" wp14:editId="047358EB">
            <wp:extent cx="5713095" cy="572770"/>
            <wp:effectExtent l="0" t="0" r="1905" b="0"/>
            <wp:docPr id="886553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5342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5596F" w14:textId="2E6BBCC7" w:rsidR="00364F20" w:rsidRDefault="00364F20" w:rsidP="00364F20">
      <w:pPr>
        <w:pStyle w:val="20"/>
        <w:spacing w:before="156" w:after="156" w:line="360" w:lineRule="auto"/>
      </w:pPr>
      <w:bookmarkStart w:id="27" w:name="_Toc163561737"/>
      <w:proofErr w:type="spellStart"/>
      <w:r>
        <w:rPr>
          <w:rFonts w:hint="eastAsia"/>
        </w:rPr>
        <w:lastRenderedPageBreak/>
        <w:t>FB_TcMessage.Send</w:t>
      </w:r>
      <w:bookmarkEnd w:id="27"/>
      <w:proofErr w:type="spellEnd"/>
    </w:p>
    <w:p w14:paraId="3577605B" w14:textId="7EF46AF9" w:rsidR="00364F20" w:rsidRPr="00364F20" w:rsidRDefault="00364F20" w:rsidP="00364F20">
      <w:r>
        <w:rPr>
          <w:rFonts w:hint="eastAsia"/>
        </w:rPr>
        <w:t>该方法用于发送消息：</w:t>
      </w:r>
    </w:p>
    <w:p w14:paraId="089E619A" w14:textId="0BBB8AE5" w:rsidR="00364F20" w:rsidRDefault="00364F20" w:rsidP="00364F20">
      <w:pPr>
        <w:widowControl/>
        <w:spacing w:line="360" w:lineRule="auto"/>
        <w:ind w:firstLineChars="0"/>
        <w:jc w:val="center"/>
      </w:pPr>
      <w:r>
        <w:rPr>
          <w:noProof/>
        </w:rPr>
        <w:drawing>
          <wp:inline distT="0" distB="0" distL="0" distR="0" wp14:anchorId="34CC1FB3" wp14:editId="31DD30F3">
            <wp:extent cx="2255715" cy="983065"/>
            <wp:effectExtent l="0" t="0" r="0" b="7620"/>
            <wp:docPr id="84151618" name="图片 1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51618" name="图片 1" descr="文本&#10;&#10;低可信度描述已自动生成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55715" cy="9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9478E" w14:textId="0CA002E3" w:rsidR="00364F20" w:rsidRDefault="00364F20" w:rsidP="00364F20">
      <w:pPr>
        <w:widowControl/>
        <w:spacing w:line="360" w:lineRule="auto"/>
        <w:ind w:firstLineChars="0"/>
      </w:pPr>
      <w:r>
        <w:rPr>
          <w:rFonts w:hint="eastAsia"/>
        </w:rPr>
        <w:t>输入引脚见</w:t>
      </w:r>
      <w:r w:rsidR="0098724B">
        <w:rPr>
          <w:rFonts w:hint="eastAsia"/>
        </w:rPr>
        <w:t>6.3</w:t>
      </w:r>
      <w:r>
        <w:rPr>
          <w:rFonts w:hint="eastAsia"/>
        </w:rPr>
        <w:t>。</w:t>
      </w:r>
      <w:r w:rsidRPr="00364F20">
        <w:rPr>
          <w:rFonts w:hint="eastAsia"/>
        </w:rPr>
        <w:t>如果方法调用成功，返回</w:t>
      </w:r>
      <w:r w:rsidRPr="00364F20">
        <w:rPr>
          <w:rFonts w:hint="eastAsia"/>
        </w:rPr>
        <w:t xml:space="preserve"> S_OK</w:t>
      </w:r>
      <w:r w:rsidRPr="00364F20">
        <w:rPr>
          <w:rFonts w:hint="eastAsia"/>
        </w:rPr>
        <w:t>；否则返回</w:t>
      </w:r>
      <w:r w:rsidRPr="00364F20">
        <w:rPr>
          <w:rFonts w:hint="eastAsia"/>
        </w:rPr>
        <w:t xml:space="preserve"> HRESULT </w:t>
      </w:r>
      <w:r w:rsidRPr="00364F20">
        <w:rPr>
          <w:rFonts w:hint="eastAsia"/>
        </w:rPr>
        <w:t>作为错误码。</w:t>
      </w:r>
    </w:p>
    <w:p w14:paraId="49D1FE26" w14:textId="77777777" w:rsidR="00364F20" w:rsidRPr="00334396" w:rsidRDefault="00364F20" w:rsidP="00364F20">
      <w:pPr>
        <w:widowControl/>
        <w:spacing w:line="360" w:lineRule="auto"/>
        <w:ind w:firstLine="422"/>
        <w:jc w:val="left"/>
        <w:rPr>
          <w:b/>
          <w:bCs/>
        </w:rPr>
      </w:pPr>
      <w:r w:rsidRPr="00334396">
        <w:rPr>
          <w:rFonts w:hint="eastAsia"/>
          <w:b/>
          <w:bCs/>
        </w:rPr>
        <w:t>代码样例：</w:t>
      </w:r>
    </w:p>
    <w:p w14:paraId="180FD28C" w14:textId="3CE998BB" w:rsidR="00364F20" w:rsidRDefault="00364F20" w:rsidP="00364F20">
      <w:pPr>
        <w:widowControl/>
        <w:spacing w:line="360" w:lineRule="auto"/>
        <w:ind w:firstLineChars="0"/>
        <w:jc w:val="center"/>
      </w:pPr>
      <w:r>
        <w:rPr>
          <w:noProof/>
        </w:rPr>
        <w:drawing>
          <wp:inline distT="0" distB="0" distL="0" distR="0" wp14:anchorId="68951B98" wp14:editId="3B507202">
            <wp:extent cx="2613887" cy="144793"/>
            <wp:effectExtent l="0" t="0" r="0" b="7620"/>
            <wp:docPr id="3681960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9607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13887" cy="1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E8DAF" w14:textId="3819E891" w:rsidR="002C62EC" w:rsidRDefault="002C62EC" w:rsidP="00646AF8">
      <w:pPr>
        <w:widowControl/>
        <w:spacing w:line="360" w:lineRule="auto"/>
        <w:ind w:firstLineChars="0" w:firstLine="0"/>
        <w:jc w:val="left"/>
      </w:pPr>
      <w:r>
        <w:br w:type="page"/>
      </w:r>
    </w:p>
    <w:p w14:paraId="54FBC776" w14:textId="77777777" w:rsidR="00364F20" w:rsidRPr="00404F3D" w:rsidRDefault="00364F20" w:rsidP="00646AF8">
      <w:pPr>
        <w:widowControl/>
        <w:spacing w:line="360" w:lineRule="auto"/>
        <w:ind w:firstLineChars="0" w:firstLine="0"/>
        <w:jc w:val="left"/>
      </w:pPr>
    </w:p>
    <w:p w14:paraId="7A05A57D" w14:textId="1BA4F8B6" w:rsidR="00AE1EB7" w:rsidRDefault="00AE1EB7" w:rsidP="00AE1EB7">
      <w:pPr>
        <w:pStyle w:val="20"/>
        <w:spacing w:before="156" w:after="156" w:line="360" w:lineRule="auto"/>
      </w:pPr>
      <w:bookmarkStart w:id="28" w:name="_Toc163561738"/>
      <w:r>
        <w:rPr>
          <w:rFonts w:hint="eastAsia"/>
        </w:rPr>
        <w:t>过滤器</w:t>
      </w:r>
      <w:proofErr w:type="spellStart"/>
      <w:r>
        <w:rPr>
          <w:rFonts w:hint="eastAsia"/>
        </w:rPr>
        <w:t>FB_TcEventFilter</w:t>
      </w:r>
      <w:bookmarkEnd w:id="28"/>
      <w:proofErr w:type="spellEnd"/>
    </w:p>
    <w:p w14:paraId="533DE7CE" w14:textId="286A6880" w:rsidR="00D06007" w:rsidRDefault="00ED0F00" w:rsidP="00114B0A">
      <w:pPr>
        <w:widowControl/>
        <w:wordWrap w:val="0"/>
        <w:spacing w:line="360" w:lineRule="auto"/>
        <w:jc w:val="left"/>
      </w:pPr>
      <w:r>
        <w:rPr>
          <w:rFonts w:hint="eastAsia"/>
        </w:rPr>
        <w:t>无论是选择监听的事件，还是选择导出的事件，过滤器都是非常重要的设置，通过设定过滤指定消息源，事件等级等等，可以灵活地筛选事件的实例。过滤器是通过库文件中的</w:t>
      </w:r>
      <w:proofErr w:type="spellStart"/>
      <w:r>
        <w:rPr>
          <w:rFonts w:hint="eastAsia"/>
        </w:rPr>
        <w:t>FB_TcEventFliter</w:t>
      </w:r>
      <w:proofErr w:type="spellEnd"/>
      <w:r>
        <w:rPr>
          <w:rFonts w:hint="eastAsia"/>
        </w:rPr>
        <w:t>进行设置的。</w:t>
      </w:r>
      <w:r w:rsidR="00205124">
        <w:rPr>
          <w:rFonts w:hint="eastAsia"/>
        </w:rPr>
        <w:t>由于该功能块的内置方法、实现的接口和继承关系非常复杂，我们仅仅解析如何通过代码来进行过滤器的设置</w:t>
      </w:r>
    </w:p>
    <w:p w14:paraId="1B5FC6A2" w14:textId="239A7117" w:rsidR="00ED0F00" w:rsidRDefault="00ED0F00" w:rsidP="00ED0F00">
      <w:pPr>
        <w:pStyle w:val="20"/>
        <w:spacing w:before="156" w:after="156" w:line="360" w:lineRule="auto"/>
      </w:pPr>
      <w:bookmarkStart w:id="29" w:name="_Toc163561739"/>
      <w:proofErr w:type="spellStart"/>
      <w:r>
        <w:rPr>
          <w:rFonts w:hint="eastAsia"/>
        </w:rPr>
        <w:t>FB_TcEventFi</w:t>
      </w:r>
      <w:r w:rsidR="00AE1EB7">
        <w:rPr>
          <w:rFonts w:hint="eastAsia"/>
        </w:rPr>
        <w:t>l</w:t>
      </w:r>
      <w:r>
        <w:rPr>
          <w:rFonts w:hint="eastAsia"/>
        </w:rPr>
        <w:t>er.Clear</w:t>
      </w:r>
      <w:bookmarkEnd w:id="29"/>
      <w:proofErr w:type="spellEnd"/>
    </w:p>
    <w:p w14:paraId="2591661E" w14:textId="3CAF6B90" w:rsidR="00ED0F00" w:rsidRDefault="00ED0F00" w:rsidP="00114B0A">
      <w:pPr>
        <w:widowControl/>
        <w:wordWrap w:val="0"/>
        <w:spacing w:line="360" w:lineRule="auto"/>
        <w:jc w:val="left"/>
      </w:pPr>
      <w:r>
        <w:rPr>
          <w:rFonts w:hint="eastAsia"/>
        </w:rPr>
        <w:t>该方法可以清除当前的过滤器设置。</w:t>
      </w:r>
    </w:p>
    <w:p w14:paraId="45FB0555" w14:textId="77777777" w:rsidR="00ED0F00" w:rsidRPr="00334396" w:rsidRDefault="00ED0F00" w:rsidP="00ED0F00">
      <w:pPr>
        <w:widowControl/>
        <w:spacing w:line="360" w:lineRule="auto"/>
        <w:ind w:firstLine="422"/>
        <w:jc w:val="left"/>
        <w:rPr>
          <w:b/>
          <w:bCs/>
        </w:rPr>
      </w:pPr>
      <w:r w:rsidRPr="00334396">
        <w:rPr>
          <w:rFonts w:hint="eastAsia"/>
          <w:b/>
          <w:bCs/>
        </w:rPr>
        <w:t>代码样例：</w:t>
      </w:r>
    </w:p>
    <w:p w14:paraId="535383FB" w14:textId="26F28A3E" w:rsidR="00ED0F00" w:rsidRDefault="00205124" w:rsidP="00205124">
      <w:pPr>
        <w:widowControl/>
        <w:spacing w:line="360" w:lineRule="auto"/>
        <w:jc w:val="center"/>
      </w:pPr>
      <w:r>
        <w:rPr>
          <w:noProof/>
        </w:rPr>
        <w:drawing>
          <wp:inline distT="0" distB="0" distL="0" distR="0" wp14:anchorId="41AE3966" wp14:editId="53DCE5D4">
            <wp:extent cx="2057578" cy="228620"/>
            <wp:effectExtent l="0" t="0" r="0" b="0"/>
            <wp:docPr id="2588086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08629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57578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2A195" w14:textId="2D64C8C9" w:rsidR="00D06007" w:rsidRDefault="00205124" w:rsidP="00D06007">
      <w:pPr>
        <w:pStyle w:val="20"/>
        <w:spacing w:before="156" w:after="156" w:line="360" w:lineRule="auto"/>
      </w:pPr>
      <w:bookmarkStart w:id="30" w:name="_Toc163561740"/>
      <w:r>
        <w:rPr>
          <w:rFonts w:hint="eastAsia"/>
        </w:rPr>
        <w:t>过滤器设置</w:t>
      </w:r>
      <w:bookmarkEnd w:id="30"/>
    </w:p>
    <w:p w14:paraId="3C85BCC4" w14:textId="52EF1BD9" w:rsidR="00205124" w:rsidRDefault="00205124" w:rsidP="00205124">
      <w:pPr>
        <w:widowControl/>
        <w:wordWrap w:val="0"/>
        <w:spacing w:line="360" w:lineRule="auto"/>
        <w:jc w:val="left"/>
      </w:pPr>
      <w:r>
        <w:rPr>
          <w:rFonts w:hint="eastAsia"/>
        </w:rPr>
        <w:t>过滤器通过遵循结构化逻辑代码的浮动接口筛选事件：</w:t>
      </w:r>
    </w:p>
    <w:p w14:paraId="71A76E1D" w14:textId="1726D369" w:rsidR="00205124" w:rsidRDefault="00205124" w:rsidP="00205124">
      <w:pPr>
        <w:pStyle w:val="af0"/>
        <w:widowControl/>
        <w:numPr>
          <w:ilvl w:val="0"/>
          <w:numId w:val="34"/>
        </w:numPr>
        <w:wordWrap w:val="0"/>
        <w:spacing w:line="360" w:lineRule="auto"/>
        <w:ind w:firstLineChars="0"/>
        <w:jc w:val="left"/>
      </w:pPr>
      <w:r>
        <w:rPr>
          <w:rFonts w:hint="eastAsia"/>
        </w:rPr>
        <w:t>条件可以通过</w:t>
      </w:r>
      <w:r>
        <w:rPr>
          <w:rFonts w:hint="eastAsia"/>
        </w:rPr>
        <w:t xml:space="preserve"> .AND_OP() </w:t>
      </w:r>
      <w:r>
        <w:rPr>
          <w:rFonts w:hint="eastAsia"/>
        </w:rPr>
        <w:t>和</w:t>
      </w:r>
      <w:r>
        <w:rPr>
          <w:rFonts w:hint="eastAsia"/>
        </w:rPr>
        <w:t xml:space="preserve"> .OR_OP() </w:t>
      </w:r>
      <w:r>
        <w:rPr>
          <w:rFonts w:hint="eastAsia"/>
        </w:rPr>
        <w:t>连接。</w:t>
      </w:r>
    </w:p>
    <w:p w14:paraId="502E3151" w14:textId="62CE59D4" w:rsidR="00205124" w:rsidRDefault="00205124" w:rsidP="00205124">
      <w:pPr>
        <w:pStyle w:val="af0"/>
        <w:widowControl/>
        <w:numPr>
          <w:ilvl w:val="0"/>
          <w:numId w:val="34"/>
        </w:numPr>
        <w:wordWrap w:val="0"/>
        <w:spacing w:line="360" w:lineRule="auto"/>
        <w:ind w:firstLineChars="0"/>
        <w:jc w:val="left"/>
      </w:pPr>
      <w:r>
        <w:rPr>
          <w:rFonts w:hint="eastAsia"/>
        </w:rPr>
        <w:t>条件可以通过</w:t>
      </w:r>
      <w:r>
        <w:rPr>
          <w:rFonts w:hint="eastAsia"/>
        </w:rPr>
        <w:t xml:space="preserve"> .NOT_OP() </w:t>
      </w:r>
      <w:r>
        <w:rPr>
          <w:rFonts w:hint="eastAsia"/>
        </w:rPr>
        <w:t>取反。</w:t>
      </w:r>
    </w:p>
    <w:p w14:paraId="303FCD3E" w14:textId="6BE312CA" w:rsidR="00205124" w:rsidRDefault="00205124" w:rsidP="00205124">
      <w:pPr>
        <w:pStyle w:val="af0"/>
        <w:widowControl/>
        <w:numPr>
          <w:ilvl w:val="0"/>
          <w:numId w:val="34"/>
        </w:numPr>
        <w:wordWrap w:val="0"/>
        <w:spacing w:line="360" w:lineRule="auto"/>
        <w:ind w:firstLineChars="0"/>
        <w:jc w:val="left"/>
      </w:pPr>
      <w:r>
        <w:rPr>
          <w:rFonts w:hint="eastAsia"/>
        </w:rPr>
        <w:t>条件可以通过</w:t>
      </w:r>
      <w:r w:rsidR="00D05BDE">
        <w:rPr>
          <w:rFonts w:hint="eastAsia"/>
        </w:rPr>
        <w:t>方法筛选</w:t>
      </w:r>
      <w:r>
        <w:rPr>
          <w:rFonts w:hint="eastAsia"/>
        </w:rPr>
        <w:t>，如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isAlarm</w:t>
      </w:r>
      <w:proofErr w:type="spellEnd"/>
      <w:r>
        <w:rPr>
          <w:rFonts w:hint="eastAsia"/>
        </w:rPr>
        <w:t>()</w:t>
      </w:r>
      <w:r w:rsidR="00D05BDE">
        <w:rPr>
          <w:rFonts w:hint="eastAsia"/>
        </w:rPr>
        <w:t>和</w:t>
      </w:r>
      <w:proofErr w:type="spellStart"/>
      <w:r>
        <w:rPr>
          <w:rFonts w:hint="eastAsia"/>
        </w:rPr>
        <w:t>isMeassage</w:t>
      </w:r>
      <w:proofErr w:type="spellEnd"/>
      <w:r>
        <w:rPr>
          <w:rFonts w:hint="eastAsia"/>
        </w:rPr>
        <w:t>()</w:t>
      </w:r>
      <w:r>
        <w:rPr>
          <w:rFonts w:hint="eastAsia"/>
        </w:rPr>
        <w:t>、</w:t>
      </w:r>
    </w:p>
    <w:p w14:paraId="602CA6D2" w14:textId="75D1CD9F" w:rsidR="00205124" w:rsidRDefault="00D05BDE" w:rsidP="00205124">
      <w:pPr>
        <w:pStyle w:val="af0"/>
        <w:widowControl/>
        <w:numPr>
          <w:ilvl w:val="0"/>
          <w:numId w:val="34"/>
        </w:numPr>
        <w:wordWrap w:val="0"/>
        <w:spacing w:line="360" w:lineRule="auto"/>
        <w:ind w:firstLineChars="0"/>
        <w:jc w:val="left"/>
      </w:pPr>
      <w:r>
        <w:rPr>
          <w:rFonts w:hint="eastAsia"/>
        </w:rPr>
        <w:t>条件可以通过属性筛选，如</w:t>
      </w:r>
      <w:proofErr w:type="spellStart"/>
      <w:r>
        <w:rPr>
          <w:rFonts w:hint="eastAsia"/>
        </w:rPr>
        <w:t>EventClass.EqualsTo</w:t>
      </w:r>
      <w:proofErr w:type="spellEnd"/>
      <w:r>
        <w:rPr>
          <w:rFonts w:hint="eastAsia"/>
        </w:rPr>
        <w:t>和</w:t>
      </w:r>
      <w:r w:rsidRPr="00D05BDE">
        <w:t>Severity</w:t>
      </w:r>
      <w:r>
        <w:rPr>
          <w:rFonts w:hint="eastAsia"/>
        </w:rPr>
        <w:t>：</w:t>
      </w:r>
    </w:p>
    <w:p w14:paraId="54867443" w14:textId="5CEFD2FD" w:rsidR="00D05BDE" w:rsidRDefault="00D05BDE" w:rsidP="00D05BDE">
      <w:pPr>
        <w:pStyle w:val="af0"/>
        <w:widowControl/>
        <w:wordWrap w:val="0"/>
        <w:spacing w:line="360" w:lineRule="auto"/>
        <w:ind w:left="720" w:firstLineChars="0" w:firstLine="0"/>
        <w:jc w:val="left"/>
      </w:pPr>
      <w:r>
        <w:rPr>
          <w:noProof/>
        </w:rPr>
        <w:drawing>
          <wp:inline distT="0" distB="0" distL="0" distR="0" wp14:anchorId="6E544FB0" wp14:editId="3381F76B">
            <wp:extent cx="1806097" cy="579170"/>
            <wp:effectExtent l="0" t="0" r="3810" b="0"/>
            <wp:docPr id="272388224" name="图片 1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88224" name="图片 1" descr="图形用户界面, 文本, 应用程序, Word&#10;&#10;描述已自动生成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806097" cy="5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7E19B2" wp14:editId="4BCCB589">
            <wp:extent cx="2781541" cy="579170"/>
            <wp:effectExtent l="0" t="0" r="0" b="0"/>
            <wp:docPr id="2101139801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39801" name="图片 1" descr="图形用户界面, 文本&#10;&#10;描述已自动生成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81541" cy="5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C9BDE" w14:textId="2378F111" w:rsidR="00D05BDE" w:rsidRDefault="00D05BDE" w:rsidP="00D05BDE">
      <w:pPr>
        <w:pStyle w:val="af0"/>
        <w:widowControl/>
        <w:wordWrap w:val="0"/>
        <w:spacing w:line="360" w:lineRule="auto"/>
        <w:ind w:left="720" w:firstLineChars="0" w:firstLine="0"/>
        <w:jc w:val="left"/>
      </w:pPr>
      <w:r>
        <w:rPr>
          <w:noProof/>
        </w:rPr>
        <w:drawing>
          <wp:inline distT="0" distB="0" distL="0" distR="0" wp14:anchorId="71D101CC" wp14:editId="7A3ED815">
            <wp:extent cx="2270957" cy="1181202"/>
            <wp:effectExtent l="0" t="0" r="0" b="0"/>
            <wp:docPr id="1692308977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08977" name="图片 1" descr="图形用户界面, 文本, 应用程序&#10;&#10;描述已自动生成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70957" cy="11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C4D950" wp14:editId="27D1BE7C">
            <wp:extent cx="2781541" cy="579170"/>
            <wp:effectExtent l="0" t="0" r="0" b="0"/>
            <wp:docPr id="1429970235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970235" name="图片 1" descr="文本&#10;&#10;描述已自动生成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81541" cy="5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BF793" w14:textId="5744EDC7" w:rsidR="00EC4292" w:rsidRPr="00CF2091" w:rsidRDefault="00EC4292" w:rsidP="00CF2091">
      <w:pPr>
        <w:widowControl/>
        <w:wordWrap w:val="0"/>
        <w:spacing w:line="360" w:lineRule="auto"/>
        <w:ind w:firstLineChars="0" w:firstLine="422"/>
        <w:jc w:val="left"/>
      </w:pPr>
      <w:r w:rsidRPr="00CF2091">
        <w:rPr>
          <w:rFonts w:hint="eastAsia"/>
          <w:b/>
          <w:bCs/>
        </w:rPr>
        <w:t>代码样例</w:t>
      </w:r>
      <w:r w:rsidR="00CF2091" w:rsidRPr="00CF2091">
        <w:rPr>
          <w:rFonts w:hint="eastAsia"/>
          <w:b/>
          <w:bCs/>
        </w:rPr>
        <w:t>：（</w:t>
      </w:r>
      <w:r w:rsidR="00CF2091">
        <w:rPr>
          <w:rFonts w:hint="eastAsia"/>
        </w:rPr>
        <w:t>先清除旧的设置，只记录等级是</w:t>
      </w:r>
      <w:r w:rsidR="00CF2091">
        <w:rPr>
          <w:rFonts w:hint="eastAsia"/>
        </w:rPr>
        <w:t>Critical</w:t>
      </w:r>
      <w:r w:rsidR="00CF2091">
        <w:rPr>
          <w:rFonts w:hint="eastAsia"/>
        </w:rPr>
        <w:t>且事件</w:t>
      </w:r>
      <w:r w:rsidR="00CF2091">
        <w:rPr>
          <w:rFonts w:hint="eastAsia"/>
        </w:rPr>
        <w:t>ID</w:t>
      </w:r>
      <w:r w:rsidR="00CF2091">
        <w:rPr>
          <w:rFonts w:hint="eastAsia"/>
        </w:rPr>
        <w:t>是</w:t>
      </w:r>
      <w:proofErr w:type="spellStart"/>
      <w:r w:rsidR="00CF2091">
        <w:rPr>
          <w:rFonts w:hint="eastAsia"/>
        </w:rPr>
        <w:t>EventClassID</w:t>
      </w:r>
      <w:proofErr w:type="spellEnd"/>
      <w:r w:rsidR="00CF2091">
        <w:rPr>
          <w:rFonts w:hint="eastAsia"/>
        </w:rPr>
        <w:t>的事件）</w:t>
      </w:r>
    </w:p>
    <w:p w14:paraId="2B461730" w14:textId="630A4BD7" w:rsidR="00EC4292" w:rsidRDefault="00EC4292" w:rsidP="00CF2091">
      <w:pPr>
        <w:pStyle w:val="af0"/>
        <w:widowControl/>
        <w:wordWrap w:val="0"/>
        <w:spacing w:line="360" w:lineRule="auto"/>
        <w:ind w:left="720" w:firstLineChars="0" w:firstLine="0"/>
        <w:jc w:val="left"/>
      </w:pPr>
      <w:r>
        <w:rPr>
          <w:noProof/>
        </w:rPr>
        <w:drawing>
          <wp:inline distT="0" distB="0" distL="0" distR="0" wp14:anchorId="331EDFF0" wp14:editId="6B8583DD">
            <wp:extent cx="5713095" cy="131445"/>
            <wp:effectExtent l="0" t="0" r="1905" b="1905"/>
            <wp:docPr id="17778805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80583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84464" w14:textId="77777777" w:rsidR="006C5A07" w:rsidRDefault="006C5A07" w:rsidP="00646AF8">
      <w:pPr>
        <w:widowControl/>
        <w:wordWrap w:val="0"/>
        <w:spacing w:line="360" w:lineRule="auto"/>
        <w:ind w:firstLineChars="0" w:firstLine="0"/>
        <w:jc w:val="left"/>
      </w:pPr>
    </w:p>
    <w:p w14:paraId="1AB52D69" w14:textId="2E547CF3" w:rsidR="006C5A07" w:rsidRDefault="00CF2091" w:rsidP="00CF2091">
      <w:pPr>
        <w:widowControl/>
        <w:wordWrap w:val="0"/>
        <w:spacing w:line="360" w:lineRule="auto"/>
        <w:ind w:firstLineChars="0"/>
        <w:jc w:val="left"/>
      </w:pPr>
      <w:r w:rsidRPr="00CF2091">
        <w:t>接收</w:t>
      </w:r>
      <w:r w:rsidRPr="00CF2091">
        <w:t xml:space="preserve"> </w:t>
      </w:r>
      <w:proofErr w:type="spellStart"/>
      <w:r w:rsidRPr="00CF2091">
        <w:t>EtherCAT</w:t>
      </w:r>
      <w:proofErr w:type="spellEnd"/>
      <w:r w:rsidR="006C5A07">
        <w:rPr>
          <w:rFonts w:hint="eastAsia"/>
        </w:rPr>
        <w:t>事件</w:t>
      </w:r>
      <w:r w:rsidRPr="00CF2091">
        <w:t>的机制与上述类似。方法调用的入口点是</w:t>
      </w:r>
      <w:proofErr w:type="spellStart"/>
      <w:r w:rsidR="006C5A07" w:rsidRPr="00CF2091">
        <w:t>EtherCATDevice</w:t>
      </w:r>
      <w:proofErr w:type="spellEnd"/>
      <w:r w:rsidR="006C5A07" w:rsidRPr="00CF2091">
        <w:t>()</w:t>
      </w:r>
      <w:r w:rsidRPr="00CF2091">
        <w:t xml:space="preserve"> </w:t>
      </w:r>
      <w:r w:rsidRPr="00CF2091">
        <w:t>，查询它是否是从</w:t>
      </w:r>
      <w:proofErr w:type="spellStart"/>
      <w:r w:rsidRPr="00CF2091">
        <w:t>EtherCAT</w:t>
      </w:r>
      <w:proofErr w:type="spellEnd"/>
      <w:r w:rsidRPr="00CF2091">
        <w:t>设备发送的。</w:t>
      </w:r>
      <w:r w:rsidR="006C5A07">
        <w:rPr>
          <w:rFonts w:hint="eastAsia"/>
        </w:rPr>
        <w:t>往后</w:t>
      </w:r>
      <w:r w:rsidRPr="00CF2091">
        <w:t>可以</w:t>
      </w:r>
      <w:r w:rsidR="006C5A07">
        <w:rPr>
          <w:rFonts w:hint="eastAsia"/>
        </w:rPr>
        <w:t>筛选</w:t>
      </w:r>
      <w:r w:rsidRPr="00CF2091">
        <w:t>制造商、产品代码或</w:t>
      </w:r>
      <w:r w:rsidR="006C5A07">
        <w:rPr>
          <w:rFonts w:hint="eastAsia"/>
        </w:rPr>
        <w:t>版本：</w:t>
      </w:r>
      <w:r w:rsidRPr="00CF2091">
        <w:t xml:space="preserve"> </w:t>
      </w:r>
    </w:p>
    <w:p w14:paraId="67DCAA48" w14:textId="6D6ADE9B" w:rsidR="001F103D" w:rsidRDefault="006C5A07" w:rsidP="006C5A07">
      <w:pPr>
        <w:widowControl/>
        <w:spacing w:line="360" w:lineRule="auto"/>
        <w:ind w:firstLineChars="0"/>
        <w:jc w:val="center"/>
      </w:pPr>
      <w:r>
        <w:rPr>
          <w:noProof/>
        </w:rPr>
        <w:lastRenderedPageBreak/>
        <w:drawing>
          <wp:inline distT="0" distB="0" distL="0" distR="0" wp14:anchorId="37EAC7A3" wp14:editId="10F1FBC5">
            <wp:extent cx="4138019" cy="868755"/>
            <wp:effectExtent l="0" t="0" r="0" b="7620"/>
            <wp:docPr id="1236420536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20536" name="图片 1" descr="文本&#10;&#10;中度可信度描述已自动生成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38019" cy="8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2D498" w14:textId="311A0E35" w:rsidR="006C5A07" w:rsidRDefault="006C5A07" w:rsidP="0043247B">
      <w:pPr>
        <w:widowControl/>
        <w:spacing w:line="360" w:lineRule="auto"/>
        <w:ind w:firstLineChars="0"/>
        <w:jc w:val="left"/>
      </w:pPr>
      <w:r w:rsidRPr="00CF2091">
        <w:rPr>
          <w:rFonts w:hint="eastAsia"/>
          <w:b/>
          <w:bCs/>
        </w:rPr>
        <w:t>代码样例：（</w:t>
      </w:r>
      <w:r>
        <w:rPr>
          <w:rFonts w:hint="eastAsia"/>
        </w:rPr>
        <w:t>先清除旧的设置，只记录</w:t>
      </w:r>
      <w:r w:rsidR="0043247B" w:rsidRPr="0043247B">
        <w:rPr>
          <w:rFonts w:hint="eastAsia"/>
        </w:rPr>
        <w:t>产品代码为</w:t>
      </w:r>
      <w:r w:rsidR="0043247B" w:rsidRPr="0043247B">
        <w:rPr>
          <w:rFonts w:hint="eastAsia"/>
        </w:rPr>
        <w:t>1</w:t>
      </w:r>
      <w:r w:rsidR="0043247B" w:rsidRPr="0043247B">
        <w:rPr>
          <w:rFonts w:hint="eastAsia"/>
        </w:rPr>
        <w:t>且修订号为</w:t>
      </w:r>
      <w:r w:rsidR="0043247B" w:rsidRPr="0043247B">
        <w:rPr>
          <w:rFonts w:hint="eastAsia"/>
        </w:rPr>
        <w:t>1</w:t>
      </w:r>
      <w:r w:rsidR="0043247B" w:rsidRPr="0043247B">
        <w:rPr>
          <w:rFonts w:hint="eastAsia"/>
        </w:rPr>
        <w:t>的</w:t>
      </w:r>
      <w:proofErr w:type="spellStart"/>
      <w:r w:rsidR="0043247B" w:rsidRPr="0043247B">
        <w:rPr>
          <w:rFonts w:hint="eastAsia"/>
        </w:rPr>
        <w:t>EtherCAT</w:t>
      </w:r>
      <w:proofErr w:type="spellEnd"/>
      <w:r w:rsidR="0043247B" w:rsidRPr="0043247B">
        <w:rPr>
          <w:rFonts w:hint="eastAsia"/>
        </w:rPr>
        <w:t>设备的事件</w:t>
      </w:r>
      <w:r>
        <w:rPr>
          <w:rFonts w:hint="eastAsia"/>
        </w:rPr>
        <w:t>）</w:t>
      </w:r>
    </w:p>
    <w:p w14:paraId="5FE2AFB4" w14:textId="6491297D" w:rsidR="003A7298" w:rsidRPr="001F103D" w:rsidRDefault="006C5A07" w:rsidP="00114B0A">
      <w:pPr>
        <w:ind w:firstLineChars="0" w:firstLine="0"/>
      </w:pPr>
      <w:r>
        <w:rPr>
          <w:noProof/>
        </w:rPr>
        <w:drawing>
          <wp:inline distT="0" distB="0" distL="0" distR="0" wp14:anchorId="2FF19766" wp14:editId="1B6DC0BF">
            <wp:extent cx="5713095" cy="308610"/>
            <wp:effectExtent l="0" t="0" r="1905" b="0"/>
            <wp:docPr id="200131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1764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5A88A" w14:textId="2CB39108" w:rsidR="0043247B" w:rsidRDefault="00646AF8" w:rsidP="00646AF8">
      <w:pPr>
        <w:widowControl/>
        <w:ind w:firstLineChars="0" w:firstLine="0"/>
        <w:jc w:val="left"/>
      </w:pPr>
      <w:r>
        <w:br w:type="page"/>
      </w:r>
    </w:p>
    <w:p w14:paraId="4CACBB03" w14:textId="41E1C159" w:rsidR="00CC6763" w:rsidRDefault="00CC6763" w:rsidP="00CC6763">
      <w:pPr>
        <w:pStyle w:val="20"/>
        <w:spacing w:before="156" w:after="156" w:line="360" w:lineRule="auto"/>
      </w:pPr>
      <w:bookmarkStart w:id="31" w:name="_Toc163561741"/>
      <w:r>
        <w:rPr>
          <w:rFonts w:hint="eastAsia"/>
        </w:rPr>
        <w:lastRenderedPageBreak/>
        <w:t>导出</w:t>
      </w:r>
      <w:r>
        <w:rPr>
          <w:rFonts w:hint="eastAsia"/>
        </w:rPr>
        <w:t>CSV</w:t>
      </w:r>
      <w:r>
        <w:rPr>
          <w:rFonts w:hint="eastAsia"/>
        </w:rPr>
        <w:t>功能</w:t>
      </w:r>
      <w:bookmarkEnd w:id="31"/>
    </w:p>
    <w:p w14:paraId="4B21E3C1" w14:textId="2F760099" w:rsidR="00431B30" w:rsidRDefault="00431B30" w:rsidP="008B3266">
      <w:pPr>
        <w:spacing w:line="360" w:lineRule="auto"/>
      </w:pPr>
      <w:r>
        <w:rPr>
          <w:rFonts w:hint="eastAsia"/>
        </w:rPr>
        <w:t>自从</w:t>
      </w:r>
      <w:proofErr w:type="spellStart"/>
      <w:r w:rsidRPr="00431B30">
        <w:t>TwinCAT</w:t>
      </w:r>
      <w:proofErr w:type="spellEnd"/>
      <w:r w:rsidRPr="00431B30">
        <w:t xml:space="preserve"> v3.1.4024.17</w:t>
      </w:r>
      <w:r>
        <w:rPr>
          <w:rFonts w:hint="eastAsia"/>
        </w:rPr>
        <w:t>开始，</w:t>
      </w:r>
      <w:r>
        <w:rPr>
          <w:rFonts w:hint="eastAsia"/>
        </w:rPr>
        <w:t xml:space="preserve">TwinCAT3 </w:t>
      </w:r>
      <w:proofErr w:type="spellStart"/>
      <w:r>
        <w:rPr>
          <w:rFonts w:hint="eastAsia"/>
        </w:rPr>
        <w:t>Eventlogger</w:t>
      </w:r>
      <w:proofErr w:type="spellEnd"/>
      <w:r>
        <w:rPr>
          <w:rFonts w:hint="eastAsia"/>
        </w:rPr>
        <w:t>还加入了导出指定事件的日志功能。该功能是通过导出设定功能块</w:t>
      </w:r>
      <w:proofErr w:type="spellStart"/>
      <w:r w:rsidRPr="00431B30">
        <w:t>FB_TcEventCsvExportSettings</w:t>
      </w:r>
      <w:proofErr w:type="spellEnd"/>
      <w:r>
        <w:rPr>
          <w:rFonts w:hint="eastAsia"/>
        </w:rPr>
        <w:t>和</w:t>
      </w:r>
      <w:proofErr w:type="spellStart"/>
      <w:r w:rsidRPr="00431B30">
        <w:t>FB_TcEventLogger</w:t>
      </w:r>
      <w:proofErr w:type="spellEnd"/>
      <w:r>
        <w:rPr>
          <w:rFonts w:hint="eastAsia"/>
        </w:rPr>
        <w:t>下的方法</w:t>
      </w:r>
      <w:proofErr w:type="spellStart"/>
      <w:r w:rsidRPr="00431B30">
        <w:t>ExportLoggedEvents</w:t>
      </w:r>
      <w:proofErr w:type="spellEnd"/>
      <w:r>
        <w:rPr>
          <w:rFonts w:hint="eastAsia"/>
        </w:rPr>
        <w:t>完成的</w:t>
      </w:r>
      <w:r w:rsidR="008B3266">
        <w:rPr>
          <w:rFonts w:hint="eastAsia"/>
        </w:rPr>
        <w:t>。</w:t>
      </w:r>
    </w:p>
    <w:p w14:paraId="69B6B169" w14:textId="14939D31" w:rsidR="00431B30" w:rsidRDefault="00431B30" w:rsidP="00431B30">
      <w:pPr>
        <w:pStyle w:val="20"/>
        <w:spacing w:before="156" w:after="156" w:line="360" w:lineRule="auto"/>
      </w:pPr>
      <w:bookmarkStart w:id="32" w:name="_Toc163561742"/>
      <w:r w:rsidRPr="00431B30">
        <w:rPr>
          <w:rFonts w:hint="eastAsia"/>
        </w:rPr>
        <w:t>导出设置功能块</w:t>
      </w:r>
      <w:proofErr w:type="spellStart"/>
      <w:r>
        <w:rPr>
          <w:rFonts w:hint="eastAsia"/>
        </w:rPr>
        <w:t>F</w:t>
      </w:r>
      <w:r w:rsidRPr="00431B30">
        <w:rPr>
          <w:rFonts w:hint="eastAsia"/>
        </w:rPr>
        <w:t>B_TcEventCsvExportSettings</w:t>
      </w:r>
      <w:bookmarkEnd w:id="32"/>
      <w:proofErr w:type="spellEnd"/>
    </w:p>
    <w:p w14:paraId="61CBFD06" w14:textId="7B2C8D98" w:rsidR="00431B30" w:rsidRDefault="00431B30" w:rsidP="00431B30">
      <w:pPr>
        <w:spacing w:line="360" w:lineRule="auto"/>
      </w:pPr>
      <w:r>
        <w:rPr>
          <w:rFonts w:hint="eastAsia"/>
        </w:rPr>
        <w:t>该</w:t>
      </w:r>
      <w:r w:rsidR="008B3266">
        <w:rPr>
          <w:rFonts w:hint="eastAsia"/>
        </w:rPr>
        <w:t>功能</w:t>
      </w:r>
      <w:proofErr w:type="gramStart"/>
      <w:r w:rsidR="008B3266">
        <w:rPr>
          <w:rFonts w:hint="eastAsia"/>
        </w:rPr>
        <w:t>块</w:t>
      </w:r>
      <w:r>
        <w:rPr>
          <w:rFonts w:hint="eastAsia"/>
        </w:rPr>
        <w:t>用于</w:t>
      </w:r>
      <w:proofErr w:type="gramEnd"/>
      <w:r>
        <w:rPr>
          <w:rFonts w:hint="eastAsia"/>
        </w:rPr>
        <w:t>筛选导出的事件</w:t>
      </w:r>
      <w:r w:rsidR="008B3266">
        <w:rPr>
          <w:rFonts w:hint="eastAsia"/>
        </w:rPr>
        <w:t>，有两个常用的方法；</w:t>
      </w:r>
    </w:p>
    <w:p w14:paraId="1239DDB4" w14:textId="12F63A0E" w:rsidR="008B3266" w:rsidRDefault="008B3266" w:rsidP="008B3266">
      <w:pPr>
        <w:pStyle w:val="af0"/>
        <w:widowControl/>
        <w:numPr>
          <w:ilvl w:val="0"/>
          <w:numId w:val="35"/>
        </w:numPr>
        <w:wordWrap w:val="0"/>
        <w:spacing w:line="360" w:lineRule="auto"/>
        <w:ind w:firstLineChars="0"/>
        <w:jc w:val="left"/>
      </w:pPr>
      <w:r w:rsidRPr="008B3266">
        <w:t>Clear</w:t>
      </w:r>
      <w:r>
        <w:rPr>
          <w:rFonts w:hint="eastAsia"/>
        </w:rPr>
        <w:t>：用于清除先前的过滤设置</w:t>
      </w:r>
    </w:p>
    <w:p w14:paraId="334978D6" w14:textId="5684B75B" w:rsidR="008B3266" w:rsidRDefault="008B3266" w:rsidP="008B3266">
      <w:pPr>
        <w:pStyle w:val="af0"/>
        <w:widowControl/>
        <w:numPr>
          <w:ilvl w:val="0"/>
          <w:numId w:val="35"/>
        </w:numPr>
        <w:wordWrap w:val="0"/>
        <w:spacing w:line="360" w:lineRule="auto"/>
        <w:ind w:firstLineChars="0"/>
        <w:jc w:val="left"/>
      </w:pPr>
      <w:proofErr w:type="spellStart"/>
      <w:r>
        <w:rPr>
          <w:rFonts w:hint="eastAsia"/>
        </w:rPr>
        <w:t>AddFliter</w:t>
      </w:r>
      <w:proofErr w:type="spellEnd"/>
      <w:r>
        <w:rPr>
          <w:rFonts w:hint="eastAsia"/>
        </w:rPr>
        <w:t>：用于添加</w:t>
      </w:r>
      <w:proofErr w:type="spellStart"/>
      <w:r>
        <w:rPr>
          <w:rFonts w:hint="eastAsia"/>
        </w:rPr>
        <w:t>ipEventFliter</w:t>
      </w:r>
      <w:proofErr w:type="spellEnd"/>
      <w:r>
        <w:rPr>
          <w:rFonts w:hint="eastAsia"/>
        </w:rPr>
        <w:t>类型的接口（即</w:t>
      </w:r>
      <w:proofErr w:type="spellStart"/>
      <w:r>
        <w:rPr>
          <w:rFonts w:hint="eastAsia"/>
        </w:rPr>
        <w:t>FB_TcEventFliter</w:t>
      </w:r>
      <w:proofErr w:type="spellEnd"/>
      <w:r>
        <w:rPr>
          <w:rFonts w:hint="eastAsia"/>
        </w:rPr>
        <w:t>，因为该功能块可以实现此类型的接口。</w:t>
      </w:r>
      <w:proofErr w:type="spellStart"/>
      <w:r>
        <w:rPr>
          <w:rFonts w:hint="eastAsia"/>
        </w:rPr>
        <w:t>FB_TcEventFliter</w:t>
      </w:r>
      <w:proofErr w:type="spellEnd"/>
      <w:r>
        <w:rPr>
          <w:rFonts w:hint="eastAsia"/>
        </w:rPr>
        <w:t>使用方法见第六章节）</w:t>
      </w:r>
    </w:p>
    <w:p w14:paraId="43A88D02" w14:textId="4EF35E30" w:rsidR="0043247B" w:rsidRDefault="008B3266" w:rsidP="008B3266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0225D491" wp14:editId="00586199">
            <wp:extent cx="2789162" cy="777307"/>
            <wp:effectExtent l="0" t="0" r="0" b="3810"/>
            <wp:docPr id="102613606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136069" name="图片 1" descr="文本&#10;&#10;描述已自动生成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789162" cy="77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35306" w14:textId="0775D830" w:rsidR="008B3266" w:rsidRDefault="008B3266" w:rsidP="008B3266">
      <w:pPr>
        <w:ind w:firstLineChars="0"/>
      </w:pPr>
      <w:r w:rsidRPr="00CF2091">
        <w:rPr>
          <w:rFonts w:hint="eastAsia"/>
          <w:b/>
          <w:bCs/>
        </w:rPr>
        <w:t>代码样例：</w:t>
      </w:r>
    </w:p>
    <w:p w14:paraId="14C77BAF" w14:textId="7FCFBA91" w:rsidR="00EF4274" w:rsidRDefault="008B3266" w:rsidP="00646AF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436D8C6" wp14:editId="0726F7A1">
            <wp:extent cx="5311600" cy="861135"/>
            <wp:effectExtent l="0" t="0" r="3810" b="0"/>
            <wp:docPr id="289693833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93833" name="图片 1" descr="图形用户界面, 文本&#10;&#10;描述已自动生成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11600" cy="8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974F7" w14:textId="57EB5924" w:rsidR="008B3266" w:rsidRDefault="008B3266" w:rsidP="008B3266">
      <w:pPr>
        <w:pStyle w:val="20"/>
        <w:spacing w:before="156" w:after="156" w:line="360" w:lineRule="auto"/>
      </w:pPr>
      <w:bookmarkStart w:id="33" w:name="_Toc163561743"/>
      <w:r>
        <w:rPr>
          <w:rFonts w:hint="eastAsia"/>
        </w:rPr>
        <w:t>方法</w:t>
      </w:r>
      <w:proofErr w:type="spellStart"/>
      <w:r w:rsidRPr="00431B30">
        <w:t>FB_TcEventLogger</w:t>
      </w:r>
      <w:proofErr w:type="spellEnd"/>
      <w:r>
        <w:rPr>
          <w:rFonts w:hint="eastAsia"/>
        </w:rPr>
        <w:t>.</w:t>
      </w:r>
      <w:r w:rsidRPr="008B3266">
        <w:t xml:space="preserve"> </w:t>
      </w:r>
      <w:proofErr w:type="spellStart"/>
      <w:r w:rsidRPr="00431B30">
        <w:t>ExportLoggedEvents</w:t>
      </w:r>
      <w:bookmarkEnd w:id="33"/>
      <w:proofErr w:type="spellEnd"/>
    </w:p>
    <w:p w14:paraId="57375C62" w14:textId="5DEE2FAA" w:rsidR="008B3266" w:rsidRDefault="008B3266" w:rsidP="00276830">
      <w:pPr>
        <w:spacing w:line="360" w:lineRule="auto"/>
      </w:pPr>
      <w:r>
        <w:rPr>
          <w:rFonts w:hint="eastAsia"/>
        </w:rPr>
        <w:t>首先简单地介绍一些</w:t>
      </w:r>
      <w:proofErr w:type="spellStart"/>
      <w:r>
        <w:rPr>
          <w:rFonts w:hint="eastAsia"/>
        </w:rPr>
        <w:t>FB_TcEventLogger</w:t>
      </w:r>
      <w:proofErr w:type="spellEnd"/>
      <w:r>
        <w:rPr>
          <w:rFonts w:hint="eastAsia"/>
        </w:rPr>
        <w:t>。该功能</w:t>
      </w:r>
      <w:proofErr w:type="gramStart"/>
      <w:r>
        <w:rPr>
          <w:rFonts w:hint="eastAsia"/>
        </w:rPr>
        <w:t>块代表</w:t>
      </w:r>
      <w:proofErr w:type="gramEnd"/>
      <w:r>
        <w:rPr>
          <w:rFonts w:hint="eastAsia"/>
        </w:rPr>
        <w:t>了</w:t>
      </w:r>
      <w:r>
        <w:rPr>
          <w:rFonts w:hint="eastAsia"/>
        </w:rPr>
        <w:t xml:space="preserve">TwinCAT3 </w:t>
      </w:r>
      <w:proofErr w:type="spellStart"/>
      <w:r>
        <w:rPr>
          <w:rFonts w:hint="eastAsia"/>
        </w:rPr>
        <w:t>Eventlogger</w:t>
      </w:r>
      <w:proofErr w:type="spellEnd"/>
      <w:r>
        <w:rPr>
          <w:rFonts w:hint="eastAsia"/>
        </w:rPr>
        <w:t>本体。它内部有一些</w:t>
      </w:r>
      <w:r w:rsidR="00276830">
        <w:rPr>
          <w:rFonts w:hint="eastAsia"/>
        </w:rPr>
        <w:t>管理事件实例</w:t>
      </w:r>
      <w:r>
        <w:rPr>
          <w:rFonts w:hint="eastAsia"/>
        </w:rPr>
        <w:t>的方法，如</w:t>
      </w:r>
      <w:proofErr w:type="spellStart"/>
      <w:r w:rsidR="00276830" w:rsidRPr="00276830">
        <w:rPr>
          <w:rFonts w:hint="eastAsia"/>
        </w:rPr>
        <w:t>ClearAllAlarms</w:t>
      </w:r>
      <w:proofErr w:type="spellEnd"/>
      <w:r w:rsidR="00276830" w:rsidRPr="00276830">
        <w:rPr>
          <w:rFonts w:hint="eastAsia"/>
        </w:rPr>
        <w:t>、</w:t>
      </w:r>
      <w:proofErr w:type="spellStart"/>
      <w:r w:rsidR="00276830" w:rsidRPr="00276830">
        <w:rPr>
          <w:rFonts w:hint="eastAsia"/>
        </w:rPr>
        <w:t>ConfirmAllAlarms</w:t>
      </w:r>
      <w:proofErr w:type="spellEnd"/>
      <w:r w:rsidR="00276830" w:rsidRPr="00276830">
        <w:rPr>
          <w:rFonts w:hint="eastAsia"/>
        </w:rPr>
        <w:t>、</w:t>
      </w:r>
      <w:proofErr w:type="spellStart"/>
      <w:r w:rsidR="00276830" w:rsidRPr="00276830">
        <w:rPr>
          <w:rFonts w:hint="eastAsia"/>
        </w:rPr>
        <w:t>GetAlarm</w:t>
      </w:r>
      <w:proofErr w:type="spellEnd"/>
      <w:r w:rsidR="00276830">
        <w:rPr>
          <w:rFonts w:hint="eastAsia"/>
        </w:rPr>
        <w:t>等。（详情可以参考</w:t>
      </w:r>
      <w:r>
        <w:fldChar w:fldCharType="begin"/>
      </w:r>
      <w:r>
        <w:instrText>HYPERLINK "https://infosys.beckhoff.com/content/1033/tc3_eventlogger/5002818315.html?id=6803183681524141353"</w:instrText>
      </w:r>
      <w:r>
        <w:fldChar w:fldCharType="separate"/>
      </w:r>
      <w:r w:rsidR="00276830" w:rsidRPr="00B66A6E">
        <w:rPr>
          <w:rStyle w:val="af"/>
        </w:rPr>
        <w:t>https://infosys.beckhoff.com/content/1033/tc3_eventlogger/5002818315.html?id=6803183681524141353</w:t>
      </w:r>
      <w:r>
        <w:rPr>
          <w:rStyle w:val="af"/>
        </w:rPr>
        <w:fldChar w:fldCharType="end"/>
      </w:r>
      <w:r w:rsidR="00276830">
        <w:rPr>
          <w:rFonts w:hint="eastAsia"/>
        </w:rPr>
        <w:t>）</w:t>
      </w:r>
    </w:p>
    <w:p w14:paraId="2859239B" w14:textId="165E4953" w:rsidR="00276830" w:rsidRDefault="00276830" w:rsidP="00276830">
      <w:pPr>
        <w:spacing w:line="360" w:lineRule="auto"/>
        <w:ind w:firstLineChars="0" w:firstLine="0"/>
      </w:pPr>
      <w:r>
        <w:rPr>
          <w:rFonts w:hint="eastAsia"/>
        </w:rPr>
        <w:t>导出的动作也是通过其下的方法</w:t>
      </w:r>
      <w:proofErr w:type="spellStart"/>
      <w:r w:rsidRPr="00431B30">
        <w:t>ExportLoggedEvents</w:t>
      </w:r>
      <w:proofErr w:type="spellEnd"/>
      <w:r>
        <w:rPr>
          <w:rFonts w:hint="eastAsia"/>
        </w:rPr>
        <w:t>完成的：</w:t>
      </w:r>
    </w:p>
    <w:p w14:paraId="627B036B" w14:textId="1ACC11A5" w:rsidR="00276830" w:rsidRDefault="00276830" w:rsidP="00276830">
      <w:pPr>
        <w:spacing w:line="360" w:lineRule="auto"/>
        <w:ind w:firstLineChars="0" w:firstLine="0"/>
      </w:pPr>
      <w:r>
        <w:rPr>
          <w:noProof/>
        </w:rPr>
        <w:drawing>
          <wp:inline distT="0" distB="0" distL="0" distR="0" wp14:anchorId="21CDB133" wp14:editId="428C3D5D">
            <wp:extent cx="5713095" cy="1290955"/>
            <wp:effectExtent l="0" t="0" r="1905" b="4445"/>
            <wp:docPr id="792022848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22848" name="图片 1" descr="文本&#10;&#10;描述已自动生成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1103" w14:textId="3C8B406A" w:rsidR="00276830" w:rsidRDefault="00EF4274" w:rsidP="00EF4274">
      <w:pPr>
        <w:spacing w:line="360" w:lineRule="auto"/>
        <w:ind w:firstLineChars="0"/>
      </w:pPr>
      <w:r>
        <w:rPr>
          <w:rFonts w:hint="eastAsia"/>
        </w:rPr>
        <w:t>输入引脚有两个，第一个是保存文件的路径和名称，如</w:t>
      </w:r>
      <w:r w:rsidRPr="00EF4274">
        <w:t>'c:\temp\Eventlogger-export.csv'</w:t>
      </w:r>
      <w:r>
        <w:rPr>
          <w:rFonts w:hint="eastAsia"/>
        </w:rPr>
        <w:t>。第二个是</w:t>
      </w:r>
      <w:proofErr w:type="spellStart"/>
      <w:r>
        <w:rPr>
          <w:rFonts w:hint="eastAsia"/>
        </w:rPr>
        <w:t>I_TcEventExportSettings</w:t>
      </w:r>
      <w:proofErr w:type="spellEnd"/>
      <w:r>
        <w:rPr>
          <w:rFonts w:hint="eastAsia"/>
        </w:rPr>
        <w:t>类型的接口（即</w:t>
      </w:r>
      <w:r w:rsidR="0098724B">
        <w:rPr>
          <w:rFonts w:hint="eastAsia"/>
        </w:rPr>
        <w:t>8</w:t>
      </w:r>
      <w:r>
        <w:rPr>
          <w:rFonts w:hint="eastAsia"/>
        </w:rPr>
        <w:t>.1</w:t>
      </w:r>
      <w:r w:rsidR="0098724B">
        <w:rPr>
          <w:rFonts w:hint="eastAsia"/>
        </w:rPr>
        <w:t xml:space="preserve"> </w:t>
      </w:r>
      <w:proofErr w:type="spellStart"/>
      <w:r>
        <w:rPr>
          <w:rFonts w:hint="eastAsia"/>
        </w:rPr>
        <w:t>F</w:t>
      </w:r>
      <w:r w:rsidRPr="00431B30">
        <w:rPr>
          <w:rFonts w:hint="eastAsia"/>
        </w:rPr>
        <w:t>B_TcEventCsvExportSettings</w:t>
      </w:r>
      <w:proofErr w:type="spellEnd"/>
      <w:r>
        <w:rPr>
          <w:rFonts w:hint="eastAsia"/>
        </w:rPr>
        <w:t>，因为该功能块可以实</w:t>
      </w:r>
      <w:r>
        <w:rPr>
          <w:rFonts w:hint="eastAsia"/>
        </w:rPr>
        <w:lastRenderedPageBreak/>
        <w:t>现此类型的接口）输出引脚有三个，比较简单。</w:t>
      </w:r>
      <w:proofErr w:type="spellStart"/>
      <w:r w:rsidR="008660F7" w:rsidRPr="008660F7">
        <w:t>ExportLoggedEvents</w:t>
      </w:r>
      <w:proofErr w:type="spellEnd"/>
      <w:r w:rsidR="008660F7" w:rsidRPr="008660F7">
        <w:rPr>
          <w:rFonts w:hint="eastAsia"/>
        </w:rPr>
        <w:t>代表是否导出成功。</w:t>
      </w:r>
      <w:proofErr w:type="spellStart"/>
      <w:r w:rsidR="008660F7" w:rsidRPr="008660F7">
        <w:t>bError</w:t>
      </w:r>
      <w:proofErr w:type="spellEnd"/>
      <w:r w:rsidR="008660F7" w:rsidRPr="008660F7">
        <w:rPr>
          <w:rFonts w:hint="eastAsia"/>
        </w:rPr>
        <w:t>和</w:t>
      </w:r>
      <w:proofErr w:type="spellStart"/>
      <w:r w:rsidR="008660F7" w:rsidRPr="008660F7">
        <w:t>hrErrorCode</w:t>
      </w:r>
      <w:proofErr w:type="spellEnd"/>
      <w:r w:rsidR="008660F7" w:rsidRPr="008660F7">
        <w:rPr>
          <w:rFonts w:hint="eastAsia"/>
        </w:rPr>
        <w:t>分别表示导出是否有错误和错误代码</w:t>
      </w:r>
      <w:r w:rsidR="008660F7">
        <w:rPr>
          <w:rFonts w:hint="eastAsia"/>
        </w:rPr>
        <w:t>。</w:t>
      </w:r>
    </w:p>
    <w:p w14:paraId="327C5583" w14:textId="21DF15E2" w:rsidR="008660F7" w:rsidRDefault="008660F7" w:rsidP="008660F7">
      <w:pPr>
        <w:ind w:firstLineChars="0"/>
      </w:pPr>
      <w:r w:rsidRPr="00CF2091">
        <w:rPr>
          <w:rFonts w:hint="eastAsia"/>
          <w:b/>
          <w:bCs/>
        </w:rPr>
        <w:t>代码样例：</w:t>
      </w:r>
    </w:p>
    <w:p w14:paraId="61AFEA48" w14:textId="1DC46593" w:rsidR="008660F7" w:rsidRDefault="008660F7" w:rsidP="008660F7">
      <w:pPr>
        <w:spacing w:line="360" w:lineRule="auto"/>
        <w:ind w:firstLineChars="0"/>
        <w:jc w:val="center"/>
      </w:pPr>
      <w:r>
        <w:rPr>
          <w:noProof/>
        </w:rPr>
        <w:drawing>
          <wp:inline distT="0" distB="0" distL="0" distR="0" wp14:anchorId="12797420" wp14:editId="0C6E1CF0">
            <wp:extent cx="5713095" cy="309880"/>
            <wp:effectExtent l="0" t="0" r="1905" b="0"/>
            <wp:docPr id="14009812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981207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16506" cy="3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C67C" w14:textId="6DF09A7F" w:rsidR="002C62EC" w:rsidRDefault="002C62EC" w:rsidP="008660F7">
      <w:pPr>
        <w:spacing w:line="360" w:lineRule="auto"/>
        <w:ind w:firstLineChars="0"/>
        <w:jc w:val="center"/>
      </w:pPr>
      <w:r>
        <w:br w:type="page"/>
      </w:r>
    </w:p>
    <w:p w14:paraId="4263E5BC" w14:textId="77777777" w:rsidR="00FF78D1" w:rsidRPr="00276830" w:rsidRDefault="00FF78D1" w:rsidP="008660F7">
      <w:pPr>
        <w:spacing w:line="360" w:lineRule="auto"/>
        <w:ind w:firstLineChars="0"/>
        <w:jc w:val="center"/>
      </w:pPr>
    </w:p>
    <w:p w14:paraId="3D716422" w14:textId="399F3FB2" w:rsidR="001C07AA" w:rsidRDefault="001C07AA" w:rsidP="001C07AA">
      <w:pPr>
        <w:pStyle w:val="10"/>
        <w:spacing w:before="156" w:after="156" w:line="360" w:lineRule="auto"/>
      </w:pPr>
      <w:bookmarkStart w:id="34" w:name="_Toc163561744"/>
      <w:r>
        <w:rPr>
          <w:rFonts w:hint="eastAsia"/>
        </w:rPr>
        <w:t>模拟现场</w:t>
      </w:r>
      <w:r>
        <w:rPr>
          <w:rFonts w:hint="eastAsia"/>
        </w:rPr>
        <w:t>Demo</w:t>
      </w:r>
      <w:r>
        <w:rPr>
          <w:rFonts w:hint="eastAsia"/>
        </w:rPr>
        <w:t>：</w:t>
      </w:r>
      <w:proofErr w:type="spellStart"/>
      <w:r w:rsidRPr="0064546F">
        <w:t>TwinCAT</w:t>
      </w:r>
      <w:proofErr w:type="spellEnd"/>
      <w:r w:rsidRPr="0064546F">
        <w:t xml:space="preserve"> </w:t>
      </w:r>
      <w:proofErr w:type="spellStart"/>
      <w:r w:rsidRPr="0064546F">
        <w:t>Eventlogger</w:t>
      </w:r>
      <w:proofErr w:type="spellEnd"/>
      <w:r w:rsidRPr="0064546F">
        <w:t xml:space="preserve"> Application </w:t>
      </w:r>
      <w:proofErr w:type="spellStart"/>
      <w:r w:rsidRPr="0064546F">
        <w:t>Exmapl</w:t>
      </w:r>
      <w:r>
        <w:rPr>
          <w:rFonts w:hint="eastAsia"/>
        </w:rPr>
        <w:t>e</w:t>
      </w:r>
      <w:bookmarkEnd w:id="34"/>
      <w:proofErr w:type="spellEnd"/>
    </w:p>
    <w:p w14:paraId="54996BB5" w14:textId="0277CFFC" w:rsidR="00D93B38" w:rsidRDefault="007D2251" w:rsidP="00D93B38">
      <w:pPr>
        <w:spacing w:line="360" w:lineRule="auto"/>
        <w:ind w:firstLineChars="0"/>
      </w:pPr>
      <w:r>
        <w:rPr>
          <w:rFonts w:hint="eastAsia"/>
        </w:rPr>
        <w:t>Demo</w:t>
      </w:r>
      <w:r>
        <w:rPr>
          <w:rFonts w:hint="eastAsia"/>
        </w:rPr>
        <w:t>程序模拟了三个事件的检测和触发：程序启动，上电</w:t>
      </w:r>
      <w:r w:rsidR="00221C72">
        <w:rPr>
          <w:rFonts w:hint="eastAsia"/>
        </w:rPr>
        <w:t>之后延时</w:t>
      </w:r>
      <w:r w:rsidR="00221C72">
        <w:rPr>
          <w:rFonts w:hint="eastAsia"/>
        </w:rPr>
        <w:t>10</w:t>
      </w:r>
      <w:r w:rsidR="00221C72">
        <w:rPr>
          <w:rFonts w:hint="eastAsia"/>
        </w:rPr>
        <w:t>秒</w:t>
      </w:r>
      <w:r>
        <w:rPr>
          <w:rFonts w:hint="eastAsia"/>
        </w:rPr>
        <w:t>发送消息“</w:t>
      </w:r>
      <w:r>
        <w:rPr>
          <w:rFonts w:hint="eastAsia"/>
        </w:rPr>
        <w:t>Process Start</w:t>
      </w:r>
      <w:r>
        <w:rPr>
          <w:rFonts w:hint="eastAsia"/>
        </w:rPr>
        <w:t>！”。同时</w:t>
      </w:r>
      <w:r w:rsidR="00D93B38">
        <w:rPr>
          <w:rFonts w:hint="eastAsia"/>
        </w:rPr>
        <w:t>通过</w:t>
      </w:r>
      <w:r w:rsidR="001A5D04">
        <w:rPr>
          <w:rFonts w:hint="eastAsia"/>
        </w:rPr>
        <w:t>主程序</w:t>
      </w:r>
      <w:r w:rsidR="00D93B38">
        <w:rPr>
          <w:rFonts w:hint="eastAsia"/>
        </w:rPr>
        <w:t>变量</w:t>
      </w:r>
      <w:proofErr w:type="spellStart"/>
      <w:r w:rsidR="00D93B38" w:rsidRPr="00D93B38">
        <w:t>bActiveSimulation</w:t>
      </w:r>
      <w:proofErr w:type="spellEnd"/>
      <w:r>
        <w:rPr>
          <w:rFonts w:hint="eastAsia"/>
        </w:rPr>
        <w:t>模拟了一个气缸升温的过程，</w:t>
      </w:r>
      <w:r w:rsidR="00173F52">
        <w:rPr>
          <w:rFonts w:hint="eastAsia"/>
        </w:rPr>
        <w:t>该</w:t>
      </w:r>
      <w:r>
        <w:rPr>
          <w:rFonts w:hint="eastAsia"/>
        </w:rPr>
        <w:t>过程纯模拟，用的是</w:t>
      </w:r>
      <w:r>
        <w:rPr>
          <w:rFonts w:hint="eastAsia"/>
        </w:rPr>
        <w:t>TF4100</w:t>
      </w:r>
      <w:r>
        <w:rPr>
          <w:rFonts w:hint="eastAsia"/>
        </w:rPr>
        <w:t>里面的功能块</w:t>
      </w:r>
      <w:r w:rsidR="00173F52" w:rsidRPr="00173F52">
        <w:t>FB_CTRL_PT1</w:t>
      </w:r>
      <w:r>
        <w:rPr>
          <w:rFonts w:hint="eastAsia"/>
        </w:rPr>
        <w:t>。</w:t>
      </w:r>
      <w:proofErr w:type="spellStart"/>
      <w:r w:rsidR="00D93B38" w:rsidRPr="00D93B38">
        <w:t>bActiveSimulation</w:t>
      </w:r>
      <w:proofErr w:type="spellEnd"/>
      <w:r w:rsidR="00D93B38">
        <w:rPr>
          <w:rFonts w:hint="eastAsia"/>
        </w:rPr>
        <w:t>被置为</w:t>
      </w:r>
      <w:r w:rsidR="00D93B38">
        <w:rPr>
          <w:rFonts w:hint="eastAsia"/>
        </w:rPr>
        <w:t>TRUE</w:t>
      </w:r>
      <w:r w:rsidR="00D93B38">
        <w:rPr>
          <w:rFonts w:hint="eastAsia"/>
        </w:rPr>
        <w:t>之后，开始升温。</w:t>
      </w:r>
      <w:r>
        <w:rPr>
          <w:rFonts w:hint="eastAsia"/>
        </w:rPr>
        <w:t>当温度超过</w:t>
      </w:r>
      <w:r>
        <w:rPr>
          <w:rFonts w:hint="eastAsia"/>
        </w:rPr>
        <w:t>75</w:t>
      </w:r>
      <w:r>
        <w:rPr>
          <w:rFonts w:hint="eastAsia"/>
        </w:rPr>
        <w:t>摄氏度之后，会发送气缸温度过高的报警。</w:t>
      </w:r>
      <w:r w:rsidR="00434F29">
        <w:rPr>
          <w:rFonts w:hint="eastAsia"/>
        </w:rPr>
        <w:t>并通过</w:t>
      </w:r>
      <w:proofErr w:type="spellStart"/>
      <w:r w:rsidR="00434F29" w:rsidRPr="00434F29">
        <w:t>FB_EventloggerHandlingCylinderTemp</w:t>
      </w:r>
      <w:proofErr w:type="spellEnd"/>
      <w:r w:rsidR="00434F29">
        <w:rPr>
          <w:rFonts w:hint="eastAsia"/>
        </w:rPr>
        <w:t>的属性</w:t>
      </w:r>
      <w:proofErr w:type="spellStart"/>
      <w:r w:rsidR="00925918" w:rsidRPr="00925918">
        <w:t>P_TextPrefix</w:t>
      </w:r>
      <w:proofErr w:type="spellEnd"/>
      <w:r w:rsidR="00434F29">
        <w:rPr>
          <w:rFonts w:hint="eastAsia"/>
        </w:rPr>
        <w:t>将前缀“</w:t>
      </w:r>
      <w:r w:rsidR="00434F29">
        <w:rPr>
          <w:rFonts w:hint="eastAsia"/>
        </w:rPr>
        <w:t>Cylinder1</w:t>
      </w:r>
      <w:r w:rsidR="00434F29">
        <w:rPr>
          <w:rFonts w:hint="eastAsia"/>
        </w:rPr>
        <w:t>”补充</w:t>
      </w:r>
      <w:proofErr w:type="gramStart"/>
      <w:r w:rsidR="00434F29">
        <w:rPr>
          <w:rFonts w:hint="eastAsia"/>
        </w:rPr>
        <w:t>进事件</w:t>
      </w:r>
      <w:proofErr w:type="gramEnd"/>
      <w:r w:rsidR="00434F29">
        <w:rPr>
          <w:rFonts w:hint="eastAsia"/>
        </w:rPr>
        <w:t>显示内容。</w:t>
      </w:r>
      <w:r w:rsidR="00D93B38">
        <w:rPr>
          <w:rFonts w:hint="eastAsia"/>
        </w:rPr>
        <w:t>最后一个</w:t>
      </w:r>
      <w:proofErr w:type="gramStart"/>
      <w:r w:rsidR="00D93B38">
        <w:rPr>
          <w:rFonts w:hint="eastAsia"/>
        </w:rPr>
        <w:t>事件是轴限位</w:t>
      </w:r>
      <w:proofErr w:type="gramEnd"/>
      <w:r w:rsidR="00D93B38">
        <w:rPr>
          <w:rFonts w:hint="eastAsia"/>
        </w:rPr>
        <w:t>报警，可以通过</w:t>
      </w:r>
      <w:r w:rsidR="001A5D04">
        <w:rPr>
          <w:rFonts w:hint="eastAsia"/>
        </w:rPr>
        <w:t>主程序变量</w:t>
      </w:r>
      <w:proofErr w:type="spellStart"/>
      <w:r w:rsidR="00D93B38" w:rsidRPr="00D93B38">
        <w:t>bMoveFor</w:t>
      </w:r>
      <w:proofErr w:type="spellEnd"/>
      <w:r w:rsidR="00D93B38">
        <w:rPr>
          <w:rFonts w:hint="eastAsia"/>
        </w:rPr>
        <w:t>将虚轴</w:t>
      </w:r>
      <w:proofErr w:type="spellStart"/>
      <w:r w:rsidR="00D93B38">
        <w:rPr>
          <w:rFonts w:hint="eastAsia"/>
        </w:rPr>
        <w:t>AxisTest</w:t>
      </w:r>
      <w:proofErr w:type="spellEnd"/>
      <w:r w:rsidR="00D93B38">
        <w:rPr>
          <w:rFonts w:hint="eastAsia"/>
        </w:rPr>
        <w:t>往正方向运动，当轴的位置超过</w:t>
      </w:r>
      <w:r w:rsidR="00D93B38">
        <w:rPr>
          <w:rFonts w:hint="eastAsia"/>
        </w:rPr>
        <w:t>12000</w:t>
      </w:r>
      <w:r w:rsidR="00D93B38">
        <w:rPr>
          <w:rFonts w:hint="eastAsia"/>
        </w:rPr>
        <w:t>时，触发轴限位报警。</w:t>
      </w:r>
      <w:r w:rsidR="00173F52">
        <w:rPr>
          <w:rFonts w:hint="eastAsia"/>
        </w:rPr>
        <w:t>此外，随时</w:t>
      </w:r>
      <w:r>
        <w:rPr>
          <w:rFonts w:hint="eastAsia"/>
        </w:rPr>
        <w:t>可以通过</w:t>
      </w:r>
      <w:r w:rsidR="001A5D04">
        <w:rPr>
          <w:rFonts w:hint="eastAsia"/>
        </w:rPr>
        <w:t>主程序变量</w:t>
      </w:r>
      <w:proofErr w:type="spellStart"/>
      <w:r>
        <w:rPr>
          <w:rFonts w:hint="eastAsia"/>
        </w:rPr>
        <w:t>bExport</w:t>
      </w:r>
      <w:proofErr w:type="spellEnd"/>
      <w:r>
        <w:rPr>
          <w:rFonts w:hint="eastAsia"/>
        </w:rPr>
        <w:t>将该项目中记录的所有事件导出。</w:t>
      </w:r>
    </w:p>
    <w:p w14:paraId="44A68355" w14:textId="6368E5FE" w:rsidR="00D93B38" w:rsidRDefault="00D93B38" w:rsidP="00707F8A">
      <w:pPr>
        <w:spacing w:line="360" w:lineRule="auto"/>
        <w:ind w:firstLineChars="0"/>
        <w:jc w:val="center"/>
      </w:pPr>
      <w:r>
        <w:rPr>
          <w:noProof/>
        </w:rPr>
        <w:drawing>
          <wp:inline distT="0" distB="0" distL="0" distR="0" wp14:anchorId="180D5662" wp14:editId="0226B036">
            <wp:extent cx="4854354" cy="2750099"/>
            <wp:effectExtent l="0" t="0" r="3810" b="0"/>
            <wp:docPr id="753735485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35485" name="图片 1" descr="图示&#10;&#10;描述已自动生成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860293" cy="275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AA2B" w14:textId="7EDF58AC" w:rsidR="00023AAB" w:rsidRDefault="00023AAB" w:rsidP="001C07AA">
      <w:pPr>
        <w:spacing w:line="360" w:lineRule="auto"/>
        <w:ind w:firstLineChars="0"/>
        <w:jc w:val="center"/>
      </w:pPr>
      <w:r>
        <w:br w:type="page"/>
      </w:r>
    </w:p>
    <w:p w14:paraId="5959BFE2" w14:textId="77777777" w:rsidR="00D93B38" w:rsidRDefault="00D93B38" w:rsidP="001C07AA">
      <w:pPr>
        <w:spacing w:line="360" w:lineRule="auto"/>
        <w:ind w:firstLineChars="0"/>
        <w:jc w:val="center"/>
      </w:pPr>
    </w:p>
    <w:p w14:paraId="41884679" w14:textId="571545ED" w:rsidR="00D93B38" w:rsidRDefault="00D93B38" w:rsidP="00D93B38">
      <w:pPr>
        <w:spacing w:line="360" w:lineRule="auto"/>
        <w:ind w:firstLineChars="0" w:firstLine="0"/>
        <w:jc w:val="left"/>
      </w:pPr>
      <w:r>
        <w:rPr>
          <w:rFonts w:hint="eastAsia"/>
        </w:rPr>
        <w:t>如果用户需要添加自己的事件做测试，只要在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项目中的</w:t>
      </w:r>
      <w:proofErr w:type="spellStart"/>
      <w:r>
        <w:rPr>
          <w:rFonts w:hint="eastAsia"/>
        </w:rPr>
        <w:t>ExampleEvent</w:t>
      </w:r>
      <w:proofErr w:type="spellEnd"/>
      <w:r w:rsidR="004E5854">
        <w:rPr>
          <w:rFonts w:hint="eastAsia"/>
        </w:rPr>
        <w:t>中的</w:t>
      </w:r>
      <w:proofErr w:type="spellStart"/>
      <w:r w:rsidR="004E5854">
        <w:rPr>
          <w:rFonts w:hint="eastAsia"/>
        </w:rPr>
        <w:t>MyEvent</w:t>
      </w:r>
      <w:proofErr w:type="spellEnd"/>
      <w:r>
        <w:rPr>
          <w:rFonts w:hint="eastAsia"/>
        </w:rPr>
        <w:t>里面编辑新的自定义事件</w:t>
      </w:r>
      <w:r w:rsidR="004E5854">
        <w:rPr>
          <w:rFonts w:hint="eastAsia"/>
        </w:rPr>
        <w:t>（具体见第三章）</w:t>
      </w:r>
      <w:r>
        <w:rPr>
          <w:rFonts w:hint="eastAsia"/>
        </w:rPr>
        <w:t>：</w:t>
      </w:r>
    </w:p>
    <w:p w14:paraId="46071515" w14:textId="46E74AE2" w:rsidR="00D93B38" w:rsidRDefault="004E5854" w:rsidP="00D93B38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32308C88" wp14:editId="63519BA7">
            <wp:extent cx="5713095" cy="1864995"/>
            <wp:effectExtent l="0" t="0" r="1905" b="1905"/>
            <wp:docPr id="8826003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60038" name="图片 1" descr="图形用户界面, 应用程序&#10;&#10;描述已自动生成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BF657" w14:textId="13E3BCD4" w:rsidR="004E5854" w:rsidRDefault="004E5854" w:rsidP="00D93B38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22CFCFA8" wp14:editId="0455CCD9">
            <wp:extent cx="3427012" cy="1348333"/>
            <wp:effectExtent l="0" t="0" r="2540" b="4445"/>
            <wp:docPr id="1609669689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669689" name="图片 1" descr="图形用户界面, 文本, 应用程序&#10;&#10;描述已自动生成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434239" cy="13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3C93D" w14:textId="77777777" w:rsidR="00D93B38" w:rsidRDefault="00D93B38" w:rsidP="00D93B38">
      <w:pPr>
        <w:spacing w:line="360" w:lineRule="auto"/>
        <w:ind w:firstLineChars="0" w:firstLine="0"/>
        <w:jc w:val="center"/>
      </w:pPr>
    </w:p>
    <w:p w14:paraId="44163996" w14:textId="699C24BC" w:rsidR="00D93B38" w:rsidRDefault="00D93B38" w:rsidP="00D93B38">
      <w:pPr>
        <w:spacing w:line="360" w:lineRule="auto"/>
        <w:ind w:firstLineChars="0" w:firstLine="0"/>
        <w:jc w:val="left"/>
      </w:pPr>
      <w:r>
        <w:rPr>
          <w:rFonts w:hint="eastAsia"/>
        </w:rPr>
        <w:t>再将该事件的名称填写到注释中的这一行括号内的</w:t>
      </w:r>
      <w:proofErr w:type="spellStart"/>
      <w:r>
        <w:rPr>
          <w:rFonts w:hint="eastAsia"/>
        </w:rPr>
        <w:t>MyEvent</w:t>
      </w:r>
      <w:proofErr w:type="spellEnd"/>
      <w:r>
        <w:rPr>
          <w:rFonts w:hint="eastAsia"/>
        </w:rPr>
        <w:t>.</w:t>
      </w:r>
      <w:r>
        <w:rPr>
          <w:rFonts w:hint="eastAsia"/>
        </w:rPr>
        <w:t>：</w:t>
      </w:r>
    </w:p>
    <w:p w14:paraId="1800E734" w14:textId="12CF8A82" w:rsidR="00D93B38" w:rsidRDefault="00037772" w:rsidP="00D93B38">
      <w:pPr>
        <w:spacing w:line="360" w:lineRule="auto"/>
        <w:ind w:firstLineChars="0" w:firstLine="0"/>
        <w:jc w:val="left"/>
      </w:pPr>
      <w:r>
        <w:rPr>
          <w:noProof/>
        </w:rPr>
        <w:drawing>
          <wp:inline distT="0" distB="0" distL="0" distR="0" wp14:anchorId="3F014982" wp14:editId="2209F0F3">
            <wp:extent cx="5713095" cy="1084580"/>
            <wp:effectExtent l="0" t="0" r="1905" b="1270"/>
            <wp:docPr id="8452022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202288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4619" w14:textId="77777777" w:rsidR="00D93B38" w:rsidRDefault="00D93B38" w:rsidP="00D93B38">
      <w:pPr>
        <w:spacing w:line="360" w:lineRule="auto"/>
        <w:ind w:firstLineChars="0" w:firstLine="0"/>
        <w:jc w:val="left"/>
      </w:pPr>
    </w:p>
    <w:p w14:paraId="1ED28043" w14:textId="702C0C0C" w:rsidR="00D93B38" w:rsidRDefault="00D93B38" w:rsidP="00D93B38">
      <w:pPr>
        <w:spacing w:line="360" w:lineRule="auto"/>
        <w:ind w:firstLineChars="0" w:firstLine="0"/>
        <w:jc w:val="left"/>
      </w:pPr>
      <w:r>
        <w:rPr>
          <w:rFonts w:hint="eastAsia"/>
        </w:rPr>
        <w:t>最后调用该对象，并根据事件等级，选择填入输入引脚</w:t>
      </w:r>
      <w:proofErr w:type="spellStart"/>
      <w:r>
        <w:rPr>
          <w:rFonts w:hint="eastAsia"/>
        </w:rPr>
        <w:t>bAlarm</w:t>
      </w:r>
      <w:proofErr w:type="spellEnd"/>
      <w:r>
        <w:rPr>
          <w:rFonts w:hint="eastAsia"/>
        </w:rPr>
        <w:t>，</w:t>
      </w:r>
      <w:proofErr w:type="spellStart"/>
      <w:r>
        <w:rPr>
          <w:rFonts w:hint="eastAsia"/>
        </w:rPr>
        <w:t>bClear</w:t>
      </w:r>
      <w:proofErr w:type="spellEnd"/>
      <w:r>
        <w:rPr>
          <w:rFonts w:hint="eastAsia"/>
        </w:rPr>
        <w:t>或者是</w:t>
      </w:r>
      <w:proofErr w:type="spellStart"/>
      <w:r>
        <w:rPr>
          <w:rFonts w:hint="eastAsia"/>
        </w:rPr>
        <w:t>bMessage</w:t>
      </w:r>
      <w:proofErr w:type="spellEnd"/>
      <w:r>
        <w:rPr>
          <w:rFonts w:hint="eastAsia"/>
        </w:rPr>
        <w:t>即可：</w:t>
      </w:r>
    </w:p>
    <w:p w14:paraId="1FC42E79" w14:textId="4FF2C723" w:rsidR="00D93B38" w:rsidRDefault="00D93B38" w:rsidP="00D93B38">
      <w:pPr>
        <w:spacing w:line="360" w:lineRule="auto"/>
        <w:ind w:firstLineChars="0" w:firstLine="0"/>
        <w:jc w:val="left"/>
      </w:pPr>
      <w:r>
        <w:rPr>
          <w:noProof/>
        </w:rPr>
        <w:drawing>
          <wp:inline distT="0" distB="0" distL="0" distR="0" wp14:anchorId="2FCE6E58" wp14:editId="2529DEB4">
            <wp:extent cx="5713095" cy="1415415"/>
            <wp:effectExtent l="0" t="0" r="1905" b="0"/>
            <wp:docPr id="2106755196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755196" name="图片 1" descr="图形用户界面, 文本, 应用程序&#10;&#10;描述已自动生成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4B0C5" w14:textId="77777777" w:rsidR="00023AAB" w:rsidRDefault="00023AAB" w:rsidP="00D93B38">
      <w:pPr>
        <w:spacing w:line="360" w:lineRule="auto"/>
        <w:ind w:firstLineChars="0" w:firstLine="0"/>
        <w:jc w:val="left"/>
      </w:pPr>
    </w:p>
    <w:p w14:paraId="53D29E04" w14:textId="77777777" w:rsidR="00023AAB" w:rsidRDefault="00023AAB" w:rsidP="00D93B38">
      <w:pPr>
        <w:spacing w:line="360" w:lineRule="auto"/>
        <w:ind w:firstLineChars="0" w:firstLine="0"/>
        <w:jc w:val="left"/>
      </w:pPr>
    </w:p>
    <w:p w14:paraId="11C79A6E" w14:textId="77777777" w:rsidR="00023AAB" w:rsidRDefault="00023AAB" w:rsidP="00023AAB">
      <w:pPr>
        <w:spacing w:line="360" w:lineRule="auto"/>
        <w:ind w:firstLineChars="0" w:firstLine="0"/>
        <w:jc w:val="left"/>
      </w:pPr>
    </w:p>
    <w:p w14:paraId="64DADEED" w14:textId="78248692" w:rsidR="00023AAB" w:rsidRPr="00023AAB" w:rsidRDefault="009A543A" w:rsidP="00023AAB">
      <w:pPr>
        <w:spacing w:line="360" w:lineRule="auto"/>
        <w:ind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lastRenderedPageBreak/>
        <w:t>Demo</w:t>
      </w:r>
      <w:r>
        <w:rPr>
          <w:rFonts w:hint="eastAsia"/>
          <w:b/>
          <w:bCs/>
        </w:rPr>
        <w:t>事件</w:t>
      </w:r>
      <w:r w:rsidR="00023AAB" w:rsidRPr="00023AAB">
        <w:rPr>
          <w:rFonts w:hint="eastAsia"/>
          <w:b/>
          <w:bCs/>
        </w:rPr>
        <w:t>效果如下：</w:t>
      </w:r>
    </w:p>
    <w:p w14:paraId="17B413A5" w14:textId="228EA022" w:rsidR="00707F8A" w:rsidRDefault="00707F8A" w:rsidP="00D93B38">
      <w:pPr>
        <w:spacing w:line="360" w:lineRule="auto"/>
        <w:ind w:firstLineChars="0" w:firstLine="0"/>
        <w:jc w:val="left"/>
      </w:pPr>
      <w:r>
        <w:rPr>
          <w:noProof/>
        </w:rPr>
        <w:drawing>
          <wp:inline distT="0" distB="0" distL="0" distR="0" wp14:anchorId="39881984" wp14:editId="1C32A30B">
            <wp:extent cx="5713095" cy="1859915"/>
            <wp:effectExtent l="0" t="0" r="1905" b="6985"/>
            <wp:docPr id="393733144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33144" name="图片 1" descr="图形用户界面, 文本, 应用程序&#10;&#10;描述已自动生成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7E3E8" w14:textId="2419F5CA" w:rsidR="00D93B38" w:rsidRDefault="00707F8A" w:rsidP="00D93B38">
      <w:pPr>
        <w:spacing w:line="360" w:lineRule="auto"/>
        <w:ind w:firstLineChars="0" w:firstLine="0"/>
        <w:jc w:val="left"/>
      </w:pPr>
      <w:r>
        <w:rPr>
          <w:noProof/>
        </w:rPr>
        <w:drawing>
          <wp:inline distT="0" distB="0" distL="0" distR="0" wp14:anchorId="12F70939" wp14:editId="1A4BD18A">
            <wp:extent cx="5713095" cy="2861310"/>
            <wp:effectExtent l="0" t="0" r="1905" b="0"/>
            <wp:docPr id="16310929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092964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2CCCB" w14:textId="5E629F6E" w:rsidR="00023AAB" w:rsidRDefault="00707F8A" w:rsidP="00D93B38">
      <w:pPr>
        <w:spacing w:line="360" w:lineRule="auto"/>
        <w:ind w:firstLineChars="0" w:firstLine="0"/>
        <w:jc w:val="left"/>
      </w:pPr>
      <w:r>
        <w:rPr>
          <w:noProof/>
        </w:rPr>
        <w:drawing>
          <wp:inline distT="0" distB="0" distL="0" distR="0" wp14:anchorId="06FE3E95" wp14:editId="00171EDC">
            <wp:extent cx="5713095" cy="3643630"/>
            <wp:effectExtent l="0" t="0" r="1905" b="0"/>
            <wp:docPr id="1570871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71219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AAB">
        <w:br w:type="page"/>
      </w:r>
    </w:p>
    <w:p w14:paraId="088B35BA" w14:textId="77777777" w:rsidR="00707F8A" w:rsidRPr="008459E0" w:rsidRDefault="00707F8A" w:rsidP="00D93B38">
      <w:pPr>
        <w:spacing w:line="360" w:lineRule="auto"/>
        <w:ind w:firstLineChars="0" w:firstLine="0"/>
        <w:jc w:val="left"/>
      </w:pPr>
    </w:p>
    <w:p w14:paraId="533CEE77" w14:textId="16520819" w:rsidR="00EC39A0" w:rsidRDefault="00EC39A0" w:rsidP="00EC39A0">
      <w:pPr>
        <w:pStyle w:val="10"/>
        <w:spacing w:before="156" w:after="156" w:line="360" w:lineRule="auto"/>
      </w:pPr>
      <w:bookmarkStart w:id="35" w:name="_Toc163561745"/>
      <w:r>
        <w:rPr>
          <w:rFonts w:hint="eastAsia"/>
        </w:rPr>
        <w:t>常见问题</w:t>
      </w:r>
      <w:bookmarkEnd w:id="35"/>
    </w:p>
    <w:p w14:paraId="542FD296" w14:textId="1AD10262" w:rsidR="001F103D" w:rsidRDefault="00EC39A0" w:rsidP="001F103D">
      <w:pPr>
        <w:spacing w:line="360" w:lineRule="auto"/>
      </w:pPr>
      <w:r>
        <w:rPr>
          <w:rFonts w:hint="eastAsia"/>
        </w:rPr>
        <w:t>Q</w:t>
      </w:r>
      <w:r>
        <w:rPr>
          <w:rFonts w:hint="eastAsia"/>
        </w:rPr>
        <w:t>：</w:t>
      </w:r>
      <w:r w:rsidR="00AA1A53">
        <w:rPr>
          <w:rFonts w:hint="eastAsia"/>
        </w:rPr>
        <w:t>库文件</w:t>
      </w:r>
      <w:proofErr w:type="spellStart"/>
      <w:r w:rsidR="00AA1A53">
        <w:rPr>
          <w:rFonts w:hint="eastAsia"/>
        </w:rPr>
        <w:t>EventloggerAppliction</w:t>
      </w:r>
      <w:proofErr w:type="spellEnd"/>
      <w:r w:rsidR="00AA1A53">
        <w:rPr>
          <w:rFonts w:hint="eastAsia"/>
        </w:rPr>
        <w:t>和</w:t>
      </w:r>
      <w:r w:rsidR="00AA1A53">
        <w:rPr>
          <w:rFonts w:hint="eastAsia"/>
        </w:rPr>
        <w:t>Tc3_Eventlogger</w:t>
      </w:r>
      <w:r w:rsidR="00AA1A53">
        <w:rPr>
          <w:rFonts w:hint="eastAsia"/>
        </w:rPr>
        <w:t>的关系是什么？</w:t>
      </w:r>
    </w:p>
    <w:p w14:paraId="430CC01F" w14:textId="21E36377" w:rsidR="00EC39A0" w:rsidRDefault="00EC39A0" w:rsidP="00114B0A">
      <w:pPr>
        <w:spacing w:afterLines="100" w:after="312" w:line="360" w:lineRule="auto"/>
      </w:pPr>
      <w:r>
        <w:rPr>
          <w:rFonts w:hint="eastAsia"/>
        </w:rPr>
        <w:t>A</w:t>
      </w:r>
      <w:r>
        <w:rPr>
          <w:rFonts w:hint="eastAsia"/>
        </w:rPr>
        <w:t>：</w:t>
      </w:r>
      <w:r w:rsidR="00AA1A53">
        <w:rPr>
          <w:rFonts w:hint="eastAsia"/>
        </w:rPr>
        <w:t>前者内部包含了后者，是根据后者的基础之上二次开发的应用库，更符合传统</w:t>
      </w:r>
      <w:r w:rsidR="00AA1A53">
        <w:rPr>
          <w:rFonts w:hint="eastAsia"/>
        </w:rPr>
        <w:t>PLC</w:t>
      </w:r>
      <w:r w:rsidR="00AA1A53">
        <w:rPr>
          <w:rFonts w:hint="eastAsia"/>
        </w:rPr>
        <w:t>工程师的使用习惯。</w:t>
      </w:r>
      <w:r w:rsidR="00AA1A53">
        <w:t xml:space="preserve"> </w:t>
      </w:r>
    </w:p>
    <w:p w14:paraId="778180CB" w14:textId="699A6992" w:rsidR="00AA1A53" w:rsidRDefault="00AA1A53" w:rsidP="00AA1A53">
      <w:pPr>
        <w:spacing w:line="360" w:lineRule="auto"/>
      </w:pPr>
      <w:r>
        <w:rPr>
          <w:rFonts w:hint="eastAsia"/>
        </w:rPr>
        <w:t>Q</w:t>
      </w:r>
      <w:r>
        <w:rPr>
          <w:rFonts w:hint="eastAsia"/>
        </w:rPr>
        <w:t>：例程项目中的程序是做什么用的？</w:t>
      </w:r>
    </w:p>
    <w:p w14:paraId="7D6095CA" w14:textId="5965AE9C" w:rsidR="00AA1A53" w:rsidRDefault="00AA1A53" w:rsidP="00AA1A53">
      <w:pPr>
        <w:spacing w:line="360" w:lineRule="auto"/>
      </w:pPr>
      <w:r>
        <w:rPr>
          <w:rFonts w:hint="eastAsia"/>
        </w:rPr>
        <w:t>A</w:t>
      </w:r>
      <w:r>
        <w:rPr>
          <w:rFonts w:hint="eastAsia"/>
        </w:rPr>
        <w:t>：例程项目是通过库文件</w:t>
      </w:r>
      <w:proofErr w:type="spellStart"/>
      <w:r>
        <w:rPr>
          <w:rFonts w:hint="eastAsia"/>
        </w:rPr>
        <w:t>EventloggerAppliction</w:t>
      </w:r>
      <w:proofErr w:type="spellEnd"/>
      <w:r>
        <w:rPr>
          <w:rFonts w:hint="eastAsia"/>
        </w:rPr>
        <w:t>模拟了生产开始的消息，以及气缸温度、轴限位的报警。可以选择编程电脑模拟，无需硬件。</w:t>
      </w:r>
    </w:p>
    <w:p w14:paraId="661F8F1F" w14:textId="77777777" w:rsidR="00AA1A53" w:rsidRDefault="00AA1A53" w:rsidP="00AA1A53">
      <w:pPr>
        <w:spacing w:line="360" w:lineRule="auto"/>
      </w:pPr>
    </w:p>
    <w:p w14:paraId="2337DE53" w14:textId="4ACFC98F" w:rsidR="00EC39A0" w:rsidRDefault="00EC39A0" w:rsidP="00EC39A0">
      <w:pPr>
        <w:spacing w:line="360" w:lineRule="auto"/>
      </w:pPr>
      <w:r>
        <w:rPr>
          <w:rFonts w:hint="eastAsia"/>
        </w:rPr>
        <w:t>Q</w:t>
      </w:r>
      <w:r>
        <w:rPr>
          <w:rFonts w:hint="eastAsia"/>
        </w:rPr>
        <w:t>：</w:t>
      </w:r>
      <w:r w:rsidR="00AA1A53">
        <w:rPr>
          <w:rFonts w:hint="eastAsia"/>
        </w:rPr>
        <w:t>如果想要筛选的条件</w:t>
      </w:r>
      <w:proofErr w:type="spellStart"/>
      <w:r w:rsidR="00AA1A53">
        <w:rPr>
          <w:rFonts w:hint="eastAsia"/>
        </w:rPr>
        <w:t>EventloggerApplication</w:t>
      </w:r>
      <w:proofErr w:type="spellEnd"/>
      <w:r w:rsidR="00AA1A53">
        <w:rPr>
          <w:rFonts w:hint="eastAsia"/>
        </w:rPr>
        <w:t>中的过滤器功能块不支持怎么办？</w:t>
      </w:r>
    </w:p>
    <w:p w14:paraId="38DBAA3D" w14:textId="10528B99" w:rsidR="00EC39A0" w:rsidRDefault="00EC39A0" w:rsidP="000A44C2">
      <w:pPr>
        <w:spacing w:line="360" w:lineRule="auto"/>
      </w:pPr>
      <w:r>
        <w:rPr>
          <w:rFonts w:hint="eastAsia"/>
        </w:rPr>
        <w:t>A</w:t>
      </w:r>
      <w:r>
        <w:rPr>
          <w:rFonts w:hint="eastAsia"/>
        </w:rPr>
        <w:t>：</w:t>
      </w:r>
      <w:r w:rsidR="00AA1A53">
        <w:rPr>
          <w:rFonts w:hint="eastAsia"/>
        </w:rPr>
        <w:t>可以</w:t>
      </w:r>
      <w:r w:rsidR="00981DF9">
        <w:rPr>
          <w:rFonts w:hint="eastAsia"/>
        </w:rPr>
        <w:t>拓展库文件当中的</w:t>
      </w:r>
      <w:proofErr w:type="spellStart"/>
      <w:r w:rsidR="00981DF9">
        <w:rPr>
          <w:rFonts w:hint="eastAsia"/>
        </w:rPr>
        <w:t>FB_EventFilter</w:t>
      </w:r>
      <w:proofErr w:type="spellEnd"/>
      <w:r w:rsidR="00981DF9">
        <w:rPr>
          <w:rFonts w:hint="eastAsia"/>
        </w:rPr>
        <w:t>，再使用</w:t>
      </w:r>
      <w:proofErr w:type="gramStart"/>
      <w:r w:rsidR="00AA1A53">
        <w:rPr>
          <w:rFonts w:hint="eastAsia"/>
        </w:rPr>
        <w:t>原始库</w:t>
      </w:r>
      <w:proofErr w:type="gramEnd"/>
      <w:r w:rsidR="00AA1A53">
        <w:rPr>
          <w:rFonts w:hint="eastAsia"/>
        </w:rPr>
        <w:t>Tc3_Eventlogger</w:t>
      </w:r>
      <w:r w:rsidR="00AA1A53">
        <w:rPr>
          <w:rFonts w:hint="eastAsia"/>
        </w:rPr>
        <w:t>中的过滤器逻辑语句自行编写筛选条件程序。（见</w:t>
      </w:r>
      <w:r w:rsidR="0019444F">
        <w:rPr>
          <w:rFonts w:hint="eastAsia"/>
        </w:rPr>
        <w:t>6.11</w:t>
      </w:r>
      <w:r w:rsidR="00AA1A53">
        <w:rPr>
          <w:rFonts w:hint="eastAsia"/>
        </w:rPr>
        <w:t>）</w:t>
      </w:r>
    </w:p>
    <w:p w14:paraId="2F5F6AB4" w14:textId="77777777" w:rsidR="00201CFB" w:rsidRDefault="00201CFB" w:rsidP="000A44C2">
      <w:pPr>
        <w:spacing w:line="360" w:lineRule="auto"/>
        <w:rPr>
          <w:rFonts w:hint="eastAsia"/>
        </w:rPr>
      </w:pPr>
    </w:p>
    <w:p w14:paraId="58868A98" w14:textId="1402E381" w:rsidR="00201CFB" w:rsidRDefault="00201CFB" w:rsidP="00201CFB">
      <w:pPr>
        <w:spacing w:line="360" w:lineRule="auto"/>
      </w:pPr>
      <w:r>
        <w:rPr>
          <w:rFonts w:hint="eastAsia"/>
        </w:rPr>
        <w:t>Q</w:t>
      </w:r>
      <w:r>
        <w:rPr>
          <w:rFonts w:hint="eastAsia"/>
        </w:rPr>
        <w:t>：</w:t>
      </w:r>
      <w:r>
        <w:rPr>
          <w:rFonts w:hint="eastAsia"/>
        </w:rPr>
        <w:t>库文件版本有啥区别</w:t>
      </w:r>
      <w:r>
        <w:rPr>
          <w:rFonts w:hint="eastAsia"/>
        </w:rPr>
        <w:t>？</w:t>
      </w:r>
    </w:p>
    <w:p w14:paraId="3C7FC9E0" w14:textId="1931B558" w:rsidR="00201CFB" w:rsidRDefault="00201CFB" w:rsidP="00201CFB">
      <w:pPr>
        <w:spacing w:line="360" w:lineRule="auto"/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</w:rPr>
        <w:t>：</w:t>
      </w:r>
      <w:r>
        <w:rPr>
          <w:rFonts w:hint="eastAsia"/>
        </w:rPr>
        <w:t>从</w:t>
      </w:r>
      <w:r>
        <w:rPr>
          <w:rFonts w:hint="eastAsia"/>
        </w:rPr>
        <w:t>2.0.0.2</w:t>
      </w:r>
      <w:r>
        <w:rPr>
          <w:rFonts w:hint="eastAsia"/>
        </w:rPr>
        <w:t>开始，加了消息前缀功能；从</w:t>
      </w:r>
      <w:r>
        <w:rPr>
          <w:rFonts w:hint="eastAsia"/>
        </w:rPr>
        <w:t>2.0.0.3</w:t>
      </w:r>
      <w:r>
        <w:rPr>
          <w:rFonts w:hint="eastAsia"/>
        </w:rPr>
        <w:t>开始，加了消息后缀功能；从</w:t>
      </w:r>
      <w:r>
        <w:rPr>
          <w:rFonts w:hint="eastAsia"/>
        </w:rPr>
        <w:t>3.0.0.3</w:t>
      </w:r>
      <w:r>
        <w:rPr>
          <w:rFonts w:hint="eastAsia"/>
        </w:rPr>
        <w:t>开始，加了导出和监听注册自定义过滤器功能。</w:t>
      </w:r>
    </w:p>
    <w:p w14:paraId="48720069" w14:textId="77777777" w:rsidR="00201CFB" w:rsidRDefault="00201CFB" w:rsidP="000A44C2">
      <w:pPr>
        <w:spacing w:line="360" w:lineRule="auto"/>
        <w:rPr>
          <w:rFonts w:hint="eastAsia"/>
        </w:rPr>
      </w:pPr>
    </w:p>
    <w:p w14:paraId="32EB4634" w14:textId="59AC87FC" w:rsidR="000A44C2" w:rsidRDefault="000A44C2" w:rsidP="00141F44">
      <w:pPr>
        <w:pStyle w:val="Default"/>
      </w:pPr>
      <w:r>
        <w:br w:type="page"/>
      </w:r>
    </w:p>
    <w:p w14:paraId="4AE9B2F3" w14:textId="77777777" w:rsidR="00141F44" w:rsidRPr="00355527" w:rsidRDefault="00141F44" w:rsidP="00141F44">
      <w:pPr>
        <w:pStyle w:val="Default"/>
      </w:pPr>
    </w:p>
    <w:p w14:paraId="06F1137C" w14:textId="77777777" w:rsidR="00141F44" w:rsidRDefault="00141F44" w:rsidP="00141F44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中国区总部）</w:t>
      </w:r>
    </w:p>
    <w:p w14:paraId="6985204F" w14:textId="77777777" w:rsidR="00141F44" w:rsidRDefault="00141F44" w:rsidP="00141F44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 xml:space="preserve"> 299 弄 9号（市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3335739B" w14:textId="77777777" w:rsidR="00141F44" w:rsidRDefault="00141F44" w:rsidP="00141F44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>021-66312666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24A0D348" w14:textId="77777777" w:rsidR="00141F44" w:rsidRDefault="00141F44" w:rsidP="00141F44"/>
    <w:p w14:paraId="48D6400E" w14:textId="77777777" w:rsidR="00141F44" w:rsidRDefault="00141F44" w:rsidP="00141F44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北京分公司</w:t>
      </w:r>
    </w:p>
    <w:p w14:paraId="5E643D30" w14:textId="77777777" w:rsidR="00141F44" w:rsidRDefault="00141F44" w:rsidP="00141F44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468C4E0D" w14:textId="77777777" w:rsidR="00141F44" w:rsidRDefault="00141F44" w:rsidP="00141F44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 010-82200036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 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0F9B2CFB" w14:textId="77777777" w:rsidR="00141F44" w:rsidRDefault="00141F44" w:rsidP="00141F44"/>
    <w:p w14:paraId="4F194E02" w14:textId="77777777" w:rsidR="00141F44" w:rsidRDefault="00141F44" w:rsidP="00141F44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广州分公司</w:t>
      </w:r>
    </w:p>
    <w:p w14:paraId="18D27EBE" w14:textId="77777777" w:rsidR="00141F44" w:rsidRDefault="00141F44" w:rsidP="00141F44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E54F498" w14:textId="77777777" w:rsidR="00141F44" w:rsidRDefault="00141F44" w:rsidP="00141F44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020-38010300/1/2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 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7C38668C" w14:textId="77777777" w:rsidR="00141F44" w:rsidRDefault="00141F44" w:rsidP="00141F44"/>
    <w:p w14:paraId="1AC30851" w14:textId="77777777" w:rsidR="00141F44" w:rsidRDefault="00141F44" w:rsidP="00141F44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成都分公司</w:t>
      </w:r>
    </w:p>
    <w:p w14:paraId="4722BDDA" w14:textId="77777777" w:rsidR="00141F44" w:rsidRDefault="00141F44" w:rsidP="00141F44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2305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1ADA3767" w14:textId="77777777" w:rsidR="00141F44" w:rsidRDefault="00141F44" w:rsidP="00141F44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028-86202581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 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408C30C7" w14:textId="77777777" w:rsidR="00141F44" w:rsidRDefault="00141F44" w:rsidP="00141F44"/>
    <w:p w14:paraId="5D380B46" w14:textId="77777777" w:rsidR="00141F44" w:rsidRDefault="00141F44" w:rsidP="00141F44"/>
    <w:p w14:paraId="4A15531F" w14:textId="77777777" w:rsidR="00141F44" w:rsidRDefault="00141F44" w:rsidP="00141F44"/>
    <w:p w14:paraId="2F22AC2C" w14:textId="77777777" w:rsidR="00141F44" w:rsidRDefault="00141F44" w:rsidP="00141F44"/>
    <w:p w14:paraId="6033DAA4" w14:textId="77777777" w:rsidR="00141F44" w:rsidRDefault="00141F44" w:rsidP="00141F44">
      <w:pPr>
        <w:ind w:firstLineChars="0" w:firstLine="0"/>
      </w:pPr>
    </w:p>
    <w:p w14:paraId="4057AA6F" w14:textId="77777777" w:rsidR="00141F44" w:rsidRDefault="00141F44" w:rsidP="00141F44"/>
    <w:p w14:paraId="7E322A87" w14:textId="77777777" w:rsidR="00141F44" w:rsidRDefault="00141F44" w:rsidP="00141F44"/>
    <w:p w14:paraId="659684D0" w14:textId="77777777" w:rsidR="00141F44" w:rsidRDefault="00141F44" w:rsidP="00141F44"/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141F44" w14:paraId="14C3F4E8" w14:textId="77777777" w:rsidTr="00CC1D57">
        <w:trPr>
          <w:trHeight w:val="701"/>
        </w:trPr>
        <w:tc>
          <w:tcPr>
            <w:tcW w:w="4046" w:type="dxa"/>
            <w:vMerge w:val="restart"/>
          </w:tcPr>
          <w:p w14:paraId="5A71FE7F" w14:textId="77777777" w:rsidR="00141F44" w:rsidRDefault="00141F44" w:rsidP="00CC1D57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30128B47" wp14:editId="5275EE65">
                  <wp:simplePos x="0" y="0"/>
                  <wp:positionH relativeFrom="column">
                    <wp:posOffset>61595</wp:posOffset>
                  </wp:positionH>
                  <wp:positionV relativeFrom="page">
                    <wp:posOffset>78105</wp:posOffset>
                  </wp:positionV>
                  <wp:extent cx="1741170" cy="1741170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234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23D2D4B" w14:textId="77777777" w:rsidR="00141F44" w:rsidRDefault="00141F44" w:rsidP="00CC1D57">
            <w:pPr>
              <w:jc w:val="center"/>
            </w:pPr>
          </w:p>
          <w:p w14:paraId="5FFF8A4F" w14:textId="77777777" w:rsidR="00141F44" w:rsidRDefault="00141F44" w:rsidP="00CC1D57">
            <w:pPr>
              <w:jc w:val="center"/>
            </w:pPr>
          </w:p>
          <w:p w14:paraId="6969E066" w14:textId="77777777" w:rsidR="00141F44" w:rsidRDefault="00141F44" w:rsidP="00CC1D57">
            <w:pPr>
              <w:jc w:val="center"/>
            </w:pPr>
          </w:p>
          <w:p w14:paraId="1DD291E2" w14:textId="77777777" w:rsidR="00141F44" w:rsidRDefault="00141F44" w:rsidP="00CC1D57">
            <w:pPr>
              <w:jc w:val="center"/>
            </w:pPr>
          </w:p>
          <w:p w14:paraId="32334300" w14:textId="77777777" w:rsidR="00141F44" w:rsidRDefault="00141F44" w:rsidP="00CC1D57">
            <w:pPr>
              <w:jc w:val="center"/>
            </w:pPr>
          </w:p>
          <w:p w14:paraId="739E1DCE" w14:textId="77777777" w:rsidR="00141F44" w:rsidRDefault="00141F44" w:rsidP="00CC1D57">
            <w:pPr>
              <w:jc w:val="center"/>
            </w:pPr>
          </w:p>
          <w:p w14:paraId="13EA5AA1" w14:textId="77777777" w:rsidR="00141F44" w:rsidRDefault="00141F44" w:rsidP="00CC1D57">
            <w:pPr>
              <w:jc w:val="center"/>
            </w:pPr>
          </w:p>
          <w:p w14:paraId="20A39075" w14:textId="77777777" w:rsidR="00141F44" w:rsidRDefault="00141F44" w:rsidP="00CC1D57">
            <w:pPr>
              <w:jc w:val="center"/>
            </w:pPr>
          </w:p>
          <w:p w14:paraId="3DE9944C" w14:textId="77777777" w:rsidR="00141F44" w:rsidRDefault="00141F44" w:rsidP="00CC1D57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44EAFF80" w14:textId="77777777" w:rsidR="00141F44" w:rsidRPr="00D0142D" w:rsidRDefault="00141F44" w:rsidP="00CC1D57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</w:tc>
        <w:tc>
          <w:tcPr>
            <w:tcW w:w="4941" w:type="dxa"/>
          </w:tcPr>
          <w:p w14:paraId="0658ADD1" w14:textId="77777777" w:rsidR="00141F44" w:rsidRDefault="00141F44" w:rsidP="00CC1D5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1310D603" w14:textId="77777777" w:rsidR="00141F44" w:rsidRDefault="00141F44" w:rsidP="00CC1D5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07EEF594" w14:textId="77777777" w:rsidR="00141F44" w:rsidRDefault="00141F44" w:rsidP="00CC1D5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54FE2FD" w14:textId="77777777" w:rsidR="00141F44" w:rsidRDefault="00141F44" w:rsidP="00CC1D5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141F44" w14:paraId="497801D8" w14:textId="77777777" w:rsidTr="00CC1D57">
        <w:trPr>
          <w:trHeight w:val="697"/>
        </w:trPr>
        <w:tc>
          <w:tcPr>
            <w:tcW w:w="4046" w:type="dxa"/>
            <w:vMerge/>
          </w:tcPr>
          <w:p w14:paraId="3C971876" w14:textId="77777777" w:rsidR="00141F44" w:rsidRDefault="00141F44" w:rsidP="00CC1D57">
            <w:pPr>
              <w:jc w:val="center"/>
            </w:pPr>
          </w:p>
        </w:tc>
        <w:tc>
          <w:tcPr>
            <w:tcW w:w="4941" w:type="dxa"/>
          </w:tcPr>
          <w:p w14:paraId="0B9238D8" w14:textId="77777777" w:rsidR="00141F44" w:rsidRDefault="00141F44" w:rsidP="00CC1D5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039B5F02" w14:textId="77777777" w:rsidR="00141F44" w:rsidRDefault="00141F44" w:rsidP="00CC1D5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7A988D77" w14:textId="77777777" w:rsidR="00141F44" w:rsidRDefault="00141F44" w:rsidP="00CC1D57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141F44" w14:paraId="5AB9CA0B" w14:textId="77777777" w:rsidTr="00CC1D57">
        <w:trPr>
          <w:trHeight w:val="697"/>
        </w:trPr>
        <w:tc>
          <w:tcPr>
            <w:tcW w:w="4046" w:type="dxa"/>
            <w:vMerge/>
          </w:tcPr>
          <w:p w14:paraId="1BEB9FCD" w14:textId="77777777" w:rsidR="00141F44" w:rsidRDefault="00141F44" w:rsidP="00CC1D57">
            <w:pPr>
              <w:jc w:val="center"/>
            </w:pPr>
          </w:p>
        </w:tc>
        <w:tc>
          <w:tcPr>
            <w:tcW w:w="4941" w:type="dxa"/>
          </w:tcPr>
          <w:p w14:paraId="395E3744" w14:textId="77777777" w:rsidR="00141F44" w:rsidRDefault="00141F44" w:rsidP="00CC1D57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>
              <w:t>job@beckhoff.com.cn</w:t>
            </w:r>
          </w:p>
          <w:p w14:paraId="6E7B0397" w14:textId="77777777" w:rsidR="00141F44" w:rsidRDefault="00141F44" w:rsidP="00CC1D57">
            <w:r>
              <w:rPr>
                <w:rFonts w:hint="eastAsia"/>
              </w:rPr>
              <w:t>技术</w:t>
            </w:r>
            <w:r>
              <w:t>支持：</w:t>
            </w:r>
            <w:r>
              <w:t>support@beckhoff.com.cn</w:t>
            </w:r>
          </w:p>
          <w:p w14:paraId="0045BA89" w14:textId="77777777" w:rsidR="00141F44" w:rsidRDefault="00141F44" w:rsidP="00CC1D57">
            <w:r>
              <w:rPr>
                <w:rFonts w:hint="eastAsia"/>
              </w:rPr>
              <w:t>产品</w:t>
            </w:r>
            <w:r>
              <w:t>维修：</w:t>
            </w:r>
            <w:r>
              <w:t>service@beckhoff.com.cn</w:t>
            </w:r>
          </w:p>
          <w:p w14:paraId="0E11C4DB" w14:textId="77777777" w:rsidR="00141F44" w:rsidRDefault="00141F44" w:rsidP="00CC1D5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>
              <w:t>sales@beckhoff.com.cn</w:t>
            </w:r>
          </w:p>
        </w:tc>
      </w:tr>
      <w:tr w:rsidR="00141F44" w14:paraId="28B1874F" w14:textId="77777777" w:rsidTr="00CC1D57">
        <w:trPr>
          <w:trHeight w:val="2818"/>
        </w:trPr>
        <w:tc>
          <w:tcPr>
            <w:tcW w:w="4046" w:type="dxa"/>
            <w:vMerge/>
          </w:tcPr>
          <w:p w14:paraId="2488F0F4" w14:textId="77777777" w:rsidR="00141F44" w:rsidRDefault="00141F44" w:rsidP="00CC1D57">
            <w:pPr>
              <w:jc w:val="center"/>
            </w:pPr>
          </w:p>
        </w:tc>
        <w:tc>
          <w:tcPr>
            <w:tcW w:w="4941" w:type="dxa"/>
          </w:tcPr>
          <w:p w14:paraId="34908E58" w14:textId="77777777" w:rsidR="00141F44" w:rsidRDefault="00141F44" w:rsidP="00CC1D57"/>
        </w:tc>
      </w:tr>
    </w:tbl>
    <w:p w14:paraId="18D11467" w14:textId="77777777" w:rsidR="00C901C1" w:rsidRPr="00141F44" w:rsidRDefault="00C901C1">
      <w:pPr>
        <w:pStyle w:val="22"/>
        <w:ind w:firstLineChars="0" w:firstLine="0"/>
      </w:pPr>
    </w:p>
    <w:sectPr w:rsidR="00C901C1" w:rsidRPr="00141F44">
      <w:headerReference w:type="even" r:id="rId81"/>
      <w:headerReference w:type="default" r:id="rId82"/>
      <w:footerReference w:type="even" r:id="rId83"/>
      <w:footerReference w:type="default" r:id="rId84"/>
      <w:headerReference w:type="first" r:id="rId85"/>
      <w:footerReference w:type="first" r:id="rId86"/>
      <w:pgSz w:w="11906" w:h="16838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EA4FDA" w14:textId="77777777" w:rsidR="004E7D0F" w:rsidRDefault="004E7D0F">
      <w:r>
        <w:separator/>
      </w:r>
    </w:p>
  </w:endnote>
  <w:endnote w:type="continuationSeparator" w:id="0">
    <w:p w14:paraId="48CC4F0B" w14:textId="77777777" w:rsidR="004E7D0F" w:rsidRDefault="004E7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5C5D1" w14:textId="77777777" w:rsidR="003A597D" w:rsidRDefault="003A597D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35335834"/>
      <w:docPartObj>
        <w:docPartGallery w:val="Page Numbers (Bottom of Page)"/>
        <w:docPartUnique/>
      </w:docPartObj>
    </w:sdtPr>
    <w:sdtContent>
      <w:p w14:paraId="16D408CC" w14:textId="04939269" w:rsidR="000A44C2" w:rsidRDefault="000A44C2" w:rsidP="00395947">
        <w:pPr>
          <w:pStyle w:val="a5"/>
          <w:ind w:firstLineChars="0" w:firstLine="0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  <w:r>
          <w:rPr>
            <w:rFonts w:hint="eastAsia"/>
          </w:rPr>
          <w:t>页</w:t>
        </w:r>
      </w:p>
    </w:sdtContent>
  </w:sdt>
  <w:p w14:paraId="336166FB" w14:textId="77777777" w:rsidR="003A597D" w:rsidRDefault="003A597D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8E512" w14:textId="77777777" w:rsidR="003A597D" w:rsidRDefault="003A597D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0F9BCA" w14:textId="77777777" w:rsidR="004E7D0F" w:rsidRDefault="004E7D0F">
      <w:r>
        <w:separator/>
      </w:r>
    </w:p>
  </w:footnote>
  <w:footnote w:type="continuationSeparator" w:id="0">
    <w:p w14:paraId="5316D842" w14:textId="77777777" w:rsidR="004E7D0F" w:rsidRDefault="004E7D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EF1ADA" w14:textId="77777777" w:rsidR="003A597D" w:rsidRDefault="003A597D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D34CC9" w14:textId="77777777" w:rsidR="00C901C1" w:rsidRDefault="00000000">
    <w:pPr>
      <w:pStyle w:val="a7"/>
      <w:ind w:firstLineChars="0" w:firstLine="0"/>
      <w:jc w:val="left"/>
    </w:pPr>
    <w:r>
      <w:rPr>
        <w:noProof/>
      </w:rPr>
      <w:drawing>
        <wp:inline distT="0" distB="0" distL="0" distR="0" wp14:anchorId="53F34D5A" wp14:editId="37EB5DEC">
          <wp:extent cx="1120775" cy="337185"/>
          <wp:effectExtent l="0" t="0" r="3175" b="5715"/>
          <wp:docPr id="861040685" name="图片 8610406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图片 4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0873E" w14:textId="77777777" w:rsidR="003A597D" w:rsidRDefault="003A597D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3793B"/>
    <w:multiLevelType w:val="hybridMultilevel"/>
    <w:tmpl w:val="AA2CCEBC"/>
    <w:lvl w:ilvl="0" w:tplc="5D86423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D4B0CC4"/>
    <w:multiLevelType w:val="multilevel"/>
    <w:tmpl w:val="1D4B0CC4"/>
    <w:lvl w:ilvl="0">
      <w:start w:val="1"/>
      <w:numFmt w:val="decimal"/>
      <w:pStyle w:val="2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F293025"/>
    <w:multiLevelType w:val="hybridMultilevel"/>
    <w:tmpl w:val="67269A90"/>
    <w:lvl w:ilvl="0" w:tplc="B580776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211734DA"/>
    <w:multiLevelType w:val="hybridMultilevel"/>
    <w:tmpl w:val="88FA75A8"/>
    <w:lvl w:ilvl="0" w:tplc="8080545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22E90724"/>
    <w:multiLevelType w:val="hybridMultilevel"/>
    <w:tmpl w:val="D66697B4"/>
    <w:lvl w:ilvl="0" w:tplc="5CC45A4E">
      <w:start w:val="1"/>
      <w:numFmt w:val="decimal"/>
      <w:lvlText w:val="（%1）"/>
      <w:lvlJc w:val="left"/>
      <w:pPr>
        <w:ind w:left="1160" w:hanging="720"/>
      </w:pPr>
      <w:rPr>
        <w:rFonts w:ascii="Open Sans" w:eastAsia="宋体" w:hAnsi="Open Sans" w:cs="Open Sans" w:hint="default"/>
        <w:color w:val="333333"/>
        <w:sz w:val="22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" w15:restartNumberingAfterBreak="0">
    <w:nsid w:val="238965B4"/>
    <w:multiLevelType w:val="multilevel"/>
    <w:tmpl w:val="238965B4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7C734A6"/>
    <w:multiLevelType w:val="hybridMultilevel"/>
    <w:tmpl w:val="F29E3F70"/>
    <w:lvl w:ilvl="0" w:tplc="15CCA33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7" w15:restartNumberingAfterBreak="0">
    <w:nsid w:val="28051514"/>
    <w:multiLevelType w:val="multilevel"/>
    <w:tmpl w:val="BFE65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6D44F4"/>
    <w:multiLevelType w:val="hybridMultilevel"/>
    <w:tmpl w:val="90C8BD0A"/>
    <w:lvl w:ilvl="0" w:tplc="C83EAC4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9" w15:restartNumberingAfterBreak="0">
    <w:nsid w:val="30212CDA"/>
    <w:multiLevelType w:val="multilevel"/>
    <w:tmpl w:val="30212CDA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33D95616"/>
    <w:multiLevelType w:val="hybridMultilevel"/>
    <w:tmpl w:val="FE7677A4"/>
    <w:lvl w:ilvl="0" w:tplc="043CC98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1" w15:restartNumberingAfterBreak="0">
    <w:nsid w:val="360340DF"/>
    <w:multiLevelType w:val="multilevel"/>
    <w:tmpl w:val="360340DF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decimal"/>
      <w:pStyle w:val="20"/>
      <w:lvlText w:val="%1.%2."/>
      <w:lvlJc w:val="left"/>
      <w:pPr>
        <w:ind w:left="851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2" w15:restartNumberingAfterBreak="0">
    <w:nsid w:val="3DFF2C37"/>
    <w:multiLevelType w:val="hybridMultilevel"/>
    <w:tmpl w:val="67269A90"/>
    <w:lvl w:ilvl="0" w:tplc="FFFFFFFF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44FC3F6C"/>
    <w:multiLevelType w:val="hybridMultilevel"/>
    <w:tmpl w:val="57EC7544"/>
    <w:lvl w:ilvl="0" w:tplc="FF5274FC">
      <w:start w:val="1"/>
      <w:numFmt w:val="decimal"/>
      <w:lvlText w:val="（%1）"/>
      <w:lvlJc w:val="left"/>
      <w:pPr>
        <w:ind w:left="1140" w:hanging="720"/>
      </w:pPr>
      <w:rPr>
        <w:rFonts w:ascii="Times New Roman" w:eastAsiaTheme="minorEastAsia" w:hAnsi="Times New Roman" w:cs="Times New Roman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4" w15:restartNumberingAfterBreak="0">
    <w:nsid w:val="4BA538B0"/>
    <w:multiLevelType w:val="hybridMultilevel"/>
    <w:tmpl w:val="C55C0A00"/>
    <w:lvl w:ilvl="0" w:tplc="5832E786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5" w15:restartNumberingAfterBreak="0">
    <w:nsid w:val="4C342694"/>
    <w:multiLevelType w:val="hybridMultilevel"/>
    <w:tmpl w:val="5BAC41B8"/>
    <w:lvl w:ilvl="0" w:tplc="FAF2C7B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6" w15:restartNumberingAfterBreak="0">
    <w:nsid w:val="4FB06324"/>
    <w:multiLevelType w:val="hybridMultilevel"/>
    <w:tmpl w:val="8D2EA372"/>
    <w:lvl w:ilvl="0" w:tplc="E6281344">
      <w:start w:val="1"/>
      <w:numFmt w:val="decimal"/>
      <w:lvlText w:val="（%1）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7" w15:restartNumberingAfterBreak="0">
    <w:nsid w:val="508E2559"/>
    <w:multiLevelType w:val="multilevel"/>
    <w:tmpl w:val="508E2559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54BA3567"/>
    <w:multiLevelType w:val="hybridMultilevel"/>
    <w:tmpl w:val="2CF89D4A"/>
    <w:lvl w:ilvl="0" w:tplc="CFD246F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9" w15:restartNumberingAfterBreak="0">
    <w:nsid w:val="6009073D"/>
    <w:multiLevelType w:val="hybridMultilevel"/>
    <w:tmpl w:val="DFB851E8"/>
    <w:lvl w:ilvl="0" w:tplc="48E84452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  <w:sz w:val="18"/>
        <w:szCs w:val="21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6C071E4F"/>
    <w:multiLevelType w:val="hybridMultilevel"/>
    <w:tmpl w:val="A3D0ECD6"/>
    <w:lvl w:ilvl="0" w:tplc="7914756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1" w15:restartNumberingAfterBreak="0">
    <w:nsid w:val="71103369"/>
    <w:multiLevelType w:val="hybridMultilevel"/>
    <w:tmpl w:val="1944A698"/>
    <w:lvl w:ilvl="0" w:tplc="9862765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2" w15:restartNumberingAfterBreak="0">
    <w:nsid w:val="7C0F30D9"/>
    <w:multiLevelType w:val="hybridMultilevel"/>
    <w:tmpl w:val="A2E48BAE"/>
    <w:lvl w:ilvl="0" w:tplc="0BB2E92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3" w15:restartNumberingAfterBreak="0">
    <w:nsid w:val="7E600072"/>
    <w:multiLevelType w:val="hybridMultilevel"/>
    <w:tmpl w:val="34A61AB8"/>
    <w:lvl w:ilvl="0" w:tplc="FF503BD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55287351">
    <w:abstractNumId w:val="11"/>
  </w:num>
  <w:num w:numId="2" w16cid:durableId="38360947">
    <w:abstractNumId w:val="5"/>
  </w:num>
  <w:num w:numId="3" w16cid:durableId="1234120960">
    <w:abstractNumId w:val="1"/>
  </w:num>
  <w:num w:numId="4" w16cid:durableId="1382747801">
    <w:abstractNumId w:val="11"/>
    <w:lvlOverride w:ilvl="0">
      <w:lvl w:ilvl="0" w:tentative="1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</w:rPr>
      </w:lvl>
    </w:lvlOverride>
    <w:lvlOverride w:ilvl="2">
      <w:lvl w:ilvl="2" w:tentative="1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5" w16cid:durableId="334848090">
    <w:abstractNumId w:val="17"/>
  </w:num>
  <w:num w:numId="6" w16cid:durableId="205484565">
    <w:abstractNumId w:val="9"/>
  </w:num>
  <w:num w:numId="7" w16cid:durableId="155852758">
    <w:abstractNumId w:val="11"/>
    <w:lvlOverride w:ilvl="0">
      <w:lvl w:ilvl="0" w:tentative="1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</w:rPr>
      </w:lvl>
    </w:lvlOverride>
    <w:lvlOverride w:ilvl="2">
      <w:lvl w:ilvl="2" w:tentative="1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8" w16cid:durableId="70051869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792463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22379869">
    <w:abstractNumId w:val="16"/>
  </w:num>
  <w:num w:numId="11" w16cid:durableId="97946327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7281288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85092659">
    <w:abstractNumId w:val="18"/>
  </w:num>
  <w:num w:numId="14" w16cid:durableId="601767226">
    <w:abstractNumId w:val="14"/>
  </w:num>
  <w:num w:numId="15" w16cid:durableId="93404850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17582095">
    <w:abstractNumId w:val="7"/>
    <w:lvlOverride w:ilvl="0">
      <w:startOverride w:val="1"/>
    </w:lvlOverride>
  </w:num>
  <w:num w:numId="17" w16cid:durableId="1663391207">
    <w:abstractNumId w:val="7"/>
    <w:lvlOverride w:ilvl="0">
      <w:startOverride w:val="2"/>
    </w:lvlOverride>
  </w:num>
  <w:num w:numId="18" w16cid:durableId="2120950961">
    <w:abstractNumId w:val="7"/>
    <w:lvlOverride w:ilvl="0">
      <w:startOverride w:val="3"/>
    </w:lvlOverride>
  </w:num>
  <w:num w:numId="19" w16cid:durableId="1577545239">
    <w:abstractNumId w:val="7"/>
    <w:lvlOverride w:ilvl="0">
      <w:startOverride w:val="4"/>
    </w:lvlOverride>
  </w:num>
  <w:num w:numId="20" w16cid:durableId="391393913">
    <w:abstractNumId w:val="13"/>
  </w:num>
  <w:num w:numId="21" w16cid:durableId="1841847333">
    <w:abstractNumId w:val="21"/>
  </w:num>
  <w:num w:numId="22" w16cid:durableId="76607428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877219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1976396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539734799">
    <w:abstractNumId w:val="10"/>
  </w:num>
  <w:num w:numId="26" w16cid:durableId="1067536303">
    <w:abstractNumId w:val="0"/>
  </w:num>
  <w:num w:numId="27" w16cid:durableId="1467118896">
    <w:abstractNumId w:val="22"/>
  </w:num>
  <w:num w:numId="28" w16cid:durableId="532501312">
    <w:abstractNumId w:val="6"/>
  </w:num>
  <w:num w:numId="29" w16cid:durableId="1826704285">
    <w:abstractNumId w:val="15"/>
  </w:num>
  <w:num w:numId="30" w16cid:durableId="965818149">
    <w:abstractNumId w:val="20"/>
  </w:num>
  <w:num w:numId="31" w16cid:durableId="227426237">
    <w:abstractNumId w:val="8"/>
  </w:num>
  <w:num w:numId="32" w16cid:durableId="378668493">
    <w:abstractNumId w:val="3"/>
  </w:num>
  <w:num w:numId="33" w16cid:durableId="1421680795">
    <w:abstractNumId w:val="23"/>
  </w:num>
  <w:num w:numId="34" w16cid:durableId="2135437123">
    <w:abstractNumId w:val="2"/>
  </w:num>
  <w:num w:numId="35" w16cid:durableId="2117094323">
    <w:abstractNumId w:val="12"/>
  </w:num>
  <w:num w:numId="36" w16cid:durableId="350568936">
    <w:abstractNumId w:val="4"/>
  </w:num>
  <w:num w:numId="37" w16cid:durableId="2146309870">
    <w:abstractNumId w:val="19"/>
  </w:num>
  <w:num w:numId="38" w16cid:durableId="34848525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A91546D"/>
    <w:rsid w:val="00003A18"/>
    <w:rsid w:val="0000477A"/>
    <w:rsid w:val="000110C7"/>
    <w:rsid w:val="00013342"/>
    <w:rsid w:val="00014576"/>
    <w:rsid w:val="00020A12"/>
    <w:rsid w:val="0002173A"/>
    <w:rsid w:val="00023AAB"/>
    <w:rsid w:val="00024A8F"/>
    <w:rsid w:val="00034D30"/>
    <w:rsid w:val="00037772"/>
    <w:rsid w:val="000441E3"/>
    <w:rsid w:val="00051AEB"/>
    <w:rsid w:val="00061244"/>
    <w:rsid w:val="0006294A"/>
    <w:rsid w:val="00067D51"/>
    <w:rsid w:val="0007723D"/>
    <w:rsid w:val="0008668B"/>
    <w:rsid w:val="00087707"/>
    <w:rsid w:val="000908FE"/>
    <w:rsid w:val="00092E2C"/>
    <w:rsid w:val="000A37D0"/>
    <w:rsid w:val="000A44C2"/>
    <w:rsid w:val="000B35F1"/>
    <w:rsid w:val="000B648D"/>
    <w:rsid w:val="000F086F"/>
    <w:rsid w:val="000F5D5D"/>
    <w:rsid w:val="00110CB5"/>
    <w:rsid w:val="00114B0A"/>
    <w:rsid w:val="001153D5"/>
    <w:rsid w:val="0013107E"/>
    <w:rsid w:val="00141F44"/>
    <w:rsid w:val="00145917"/>
    <w:rsid w:val="00166F4F"/>
    <w:rsid w:val="00173F52"/>
    <w:rsid w:val="00183517"/>
    <w:rsid w:val="0018569A"/>
    <w:rsid w:val="00185F3B"/>
    <w:rsid w:val="00192122"/>
    <w:rsid w:val="0019444F"/>
    <w:rsid w:val="001A3C30"/>
    <w:rsid w:val="001A5D04"/>
    <w:rsid w:val="001B3CD7"/>
    <w:rsid w:val="001B4CD4"/>
    <w:rsid w:val="001B6F6D"/>
    <w:rsid w:val="001C07AA"/>
    <w:rsid w:val="001D184A"/>
    <w:rsid w:val="001D379D"/>
    <w:rsid w:val="001D4862"/>
    <w:rsid w:val="001E2852"/>
    <w:rsid w:val="001F103D"/>
    <w:rsid w:val="00201CFB"/>
    <w:rsid w:val="0020226B"/>
    <w:rsid w:val="00205124"/>
    <w:rsid w:val="00205D45"/>
    <w:rsid w:val="00206B56"/>
    <w:rsid w:val="00213114"/>
    <w:rsid w:val="00216745"/>
    <w:rsid w:val="00221C72"/>
    <w:rsid w:val="002429DC"/>
    <w:rsid w:val="00247407"/>
    <w:rsid w:val="00250044"/>
    <w:rsid w:val="002539E8"/>
    <w:rsid w:val="00254A08"/>
    <w:rsid w:val="00263BF9"/>
    <w:rsid w:val="0026581D"/>
    <w:rsid w:val="00267E71"/>
    <w:rsid w:val="00276830"/>
    <w:rsid w:val="0029123C"/>
    <w:rsid w:val="002B353A"/>
    <w:rsid w:val="002B6BEF"/>
    <w:rsid w:val="002B7508"/>
    <w:rsid w:val="002C3CB9"/>
    <w:rsid w:val="002C55B9"/>
    <w:rsid w:val="002C62EC"/>
    <w:rsid w:val="002D34F2"/>
    <w:rsid w:val="002E62FF"/>
    <w:rsid w:val="002F7A0D"/>
    <w:rsid w:val="003138DD"/>
    <w:rsid w:val="00334396"/>
    <w:rsid w:val="003515F9"/>
    <w:rsid w:val="00354E17"/>
    <w:rsid w:val="00355527"/>
    <w:rsid w:val="003561B5"/>
    <w:rsid w:val="00360EAB"/>
    <w:rsid w:val="00364F20"/>
    <w:rsid w:val="00365F81"/>
    <w:rsid w:val="00370F11"/>
    <w:rsid w:val="00374CB2"/>
    <w:rsid w:val="00395947"/>
    <w:rsid w:val="003976C1"/>
    <w:rsid w:val="003A1D97"/>
    <w:rsid w:val="003A597D"/>
    <w:rsid w:val="003A5AA8"/>
    <w:rsid w:val="003A7298"/>
    <w:rsid w:val="003B0084"/>
    <w:rsid w:val="003B0CA4"/>
    <w:rsid w:val="003B1E06"/>
    <w:rsid w:val="003B215B"/>
    <w:rsid w:val="003B5300"/>
    <w:rsid w:val="003C0D87"/>
    <w:rsid w:val="003C2C0E"/>
    <w:rsid w:val="003C5002"/>
    <w:rsid w:val="003E725A"/>
    <w:rsid w:val="003F7CD5"/>
    <w:rsid w:val="00401C35"/>
    <w:rsid w:val="00404F3D"/>
    <w:rsid w:val="004069A1"/>
    <w:rsid w:val="00406BA6"/>
    <w:rsid w:val="00414654"/>
    <w:rsid w:val="00415CE3"/>
    <w:rsid w:val="0041687E"/>
    <w:rsid w:val="00422C11"/>
    <w:rsid w:val="00431B30"/>
    <w:rsid w:val="0043247B"/>
    <w:rsid w:val="00432CA0"/>
    <w:rsid w:val="004342B3"/>
    <w:rsid w:val="00434F29"/>
    <w:rsid w:val="00436037"/>
    <w:rsid w:val="00445244"/>
    <w:rsid w:val="00452634"/>
    <w:rsid w:val="004535F4"/>
    <w:rsid w:val="004537CE"/>
    <w:rsid w:val="0045728C"/>
    <w:rsid w:val="00475CF1"/>
    <w:rsid w:val="004763D6"/>
    <w:rsid w:val="0047650C"/>
    <w:rsid w:val="00485020"/>
    <w:rsid w:val="004967FA"/>
    <w:rsid w:val="00497696"/>
    <w:rsid w:val="004A6071"/>
    <w:rsid w:val="004C5660"/>
    <w:rsid w:val="004C7EAB"/>
    <w:rsid w:val="004D4BDF"/>
    <w:rsid w:val="004D73E3"/>
    <w:rsid w:val="004E48FE"/>
    <w:rsid w:val="004E5854"/>
    <w:rsid w:val="004E7D0F"/>
    <w:rsid w:val="004F2514"/>
    <w:rsid w:val="004F4008"/>
    <w:rsid w:val="00504E86"/>
    <w:rsid w:val="00514B9B"/>
    <w:rsid w:val="005156A7"/>
    <w:rsid w:val="00521956"/>
    <w:rsid w:val="00523147"/>
    <w:rsid w:val="0052495C"/>
    <w:rsid w:val="00526473"/>
    <w:rsid w:val="005303FA"/>
    <w:rsid w:val="00533DAC"/>
    <w:rsid w:val="00574C19"/>
    <w:rsid w:val="00583806"/>
    <w:rsid w:val="00584D0C"/>
    <w:rsid w:val="00587B3A"/>
    <w:rsid w:val="0059758A"/>
    <w:rsid w:val="00597816"/>
    <w:rsid w:val="005A159D"/>
    <w:rsid w:val="005A5C80"/>
    <w:rsid w:val="005C02A6"/>
    <w:rsid w:val="005C12E2"/>
    <w:rsid w:val="005D5E13"/>
    <w:rsid w:val="005D61AE"/>
    <w:rsid w:val="005E0AD8"/>
    <w:rsid w:val="00600CC2"/>
    <w:rsid w:val="00623397"/>
    <w:rsid w:val="00624502"/>
    <w:rsid w:val="00633A70"/>
    <w:rsid w:val="0064546F"/>
    <w:rsid w:val="006458FB"/>
    <w:rsid w:val="00646AF8"/>
    <w:rsid w:val="00656263"/>
    <w:rsid w:val="00656691"/>
    <w:rsid w:val="0066279F"/>
    <w:rsid w:val="00664DD7"/>
    <w:rsid w:val="00665D64"/>
    <w:rsid w:val="00670875"/>
    <w:rsid w:val="006776FA"/>
    <w:rsid w:val="00680999"/>
    <w:rsid w:val="0069583A"/>
    <w:rsid w:val="00696258"/>
    <w:rsid w:val="006A1357"/>
    <w:rsid w:val="006C5A07"/>
    <w:rsid w:val="006D69BF"/>
    <w:rsid w:val="006D7BAB"/>
    <w:rsid w:val="006E09C0"/>
    <w:rsid w:val="006E2498"/>
    <w:rsid w:val="006F4437"/>
    <w:rsid w:val="006F6CDC"/>
    <w:rsid w:val="00702445"/>
    <w:rsid w:val="00707F8A"/>
    <w:rsid w:val="00711D6D"/>
    <w:rsid w:val="007220F8"/>
    <w:rsid w:val="00723FA2"/>
    <w:rsid w:val="00733147"/>
    <w:rsid w:val="007418EF"/>
    <w:rsid w:val="00742572"/>
    <w:rsid w:val="00742E77"/>
    <w:rsid w:val="00747CBF"/>
    <w:rsid w:val="00761384"/>
    <w:rsid w:val="00777EF5"/>
    <w:rsid w:val="00780DE7"/>
    <w:rsid w:val="007867F0"/>
    <w:rsid w:val="0079091F"/>
    <w:rsid w:val="007910FA"/>
    <w:rsid w:val="007945AD"/>
    <w:rsid w:val="007B2CBD"/>
    <w:rsid w:val="007D2251"/>
    <w:rsid w:val="007F582B"/>
    <w:rsid w:val="007F722E"/>
    <w:rsid w:val="00801343"/>
    <w:rsid w:val="008210FA"/>
    <w:rsid w:val="00823B38"/>
    <w:rsid w:val="00825B49"/>
    <w:rsid w:val="008269C3"/>
    <w:rsid w:val="00837FA0"/>
    <w:rsid w:val="00841C03"/>
    <w:rsid w:val="008459E0"/>
    <w:rsid w:val="008506DB"/>
    <w:rsid w:val="0085342D"/>
    <w:rsid w:val="00857BAA"/>
    <w:rsid w:val="00864EBE"/>
    <w:rsid w:val="008660F7"/>
    <w:rsid w:val="00876265"/>
    <w:rsid w:val="00890A54"/>
    <w:rsid w:val="00891267"/>
    <w:rsid w:val="00893748"/>
    <w:rsid w:val="008A5429"/>
    <w:rsid w:val="008B3266"/>
    <w:rsid w:val="008C7ED0"/>
    <w:rsid w:val="008E0588"/>
    <w:rsid w:val="008E13EC"/>
    <w:rsid w:val="008F46E7"/>
    <w:rsid w:val="008F4AC3"/>
    <w:rsid w:val="009074B1"/>
    <w:rsid w:val="0091198B"/>
    <w:rsid w:val="00914748"/>
    <w:rsid w:val="009225CA"/>
    <w:rsid w:val="009238FE"/>
    <w:rsid w:val="0092547B"/>
    <w:rsid w:val="00925918"/>
    <w:rsid w:val="0092678F"/>
    <w:rsid w:val="009306F0"/>
    <w:rsid w:val="009313E7"/>
    <w:rsid w:val="00940218"/>
    <w:rsid w:val="009469ED"/>
    <w:rsid w:val="00947554"/>
    <w:rsid w:val="00950F47"/>
    <w:rsid w:val="00971539"/>
    <w:rsid w:val="009802D9"/>
    <w:rsid w:val="009808B5"/>
    <w:rsid w:val="00981DF9"/>
    <w:rsid w:val="009830A3"/>
    <w:rsid w:val="00983F3C"/>
    <w:rsid w:val="0098724B"/>
    <w:rsid w:val="00993C03"/>
    <w:rsid w:val="009A0513"/>
    <w:rsid w:val="009A1C3E"/>
    <w:rsid w:val="009A405B"/>
    <w:rsid w:val="009A543A"/>
    <w:rsid w:val="009A6BCA"/>
    <w:rsid w:val="009B01DB"/>
    <w:rsid w:val="009B4509"/>
    <w:rsid w:val="009C2330"/>
    <w:rsid w:val="009C3AFC"/>
    <w:rsid w:val="009D7097"/>
    <w:rsid w:val="009E0883"/>
    <w:rsid w:val="009E3486"/>
    <w:rsid w:val="00A00267"/>
    <w:rsid w:val="00A00986"/>
    <w:rsid w:val="00A02CCD"/>
    <w:rsid w:val="00A10FC3"/>
    <w:rsid w:val="00A12996"/>
    <w:rsid w:val="00A12A38"/>
    <w:rsid w:val="00A14A17"/>
    <w:rsid w:val="00A20E1F"/>
    <w:rsid w:val="00A25285"/>
    <w:rsid w:val="00A30665"/>
    <w:rsid w:val="00A31D5F"/>
    <w:rsid w:val="00A338D6"/>
    <w:rsid w:val="00A33A94"/>
    <w:rsid w:val="00A360AB"/>
    <w:rsid w:val="00A47C10"/>
    <w:rsid w:val="00A61394"/>
    <w:rsid w:val="00A61B69"/>
    <w:rsid w:val="00A63A02"/>
    <w:rsid w:val="00A67582"/>
    <w:rsid w:val="00A72429"/>
    <w:rsid w:val="00A77550"/>
    <w:rsid w:val="00A77F2A"/>
    <w:rsid w:val="00A81725"/>
    <w:rsid w:val="00A853DC"/>
    <w:rsid w:val="00A86E26"/>
    <w:rsid w:val="00A900B1"/>
    <w:rsid w:val="00A9641A"/>
    <w:rsid w:val="00AA1A53"/>
    <w:rsid w:val="00AA4CF3"/>
    <w:rsid w:val="00AA660A"/>
    <w:rsid w:val="00AB06DF"/>
    <w:rsid w:val="00AB7C60"/>
    <w:rsid w:val="00AC4332"/>
    <w:rsid w:val="00AC5685"/>
    <w:rsid w:val="00AD5281"/>
    <w:rsid w:val="00AE0BAE"/>
    <w:rsid w:val="00AE1EB7"/>
    <w:rsid w:val="00AE7F7A"/>
    <w:rsid w:val="00AF2AA8"/>
    <w:rsid w:val="00AF5D50"/>
    <w:rsid w:val="00AF6292"/>
    <w:rsid w:val="00AF6D96"/>
    <w:rsid w:val="00B06204"/>
    <w:rsid w:val="00B14016"/>
    <w:rsid w:val="00B20B65"/>
    <w:rsid w:val="00B30B6D"/>
    <w:rsid w:val="00B449E9"/>
    <w:rsid w:val="00B50D5F"/>
    <w:rsid w:val="00B57600"/>
    <w:rsid w:val="00B7019A"/>
    <w:rsid w:val="00B70306"/>
    <w:rsid w:val="00B736CD"/>
    <w:rsid w:val="00B8012E"/>
    <w:rsid w:val="00B809A1"/>
    <w:rsid w:val="00B81E1F"/>
    <w:rsid w:val="00B85726"/>
    <w:rsid w:val="00B873AB"/>
    <w:rsid w:val="00B9172B"/>
    <w:rsid w:val="00B93449"/>
    <w:rsid w:val="00B97F5F"/>
    <w:rsid w:val="00BA1A33"/>
    <w:rsid w:val="00BB23E2"/>
    <w:rsid w:val="00BB37F8"/>
    <w:rsid w:val="00BB50B3"/>
    <w:rsid w:val="00BC0C98"/>
    <w:rsid w:val="00BC2C94"/>
    <w:rsid w:val="00BD5709"/>
    <w:rsid w:val="00BD58FA"/>
    <w:rsid w:val="00BD5DEB"/>
    <w:rsid w:val="00BE53F2"/>
    <w:rsid w:val="00BE5F8D"/>
    <w:rsid w:val="00BE7DEF"/>
    <w:rsid w:val="00BF0DFE"/>
    <w:rsid w:val="00BF15AB"/>
    <w:rsid w:val="00BF1A5D"/>
    <w:rsid w:val="00BF37DC"/>
    <w:rsid w:val="00C035AF"/>
    <w:rsid w:val="00C03F0F"/>
    <w:rsid w:val="00C04188"/>
    <w:rsid w:val="00C06603"/>
    <w:rsid w:val="00C1182A"/>
    <w:rsid w:val="00C12C14"/>
    <w:rsid w:val="00C15A29"/>
    <w:rsid w:val="00C15FFD"/>
    <w:rsid w:val="00C2123D"/>
    <w:rsid w:val="00C215B3"/>
    <w:rsid w:val="00C22875"/>
    <w:rsid w:val="00C228AC"/>
    <w:rsid w:val="00C2558A"/>
    <w:rsid w:val="00C44159"/>
    <w:rsid w:val="00C528E8"/>
    <w:rsid w:val="00C61329"/>
    <w:rsid w:val="00C613F8"/>
    <w:rsid w:val="00C679C0"/>
    <w:rsid w:val="00C70760"/>
    <w:rsid w:val="00C85566"/>
    <w:rsid w:val="00C901C1"/>
    <w:rsid w:val="00C905D6"/>
    <w:rsid w:val="00C91A81"/>
    <w:rsid w:val="00C96323"/>
    <w:rsid w:val="00C96D52"/>
    <w:rsid w:val="00CA1EA6"/>
    <w:rsid w:val="00CC6763"/>
    <w:rsid w:val="00CD64EC"/>
    <w:rsid w:val="00CE33B6"/>
    <w:rsid w:val="00CE563C"/>
    <w:rsid w:val="00CF2091"/>
    <w:rsid w:val="00CF5538"/>
    <w:rsid w:val="00D00FF4"/>
    <w:rsid w:val="00D05BDE"/>
    <w:rsid w:val="00D06007"/>
    <w:rsid w:val="00D118FF"/>
    <w:rsid w:val="00D166B6"/>
    <w:rsid w:val="00D17E1F"/>
    <w:rsid w:val="00D32A47"/>
    <w:rsid w:val="00D43268"/>
    <w:rsid w:val="00D5487A"/>
    <w:rsid w:val="00D56D20"/>
    <w:rsid w:val="00D67D01"/>
    <w:rsid w:val="00D716A2"/>
    <w:rsid w:val="00D8089F"/>
    <w:rsid w:val="00D907BE"/>
    <w:rsid w:val="00D93B38"/>
    <w:rsid w:val="00DA0482"/>
    <w:rsid w:val="00DA30FC"/>
    <w:rsid w:val="00DC5BFD"/>
    <w:rsid w:val="00DC6912"/>
    <w:rsid w:val="00DC7C38"/>
    <w:rsid w:val="00DD46B2"/>
    <w:rsid w:val="00DD6116"/>
    <w:rsid w:val="00DE0F6F"/>
    <w:rsid w:val="00DF3985"/>
    <w:rsid w:val="00DF4133"/>
    <w:rsid w:val="00E1040C"/>
    <w:rsid w:val="00E11C9D"/>
    <w:rsid w:val="00E13B3C"/>
    <w:rsid w:val="00E148A0"/>
    <w:rsid w:val="00E16E93"/>
    <w:rsid w:val="00E22B97"/>
    <w:rsid w:val="00E25EE1"/>
    <w:rsid w:val="00E270F6"/>
    <w:rsid w:val="00E343FD"/>
    <w:rsid w:val="00E453B7"/>
    <w:rsid w:val="00E5259D"/>
    <w:rsid w:val="00E71323"/>
    <w:rsid w:val="00E71514"/>
    <w:rsid w:val="00E71F2F"/>
    <w:rsid w:val="00E73F48"/>
    <w:rsid w:val="00E747F2"/>
    <w:rsid w:val="00E74B13"/>
    <w:rsid w:val="00E74C71"/>
    <w:rsid w:val="00E767FF"/>
    <w:rsid w:val="00E773EB"/>
    <w:rsid w:val="00E80F5F"/>
    <w:rsid w:val="00E91C02"/>
    <w:rsid w:val="00E96FD6"/>
    <w:rsid w:val="00EA3621"/>
    <w:rsid w:val="00EA4701"/>
    <w:rsid w:val="00EB351D"/>
    <w:rsid w:val="00EB6080"/>
    <w:rsid w:val="00EB7CEF"/>
    <w:rsid w:val="00EC39A0"/>
    <w:rsid w:val="00EC4292"/>
    <w:rsid w:val="00ED0F00"/>
    <w:rsid w:val="00ED2780"/>
    <w:rsid w:val="00EE4A9E"/>
    <w:rsid w:val="00EF4274"/>
    <w:rsid w:val="00F02B2B"/>
    <w:rsid w:val="00F12662"/>
    <w:rsid w:val="00F35128"/>
    <w:rsid w:val="00F4019C"/>
    <w:rsid w:val="00F42689"/>
    <w:rsid w:val="00F449ED"/>
    <w:rsid w:val="00F45E95"/>
    <w:rsid w:val="00F52746"/>
    <w:rsid w:val="00F56636"/>
    <w:rsid w:val="00F81969"/>
    <w:rsid w:val="00F81A0D"/>
    <w:rsid w:val="00F97B4A"/>
    <w:rsid w:val="00FB5223"/>
    <w:rsid w:val="00FC2BBB"/>
    <w:rsid w:val="00FC61ED"/>
    <w:rsid w:val="00FD5AF7"/>
    <w:rsid w:val="00FE32D5"/>
    <w:rsid w:val="00FE5500"/>
    <w:rsid w:val="00FF5259"/>
    <w:rsid w:val="00FF78D1"/>
    <w:rsid w:val="6A91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02A3A6F"/>
  <w15:docId w15:val="{46BC4D8D-0BE3-47F5-86F1-DD4864F0F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  <w:szCs w:val="24"/>
    </w:rPr>
  </w:style>
  <w:style w:type="paragraph" w:styleId="10">
    <w:name w:val="heading 1"/>
    <w:basedOn w:val="a"/>
    <w:next w:val="a"/>
    <w:link w:val="11"/>
    <w:qFormat/>
    <w:rsid w:val="000A44C2"/>
    <w:pPr>
      <w:keepNext/>
      <w:widowControl/>
      <w:numPr>
        <w:numId w:val="1"/>
      </w:numPr>
      <w:spacing w:beforeLines="50" w:before="50" w:afterLines="50" w:after="50"/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0A44C2"/>
    <w:pPr>
      <w:keepNext/>
      <w:keepLines/>
      <w:numPr>
        <w:ilvl w:val="1"/>
        <w:numId w:val="1"/>
      </w:numPr>
      <w:spacing w:beforeLines="50" w:before="50" w:afterLines="50" w:after="50"/>
      <w:ind w:left="0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Lines="50" w:before="156" w:line="360" w:lineRule="auto"/>
      <w:ind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rPr>
      <w:rFonts w:asciiTheme="minorHAnsi" w:hAnsiTheme="minorHAnsi" w:cstheme="minorBidi"/>
      <w:szCs w:val="22"/>
    </w:rPr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paragraph" w:styleId="a9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table" w:styleId="ac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</w:style>
  <w:style w:type="character" w:styleId="ae">
    <w:name w:val="page number"/>
    <w:basedOn w:val="a0"/>
    <w:qFormat/>
  </w:style>
  <w:style w:type="character" w:styleId="af">
    <w:name w:val="Hyperlink"/>
    <w:basedOn w:val="a0"/>
    <w:uiPriority w:val="99"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styleId="af0">
    <w:name w:val="List Paragraph"/>
    <w:basedOn w:val="a"/>
    <w:link w:val="af1"/>
    <w:uiPriority w:val="34"/>
    <w:qFormat/>
  </w:style>
  <w:style w:type="character" w:customStyle="1" w:styleId="11">
    <w:name w:val="标题 1 字符"/>
    <w:basedOn w:val="a0"/>
    <w:link w:val="10"/>
    <w:rsid w:val="000A44C2"/>
    <w:rPr>
      <w:rFonts w:ascii="Times New Roman" w:hAnsi="Times New Roman" w:cs="Times New Roman"/>
      <w:b/>
      <w:bCs/>
      <w:sz w:val="28"/>
      <w:szCs w:val="24"/>
    </w:rPr>
  </w:style>
  <w:style w:type="paragraph" w:customStyle="1" w:styleId="22">
    <w:name w:val="样式2"/>
    <w:basedOn w:val="a"/>
    <w:link w:val="2Char"/>
    <w:qFormat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Pr>
      <w:szCs w:val="24"/>
    </w:rPr>
  </w:style>
  <w:style w:type="paragraph" w:customStyle="1" w:styleId="TOC10">
    <w:name w:val="TOC 标题1"/>
    <w:basedOn w:val="10"/>
    <w:next w:val="a"/>
    <w:uiPriority w:val="39"/>
    <w:unhideWhenUsed/>
    <w:qFormat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21">
    <w:name w:val="标题 2 字符"/>
    <w:basedOn w:val="a0"/>
    <w:link w:val="20"/>
    <w:rsid w:val="000A44C2"/>
    <w:rPr>
      <w:rFonts w:ascii="Times New Roman" w:hAnsi="Times New Roman" w:cs="Times New Roman"/>
      <w:b/>
      <w:bCs/>
      <w:kern w:val="2"/>
      <w:sz w:val="28"/>
      <w:szCs w:val="28"/>
    </w:rPr>
  </w:style>
  <w:style w:type="character" w:customStyle="1" w:styleId="30">
    <w:name w:val="标题 3 字符"/>
    <w:basedOn w:val="a0"/>
    <w:link w:val="3"/>
    <w:uiPriority w:val="99"/>
    <w:rPr>
      <w:rFonts w:ascii="Times New Roman" w:hAnsi="Times New Roman" w:cs="Times New Roman"/>
      <w:b/>
      <w:bCs/>
      <w:sz w:val="24"/>
      <w:szCs w:val="28"/>
    </w:rPr>
  </w:style>
  <w:style w:type="character" w:customStyle="1" w:styleId="af1">
    <w:name w:val="列表段落 字符"/>
    <w:basedOn w:val="a0"/>
    <w:link w:val="af0"/>
    <w:uiPriority w:val="34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f0"/>
    <w:link w:val="1Char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f1"/>
    <w:link w:val="1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f0"/>
    <w:link w:val="2Char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f1"/>
    <w:link w:val="2"/>
    <w:rPr>
      <w:rFonts w:ascii="Times New Roman" w:eastAsia="宋体" w:hAnsi="Times New Roman" w:cs="Times New Roman"/>
      <w:szCs w:val="24"/>
    </w:rPr>
  </w:style>
  <w:style w:type="paragraph" w:styleId="af2">
    <w:name w:val="No Spacing"/>
    <w:uiPriority w:val="1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ab">
    <w:name w:val="标题 字符"/>
    <w:basedOn w:val="a0"/>
    <w:link w:val="aa"/>
    <w:uiPriority w:val="10"/>
    <w:rPr>
      <w:rFonts w:ascii="Times New Roman" w:eastAsia="宋体" w:hAnsi="Times New Roman" w:cs="Times New Roman"/>
      <w:b/>
      <w:bCs/>
      <w:sz w:val="28"/>
      <w:szCs w:val="21"/>
    </w:rPr>
  </w:style>
  <w:style w:type="paragraph" w:customStyle="1" w:styleId="CM27">
    <w:name w:val="CM27"/>
    <w:basedOn w:val="Default"/>
    <w:next w:val="Default"/>
    <w:uiPriority w:val="99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BC2C94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BC2C94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E74B1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Chars="0" w:firstLine="0"/>
      <w:jc w:val="left"/>
    </w:pPr>
    <w:rPr>
      <w:rFonts w:ascii="宋体" w:eastAsia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E74B13"/>
    <w:rPr>
      <w:rFonts w:ascii="宋体" w:eastAsia="宋体" w:hAnsi="宋体" w:cs="宋体"/>
      <w:sz w:val="24"/>
      <w:szCs w:val="24"/>
    </w:rPr>
  </w:style>
  <w:style w:type="character" w:customStyle="1" w:styleId="pln">
    <w:name w:val="pln"/>
    <w:basedOn w:val="a0"/>
    <w:rsid w:val="00E74B13"/>
  </w:style>
  <w:style w:type="character" w:customStyle="1" w:styleId="pun">
    <w:name w:val="pun"/>
    <w:basedOn w:val="a0"/>
    <w:rsid w:val="00E74B13"/>
  </w:style>
  <w:style w:type="character" w:styleId="HTML1">
    <w:name w:val="HTML Code"/>
    <w:basedOn w:val="a0"/>
    <w:uiPriority w:val="99"/>
    <w:semiHidden/>
    <w:unhideWhenUsed/>
    <w:rsid w:val="00CF2091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6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5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footer" Target="footer2.xml"/><Relationship Id="rId16" Type="http://schemas.openxmlformats.org/officeDocument/2006/relationships/image" Target="media/image4.png"/><Relationship Id="rId11" Type="http://schemas.openxmlformats.org/officeDocument/2006/relationships/footnotes" Target="footnotes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customXml" Target="../customXml/item5.xm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styles" Target="style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jpeg"/><Relationship Id="rId85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footer" Target="foot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webSettings" Target="webSettings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header" Target="header1.xml"/><Relationship Id="rId86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7" Type="http://schemas.openxmlformats.org/officeDocument/2006/relationships/numbering" Target="numbering.xml"/><Relationship Id="rId71" Type="http://schemas.openxmlformats.org/officeDocument/2006/relationships/image" Target="media/image58.png"/><Relationship Id="rId2" Type="http://schemas.openxmlformats.org/officeDocument/2006/relationships/customXml" Target="../customXml/item2.xml"/><Relationship Id="rId29" Type="http://schemas.openxmlformats.org/officeDocument/2006/relationships/hyperlink" Target="mailto:&#35831;&#32852;&#31995;yang.yu@beckhoff.com.cn" TargetMode="External"/><Relationship Id="rId24" Type="http://schemas.openxmlformats.org/officeDocument/2006/relationships/image" Target="media/image12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fontTable" Target="fontTable.xml"/><Relationship Id="rId61" Type="http://schemas.openxmlformats.org/officeDocument/2006/relationships/image" Target="media/image48.png"/><Relationship Id="rId8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binwang\Desktop\TwinCAT3&#28201;&#24230;&#25511;&#21046;&#24211;&#20351;&#29992;&#35828;&#26126;.doc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5.xml><?xml version="1.0" encoding="utf-8"?>
<ds:datastoreItem xmlns:ds="http://schemas.openxmlformats.org/officeDocument/2006/customXml" ds:itemID="{3F7B1C12-170D-4D55-980F-A0A04E2AF8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6.xml><?xml version="1.0" encoding="utf-8"?>
<ds:datastoreItem xmlns:ds="http://schemas.openxmlformats.org/officeDocument/2006/customXml" ds:itemID="{1042B1B9-668A-40A5-87B3-32F4D5170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TwinCAT3温度控制库使用说明.doc</Template>
  <TotalTime>887</TotalTime>
  <Pages>30</Pages>
  <Words>1912</Words>
  <Characters>10905</Characters>
  <Application>Microsoft Office Word</Application>
  <DocSecurity>0</DocSecurity>
  <Lines>90</Lines>
  <Paragraphs>25</Paragraphs>
  <ScaleCrop>false</ScaleCrop>
  <Company/>
  <LinksUpToDate>false</LinksUpToDate>
  <CharactersWithSpaces>12792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黄粱一梦兮</dc:creator>
  <cp:lastModifiedBy>Yang Yu 余洋</cp:lastModifiedBy>
  <cp:revision>68</cp:revision>
  <dcterms:created xsi:type="dcterms:W3CDTF">2023-12-22T07:06:00Z</dcterms:created>
  <dcterms:modified xsi:type="dcterms:W3CDTF">2024-06-26T02:17:00Z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ICV">
    <vt:lpwstr>4B70D2C2EA4648CFA182A8F7798D29FC</vt:lpwstr>
  </property>
  <property fmtid="{D5CDD505-2E9C-101B-9397-08002B2CF9AE}" pid="5" name="KSOProductBuildVer">
    <vt:lpwstr>2052-11.1.0.12313</vt:lpwstr>
  </property>
</Properties>
</file>