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34C08" w14:textId="04591BF1" w:rsidR="00D92D3A" w:rsidRPr="006E09C0" w:rsidRDefault="00D92D3A" w:rsidP="00D92D3A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B36A62" wp14:editId="665585F8">
                <wp:simplePos x="0" y="0"/>
                <wp:positionH relativeFrom="margin">
                  <wp:posOffset>457200</wp:posOffset>
                </wp:positionH>
                <wp:positionV relativeFrom="paragraph">
                  <wp:posOffset>51967</wp:posOffset>
                </wp:positionV>
                <wp:extent cx="5415148" cy="486888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20DB4" w14:textId="4428C9BB" w:rsidR="00D92D3A" w:rsidRPr="00D67D01" w:rsidRDefault="00D92D3A" w:rsidP="00D92D3A">
                            <w:pPr>
                              <w:ind w:firstLineChars="300" w:firstLine="1084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 w:rsidRPr="00D92D3A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EL</w:t>
                            </w:r>
                            <w:r w:rsidR="003A7DC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6900</w:t>
                            </w:r>
                            <w:r w:rsidRPr="00D92D3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与E</w:t>
                            </w:r>
                            <w:r w:rsidRPr="00D92D3A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L</w:t>
                            </w:r>
                            <w:r w:rsidR="003A7DC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1918</w:t>
                            </w:r>
                            <w:r w:rsidRPr="00D92D3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之间</w:t>
                            </w:r>
                            <w:r w:rsidR="0053110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</w:t>
                            </w:r>
                            <w:proofErr w:type="spellStart"/>
                            <w:r w:rsidRPr="00D92D3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F</w:t>
                            </w:r>
                            <w:r w:rsidRPr="00D92D3A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="0053110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o</w:t>
                            </w:r>
                            <w:r w:rsidRPr="00D92D3A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E</w:t>
                            </w:r>
                            <w:proofErr w:type="spellEnd"/>
                            <w:r w:rsidRPr="00D92D3A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36A62"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26" type="#_x0000_t202" style="position:absolute;margin-left:36pt;margin-top:4.1pt;width:426.4pt;height:38.3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" filled="f" stroked="f" strokeweight=".5pt">
                <v:textbox>
                  <w:txbxContent>
                    <w:p w14:paraId="08B20DB4" w14:textId="4428C9BB" w:rsidR="00D92D3A" w:rsidRPr="00D67D01" w:rsidRDefault="00D92D3A" w:rsidP="00D92D3A">
                      <w:pPr>
                        <w:ind w:firstLineChars="300" w:firstLine="1084"/>
                        <w:rPr>
                          <w:rFonts w:ascii="黑体" w:eastAsia="黑体" w:hAnsi="黑体"/>
                          <w:b/>
                        </w:rPr>
                      </w:pPr>
                      <w:r w:rsidRPr="00D92D3A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EL</w:t>
                      </w:r>
                      <w:r w:rsidR="003A7DC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6900</w:t>
                      </w:r>
                      <w:r w:rsidRPr="00D92D3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与E</w:t>
                      </w:r>
                      <w:r w:rsidRPr="00D92D3A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L</w:t>
                      </w:r>
                      <w:r w:rsidR="003A7DC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1918</w:t>
                      </w:r>
                      <w:r w:rsidRPr="00D92D3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之间</w:t>
                      </w:r>
                      <w:r w:rsidR="0053110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</w:t>
                      </w:r>
                      <w:proofErr w:type="spellStart"/>
                      <w:r w:rsidRPr="00D92D3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F</w:t>
                      </w:r>
                      <w:r w:rsidRPr="00D92D3A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S</w:t>
                      </w:r>
                      <w:r w:rsidR="0053110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o</w:t>
                      </w:r>
                      <w:r w:rsidRPr="00D92D3A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E</w:t>
                      </w:r>
                      <w:proofErr w:type="spellEnd"/>
                      <w:r w:rsidRPr="00D92D3A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E8B51C" w14:textId="2AC28AF1" w:rsidR="00D92D3A" w:rsidRDefault="00D92D3A" w:rsidP="00D92D3A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</w:p>
    <w:tbl>
      <w:tblPr>
        <w:tblStyle w:val="ae"/>
        <w:tblpPr w:leftFromText="180" w:rightFromText="180" w:vertAnchor="text" w:horzAnchor="margin" w:tblpY="82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974"/>
      </w:tblGrid>
      <w:tr w:rsidR="00D92D3A" w14:paraId="51418C62" w14:textId="77777777" w:rsidTr="00D92D3A">
        <w:trPr>
          <w:trHeight w:val="1272"/>
        </w:trPr>
        <w:tc>
          <w:tcPr>
            <w:tcW w:w="5524" w:type="dxa"/>
          </w:tcPr>
          <w:p w14:paraId="5478C3B8" w14:textId="77777777" w:rsidR="00D92D3A" w:rsidRPr="009469ED" w:rsidRDefault="00D92D3A" w:rsidP="00D92D3A">
            <w:pPr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974" w:type="dxa"/>
          </w:tcPr>
          <w:p w14:paraId="37F94DCD" w14:textId="6B0BF4FD" w:rsidR="00D92D3A" w:rsidRPr="009469ED" w:rsidRDefault="00D92D3A" w:rsidP="008025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proofErr w:type="gramStart"/>
            <w:r w:rsidR="003A7DC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梁佳华</w:t>
            </w:r>
            <w:proofErr w:type="gramEnd"/>
          </w:p>
          <w:p w14:paraId="722A70C9" w14:textId="74C749D4" w:rsidR="00D92D3A" w:rsidRPr="009469ED" w:rsidRDefault="00D92D3A" w:rsidP="008025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3A7DC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6F53F66D" w14:textId="079D9940" w:rsidR="00D92D3A" w:rsidRDefault="00D92D3A" w:rsidP="008025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53110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j</w:t>
            </w:r>
            <w:r w:rsidR="00531105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h.liang</w:t>
            </w:r>
            <w:r w:rsidR="00531105" w:rsidRP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65679164" w14:textId="6FDC026D" w:rsidR="00D92D3A" w:rsidRDefault="00D92D3A" w:rsidP="0080256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 w:rsidRPr="00D92D3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202</w:t>
            </w:r>
            <w:r w:rsidR="003A7DC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D92D3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3A7DC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03</w:t>
            </w:r>
            <w:r w:rsidRPr="00D92D3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-1</w:t>
            </w:r>
            <w:r w:rsidR="0025753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</w:p>
        </w:tc>
      </w:tr>
    </w:tbl>
    <w:tbl>
      <w:tblPr>
        <w:tblStyle w:val="ae"/>
        <w:tblW w:w="9039" w:type="dxa"/>
        <w:tblInd w:w="142" w:type="dxa"/>
        <w:tblLook w:val="04A0" w:firstRow="1" w:lastRow="0" w:firstColumn="1" w:lastColumn="0" w:noHBand="0" w:noVBand="1"/>
      </w:tblPr>
      <w:tblGrid>
        <w:gridCol w:w="9039"/>
      </w:tblGrid>
      <w:tr w:rsidR="003B215B" w:rsidRPr="00D92D3A" w14:paraId="63C8BFE6" w14:textId="77777777" w:rsidTr="00D92D3A">
        <w:trPr>
          <w:trHeight w:val="1123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2807B" w14:textId="77777777" w:rsidR="00D92D3A" w:rsidRDefault="003B215B" w:rsidP="00D92D3A">
            <w:pPr>
              <w:ind w:firstLine="422"/>
            </w:pPr>
            <w:bookmarkStart w:id="0" w:name="_Toc348084146"/>
            <w:r w:rsidRPr="00D92D3A">
              <w:rPr>
                <w:rFonts w:hint="eastAsia"/>
                <w:b/>
              </w:rPr>
              <w:t>摘</w:t>
            </w:r>
            <w:r w:rsidRPr="00D92D3A">
              <w:rPr>
                <w:rFonts w:hint="eastAsia"/>
                <w:b/>
              </w:rPr>
              <w:t xml:space="preserve">  </w:t>
            </w:r>
            <w:r w:rsidRPr="00D92D3A">
              <w:rPr>
                <w:b/>
              </w:rPr>
              <w:t>要</w:t>
            </w:r>
            <w:r w:rsidRPr="00D92D3A">
              <w:t>：</w:t>
            </w:r>
          </w:p>
          <w:p w14:paraId="611F3099" w14:textId="2DFBDEB3" w:rsidR="00F4019C" w:rsidRPr="00D92D3A" w:rsidRDefault="003A7DC1" w:rsidP="000A0435">
            <w:pPr>
              <w:ind w:firstLineChars="400" w:firstLine="84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不</w:t>
            </w:r>
            <w:r w:rsidR="00F36C02" w:rsidRPr="00D92D3A">
              <w:rPr>
                <w:rFonts w:ascii="宋体" w:hAnsi="宋体" w:hint="eastAsia"/>
              </w:rPr>
              <w:t>同控制器下E</w:t>
            </w:r>
            <w:r w:rsidR="00F36C02" w:rsidRPr="00D92D3A">
              <w:rPr>
                <w:rFonts w:ascii="宋体" w:hAnsi="宋体"/>
              </w:rPr>
              <w:t>L</w:t>
            </w:r>
            <w:r>
              <w:rPr>
                <w:rFonts w:ascii="宋体" w:hAnsi="宋体" w:hint="eastAsia"/>
              </w:rPr>
              <w:t>6900</w:t>
            </w:r>
            <w:r w:rsidR="00F36C02" w:rsidRPr="00D92D3A">
              <w:rPr>
                <w:rFonts w:ascii="宋体" w:hAnsi="宋体" w:hint="eastAsia"/>
              </w:rPr>
              <w:t>与E</w:t>
            </w:r>
            <w:r w:rsidR="00F36C02" w:rsidRPr="00D92D3A">
              <w:rPr>
                <w:rFonts w:ascii="宋体" w:hAnsi="宋体"/>
              </w:rPr>
              <w:t>L</w:t>
            </w:r>
            <w:r>
              <w:rPr>
                <w:rFonts w:ascii="宋体" w:hAnsi="宋体" w:hint="eastAsia"/>
              </w:rPr>
              <w:t>1918</w:t>
            </w:r>
            <w:r w:rsidR="00F36C02" w:rsidRPr="00D92D3A">
              <w:rPr>
                <w:rFonts w:ascii="宋体" w:hAnsi="宋体" w:hint="eastAsia"/>
              </w:rPr>
              <w:t>之间F</w:t>
            </w:r>
            <w:r w:rsidR="00F36C02" w:rsidRPr="00D92D3A">
              <w:rPr>
                <w:rFonts w:ascii="宋体" w:hAnsi="宋体"/>
              </w:rPr>
              <w:t>SOE</w:t>
            </w:r>
            <w:r w:rsidR="00F36C02" w:rsidRPr="00D92D3A">
              <w:rPr>
                <w:rFonts w:ascii="宋体" w:hAnsi="宋体" w:hint="eastAsia"/>
              </w:rPr>
              <w:t>通讯</w:t>
            </w:r>
            <w:r w:rsidR="00D92D3A" w:rsidRPr="00D92D3A">
              <w:rPr>
                <w:rFonts w:ascii="宋体" w:hAnsi="宋体" w:hint="eastAsia"/>
              </w:rPr>
              <w:t>。</w:t>
            </w:r>
          </w:p>
          <w:p w14:paraId="04985A31" w14:textId="77777777" w:rsidR="00F4019C" w:rsidRPr="00D92D3A" w:rsidRDefault="00F4019C" w:rsidP="00F4019C"/>
        </w:tc>
      </w:tr>
      <w:tr w:rsidR="003B215B" w:rsidRPr="00D92D3A" w14:paraId="6A7A9AD3" w14:textId="77777777" w:rsidTr="00D92D3A">
        <w:trPr>
          <w:trHeight w:val="1071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D894" w14:textId="77777777" w:rsidR="00F4019C" w:rsidRPr="00D92D3A" w:rsidRDefault="00F4019C" w:rsidP="003B215B">
            <w:pPr>
              <w:ind w:firstLine="422"/>
              <w:rPr>
                <w:b/>
              </w:rPr>
            </w:pPr>
          </w:p>
          <w:p w14:paraId="3C707976" w14:textId="77777777" w:rsidR="003B215B" w:rsidRPr="00D92D3A" w:rsidRDefault="003B215B" w:rsidP="003B215B">
            <w:pPr>
              <w:ind w:firstLine="422"/>
              <w:rPr>
                <w:b/>
              </w:rPr>
            </w:pPr>
            <w:r w:rsidRPr="00D92D3A">
              <w:rPr>
                <w:rFonts w:hint="eastAsia"/>
                <w:b/>
              </w:rPr>
              <w:t>附</w:t>
            </w:r>
            <w:r w:rsidRPr="00D92D3A">
              <w:rPr>
                <w:rFonts w:hint="eastAsia"/>
                <w:b/>
              </w:rPr>
              <w:t xml:space="preserve">  </w:t>
            </w:r>
            <w:r w:rsidRPr="00D92D3A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RPr="00D92D3A" w14:paraId="64DEDCFB" w14:textId="77777777" w:rsidTr="003B215B">
              <w:tc>
                <w:tcPr>
                  <w:tcW w:w="890" w:type="dxa"/>
                </w:tcPr>
                <w:p w14:paraId="41F07996" w14:textId="77777777" w:rsidR="003B215B" w:rsidRPr="00D92D3A" w:rsidRDefault="003B215B" w:rsidP="003B215B">
                  <w:pPr>
                    <w:ind w:firstLineChars="0" w:firstLine="0"/>
                    <w:jc w:val="center"/>
                  </w:pPr>
                  <w:r w:rsidRPr="00D92D3A">
                    <w:rPr>
                      <w:rFonts w:hint="eastAsia"/>
                    </w:rPr>
                    <w:t>序</w:t>
                  </w:r>
                  <w:r w:rsidRPr="00D92D3A">
                    <w:rPr>
                      <w:rFonts w:hint="eastAsia"/>
                    </w:rPr>
                    <w:t xml:space="preserve"> </w:t>
                  </w:r>
                  <w:r w:rsidRPr="00D92D3A">
                    <w:t>号</w:t>
                  </w:r>
                </w:p>
              </w:tc>
              <w:tc>
                <w:tcPr>
                  <w:tcW w:w="4496" w:type="dxa"/>
                </w:tcPr>
                <w:p w14:paraId="4175418A" w14:textId="77777777" w:rsidR="003B215B" w:rsidRPr="00D92D3A" w:rsidRDefault="003B215B" w:rsidP="003B215B">
                  <w:pPr>
                    <w:ind w:firstLineChars="0" w:firstLine="0"/>
                    <w:jc w:val="center"/>
                  </w:pPr>
                  <w:r w:rsidRPr="00D92D3A">
                    <w:rPr>
                      <w:rFonts w:hint="eastAsia"/>
                    </w:rPr>
                    <w:t>文件</w:t>
                  </w:r>
                  <w:r w:rsidRPr="00D92D3A">
                    <w:t>名</w:t>
                  </w:r>
                </w:p>
              </w:tc>
              <w:tc>
                <w:tcPr>
                  <w:tcW w:w="3006" w:type="dxa"/>
                </w:tcPr>
                <w:p w14:paraId="4A602100" w14:textId="77777777" w:rsidR="003B215B" w:rsidRPr="00D92D3A" w:rsidRDefault="003B215B" w:rsidP="003B215B">
                  <w:pPr>
                    <w:ind w:firstLineChars="0" w:firstLine="0"/>
                    <w:jc w:val="center"/>
                  </w:pPr>
                  <w:r w:rsidRPr="00D92D3A">
                    <w:rPr>
                      <w:rFonts w:hint="eastAsia"/>
                    </w:rPr>
                    <w:t>备</w:t>
                  </w:r>
                  <w:r w:rsidRPr="00D92D3A">
                    <w:t>注</w:t>
                  </w:r>
                </w:p>
              </w:tc>
            </w:tr>
            <w:tr w:rsidR="003B215B" w:rsidRPr="00D92D3A" w14:paraId="3097317C" w14:textId="77777777" w:rsidTr="003B215B">
              <w:tc>
                <w:tcPr>
                  <w:tcW w:w="890" w:type="dxa"/>
                </w:tcPr>
                <w:p w14:paraId="54D07D2C" w14:textId="77777777" w:rsidR="003B215B" w:rsidRPr="00D92D3A" w:rsidRDefault="0079219A" w:rsidP="008710F6">
                  <w:pPr>
                    <w:ind w:firstLineChars="0" w:firstLine="0"/>
                    <w:jc w:val="center"/>
                  </w:pPr>
                  <w:r w:rsidRPr="00D92D3A">
                    <w:t>1</w:t>
                  </w:r>
                </w:p>
              </w:tc>
              <w:tc>
                <w:tcPr>
                  <w:tcW w:w="4496" w:type="dxa"/>
                </w:tcPr>
                <w:p w14:paraId="5D5EE1B7" w14:textId="360D374D" w:rsidR="003B215B" w:rsidRPr="00D92D3A" w:rsidRDefault="003A7DC1" w:rsidP="003B215B">
                  <w:pPr>
                    <w:ind w:firstLineChars="0" w:firstLine="0"/>
                  </w:pPr>
                  <w:r w:rsidRPr="003A7DC1">
                    <w:t>Master_EL6900.tnzip</w:t>
                  </w:r>
                </w:p>
              </w:tc>
              <w:tc>
                <w:tcPr>
                  <w:tcW w:w="3006" w:type="dxa"/>
                </w:tcPr>
                <w:p w14:paraId="1C06166E" w14:textId="704EE8DD" w:rsidR="003B215B" w:rsidRPr="00D92D3A" w:rsidRDefault="003A7DC1" w:rsidP="003B215B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控制器</w:t>
                  </w:r>
                  <w:r>
                    <w:rPr>
                      <w:rFonts w:hint="eastAsia"/>
                    </w:rPr>
                    <w:t>1</w:t>
                  </w:r>
                </w:p>
              </w:tc>
            </w:tr>
            <w:tr w:rsidR="0004478A" w:rsidRPr="00D92D3A" w14:paraId="6AF5E535" w14:textId="77777777" w:rsidTr="003B215B">
              <w:tc>
                <w:tcPr>
                  <w:tcW w:w="890" w:type="dxa"/>
                </w:tcPr>
                <w:p w14:paraId="33522C60" w14:textId="77777777" w:rsidR="0004478A" w:rsidRPr="00D92D3A" w:rsidRDefault="0004478A" w:rsidP="0004478A">
                  <w:pPr>
                    <w:ind w:firstLineChars="0" w:firstLine="0"/>
                    <w:jc w:val="center"/>
                  </w:pPr>
                  <w:r w:rsidRPr="00D92D3A">
                    <w:t>2</w:t>
                  </w:r>
                </w:p>
              </w:tc>
              <w:tc>
                <w:tcPr>
                  <w:tcW w:w="4496" w:type="dxa"/>
                </w:tcPr>
                <w:p w14:paraId="727D3FE8" w14:textId="059ABDEC" w:rsidR="0004478A" w:rsidRPr="00D92D3A" w:rsidRDefault="003A7DC1" w:rsidP="0004478A">
                  <w:pPr>
                    <w:ind w:firstLineChars="0" w:firstLine="0"/>
                  </w:pPr>
                  <w:r w:rsidRPr="003A7DC1">
                    <w:t>Slave_EL1918.tnzip</w:t>
                  </w:r>
                </w:p>
              </w:tc>
              <w:tc>
                <w:tcPr>
                  <w:tcW w:w="3006" w:type="dxa"/>
                </w:tcPr>
                <w:p w14:paraId="4A0989BD" w14:textId="1B2DCEAC" w:rsidR="0004478A" w:rsidRPr="00D92D3A" w:rsidRDefault="003A7DC1" w:rsidP="0004478A">
                  <w:pPr>
                    <w:ind w:firstLineChars="0" w:firstLine="0"/>
                  </w:pPr>
                  <w:r>
                    <w:rPr>
                      <w:rFonts w:hint="eastAsia"/>
                    </w:rPr>
                    <w:t>控制器</w:t>
                  </w:r>
                  <w:r>
                    <w:rPr>
                      <w:rFonts w:hint="eastAsia"/>
                    </w:rPr>
                    <w:t>2</w:t>
                  </w:r>
                </w:p>
              </w:tc>
            </w:tr>
            <w:tr w:rsidR="0004478A" w:rsidRPr="00D92D3A" w14:paraId="74CEB368" w14:textId="77777777" w:rsidTr="003B215B">
              <w:tc>
                <w:tcPr>
                  <w:tcW w:w="890" w:type="dxa"/>
                </w:tcPr>
                <w:p w14:paraId="76672261" w14:textId="77777777" w:rsidR="0004478A" w:rsidRPr="00D92D3A" w:rsidRDefault="0004478A" w:rsidP="0004478A">
                  <w:pPr>
                    <w:ind w:firstLineChars="0" w:firstLine="0"/>
                    <w:jc w:val="center"/>
                  </w:pPr>
                  <w:r w:rsidRPr="00D92D3A">
                    <w:t>3</w:t>
                  </w:r>
                </w:p>
              </w:tc>
              <w:tc>
                <w:tcPr>
                  <w:tcW w:w="4496" w:type="dxa"/>
                </w:tcPr>
                <w:p w14:paraId="6D9ED474" w14:textId="77777777" w:rsidR="0004478A" w:rsidRPr="00D92D3A" w:rsidRDefault="0004478A" w:rsidP="0004478A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014951AB" w14:textId="77777777" w:rsidR="0004478A" w:rsidRPr="00D92D3A" w:rsidRDefault="0004478A" w:rsidP="0004478A">
                  <w:pPr>
                    <w:ind w:firstLineChars="0" w:firstLine="0"/>
                  </w:pPr>
                </w:p>
              </w:tc>
            </w:tr>
            <w:tr w:rsidR="0004478A" w:rsidRPr="00D92D3A" w14:paraId="2C04BCD4" w14:textId="77777777" w:rsidTr="003B215B">
              <w:tc>
                <w:tcPr>
                  <w:tcW w:w="890" w:type="dxa"/>
                </w:tcPr>
                <w:p w14:paraId="38C59604" w14:textId="77777777" w:rsidR="0004478A" w:rsidRPr="00D92D3A" w:rsidRDefault="0004478A" w:rsidP="0004478A">
                  <w:pPr>
                    <w:ind w:firstLineChars="0" w:firstLine="0"/>
                    <w:jc w:val="center"/>
                  </w:pPr>
                  <w:r w:rsidRPr="00D92D3A">
                    <w:t>4</w:t>
                  </w:r>
                </w:p>
              </w:tc>
              <w:tc>
                <w:tcPr>
                  <w:tcW w:w="4496" w:type="dxa"/>
                </w:tcPr>
                <w:p w14:paraId="0F18F8CA" w14:textId="77777777" w:rsidR="0004478A" w:rsidRPr="00D92D3A" w:rsidRDefault="0004478A" w:rsidP="0004478A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4C0D0EFC" w14:textId="77777777" w:rsidR="0004478A" w:rsidRPr="00D92D3A" w:rsidRDefault="0004478A" w:rsidP="0004478A">
                  <w:pPr>
                    <w:ind w:firstLineChars="0" w:firstLine="0"/>
                  </w:pPr>
                </w:p>
              </w:tc>
            </w:tr>
          </w:tbl>
          <w:p w14:paraId="4CCCDE57" w14:textId="77777777" w:rsidR="003B215B" w:rsidRPr="00D92D3A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D92D3A" w14:paraId="7B0FEBDE" w14:textId="77777777" w:rsidTr="00D92D3A">
        <w:trPr>
          <w:trHeight w:val="1071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28E14" w14:textId="77777777" w:rsidR="00F4019C" w:rsidRPr="00D92D3A" w:rsidRDefault="00F4019C" w:rsidP="003B215B">
            <w:pPr>
              <w:ind w:firstLine="422"/>
              <w:rPr>
                <w:b/>
              </w:rPr>
            </w:pPr>
          </w:p>
          <w:p w14:paraId="1D619805" w14:textId="77777777" w:rsidR="003B215B" w:rsidRPr="00D92D3A" w:rsidRDefault="003B215B" w:rsidP="003B215B">
            <w:pPr>
              <w:ind w:firstLine="422"/>
            </w:pPr>
            <w:r w:rsidRPr="00D92D3A">
              <w:rPr>
                <w:rFonts w:hint="eastAsia"/>
                <w:b/>
              </w:rPr>
              <w:t>历史</w:t>
            </w:r>
            <w:r w:rsidRPr="00D92D3A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70184B" w:rsidRPr="00D92D3A" w14:paraId="6FCB887D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411A9F2" w14:textId="3BBBA465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4B1703E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62BF7BA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70184B" w:rsidRPr="00D92D3A" w14:paraId="27D5C1F7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E400F28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A92532A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A8D3FCF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70184B" w:rsidRPr="00D92D3A" w14:paraId="5688E791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E7EEB6F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61ADED5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FE38597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70184B" w:rsidRPr="00D92D3A" w14:paraId="743C7E8F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D288D4D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7C1A4D3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ADD3B65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70184B" w:rsidRPr="00D92D3A" w14:paraId="5D818074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FD0313B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0FD72E3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62D28C3" w14:textId="77777777" w:rsidR="0070184B" w:rsidRPr="00D92D3A" w:rsidRDefault="0070184B" w:rsidP="0070184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C29CFA6" w14:textId="77777777" w:rsidR="003B215B" w:rsidRPr="00D92D3A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RPr="00D92D3A" w14:paraId="45E98B0D" w14:textId="77777777" w:rsidTr="00D92D3A">
        <w:trPr>
          <w:trHeight w:val="1604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89850" w14:textId="77777777" w:rsidR="00F4019C" w:rsidRPr="00D92D3A" w:rsidRDefault="00F4019C" w:rsidP="003B215B">
            <w:pPr>
              <w:ind w:firstLine="422"/>
              <w:rPr>
                <w:b/>
              </w:rPr>
            </w:pPr>
          </w:p>
          <w:p w14:paraId="0C5807DD" w14:textId="77777777" w:rsidR="003B215B" w:rsidRPr="00D92D3A" w:rsidRDefault="003B215B" w:rsidP="003B215B">
            <w:pPr>
              <w:ind w:firstLine="422"/>
              <w:rPr>
                <w:b/>
              </w:rPr>
            </w:pPr>
            <w:r w:rsidRPr="00D92D3A">
              <w:rPr>
                <w:b/>
              </w:rPr>
              <w:t>免责声明</w:t>
            </w:r>
            <w:r w:rsidRPr="00D92D3A">
              <w:rPr>
                <w:rFonts w:hint="eastAsia"/>
                <w:b/>
              </w:rPr>
              <w:t>：</w:t>
            </w:r>
          </w:p>
          <w:p w14:paraId="283251C0" w14:textId="77777777" w:rsidR="003B215B" w:rsidRPr="00D92D3A" w:rsidRDefault="003B215B" w:rsidP="00D92D3A">
            <w:pPr>
              <w:ind w:leftChars="200" w:left="420"/>
            </w:pPr>
            <w:r w:rsidRPr="00D92D3A">
              <w:t>我们已</w:t>
            </w:r>
            <w:r w:rsidRPr="00D92D3A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2D76E986" w14:textId="77777777" w:rsidR="003B215B" w:rsidRPr="00D92D3A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D92D3A" w14:paraId="6C813095" w14:textId="77777777" w:rsidTr="00D92D3A">
        <w:trPr>
          <w:trHeight w:val="1071"/>
        </w:trPr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8559B" w14:textId="77777777" w:rsidR="003B215B" w:rsidRPr="00D92D3A" w:rsidRDefault="003B215B" w:rsidP="003B215B">
            <w:pPr>
              <w:ind w:firstLine="422"/>
              <w:rPr>
                <w:b/>
              </w:rPr>
            </w:pPr>
            <w:r w:rsidRPr="00D92D3A">
              <w:rPr>
                <w:rFonts w:hint="eastAsia"/>
                <w:b/>
              </w:rPr>
              <w:t>参考信息：</w:t>
            </w:r>
          </w:p>
          <w:p w14:paraId="2848D3A8" w14:textId="77777777" w:rsidR="003B215B" w:rsidRPr="00D92D3A" w:rsidRDefault="003B215B" w:rsidP="003B215B">
            <w:pPr>
              <w:ind w:firstLine="422"/>
              <w:rPr>
                <w:b/>
              </w:rPr>
            </w:pPr>
          </w:p>
          <w:p w14:paraId="0CEC9E4A" w14:textId="77777777" w:rsidR="003B215B" w:rsidRPr="00D92D3A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3331AAB5" w14:textId="77777777" w:rsidR="00AF5D50" w:rsidRDefault="00AF5D50" w:rsidP="003B215B">
      <w:pPr>
        <w:ind w:firstLineChars="0" w:firstLine="0"/>
      </w:pPr>
    </w:p>
    <w:p w14:paraId="136EAEDC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773F7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sdt>
      <w:sdtPr>
        <w:rPr>
          <w:b/>
          <w:bCs/>
          <w:lang w:val="zh-CN"/>
        </w:rPr>
        <w:id w:val="-89844077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0E4CD07" w14:textId="371DFD96" w:rsidR="00D92D3A" w:rsidRPr="000A0435" w:rsidRDefault="00D92D3A" w:rsidP="000A0435">
          <w:pPr>
            <w:spacing w:afterLines="100" w:after="312"/>
            <w:ind w:left="420" w:firstLineChars="0" w:firstLine="0"/>
            <w:jc w:val="center"/>
            <w:rPr>
              <w:rFonts w:ascii="黑体" w:eastAsia="黑体" w:hAnsi="黑体"/>
              <w:b/>
              <w:sz w:val="44"/>
              <w:szCs w:val="44"/>
            </w:rPr>
          </w:pPr>
          <w:r w:rsidRPr="000A0435">
            <w:rPr>
              <w:rFonts w:ascii="黑体" w:eastAsia="黑体" w:hAnsi="黑体"/>
              <w:sz w:val="44"/>
              <w:szCs w:val="44"/>
              <w:lang w:val="zh-CN"/>
            </w:rPr>
            <w:t>目</w:t>
          </w:r>
          <w:r w:rsidR="00E3456F" w:rsidRPr="000A0435">
            <w:rPr>
              <w:rFonts w:ascii="黑体" w:eastAsia="黑体" w:hAnsi="黑体" w:hint="eastAsia"/>
              <w:sz w:val="44"/>
              <w:szCs w:val="44"/>
              <w:lang w:val="zh-CN"/>
            </w:rPr>
            <w:t xml:space="preserve"> </w:t>
          </w:r>
          <w:r w:rsidR="00E3456F" w:rsidRPr="000A0435">
            <w:rPr>
              <w:rFonts w:ascii="黑体" w:eastAsia="黑体" w:hAnsi="黑体"/>
              <w:sz w:val="44"/>
              <w:szCs w:val="44"/>
              <w:lang w:val="zh-CN"/>
            </w:rPr>
            <w:t xml:space="preserve"> </w:t>
          </w:r>
          <w:r w:rsidRPr="000A0435">
            <w:rPr>
              <w:rFonts w:ascii="黑体" w:eastAsia="黑体" w:hAnsi="黑体"/>
              <w:sz w:val="44"/>
              <w:szCs w:val="44"/>
              <w:lang w:val="zh-CN"/>
            </w:rPr>
            <w:t>录</w:t>
          </w:r>
        </w:p>
        <w:p w14:paraId="40BDB661" w14:textId="65C46A63" w:rsidR="00911CF9" w:rsidRDefault="00D92D3A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854272" w:history="1">
            <w:r w:rsidR="00911CF9" w:rsidRPr="001E6247">
              <w:rPr>
                <w:rStyle w:val="a9"/>
                <w:rFonts w:asciiTheme="majorEastAsia" w:eastAsiaTheme="majorEastAsia" w:hAnsi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911CF9">
              <w:rPr>
                <w:rFonts w:eastAsiaTheme="minorEastAsia"/>
                <w:noProof/>
                <w:sz w:val="22"/>
                <w:szCs w:val="24"/>
                <w14:ligatures w14:val="standardContextual"/>
              </w:rPr>
              <w:tab/>
            </w:r>
            <w:r w:rsidR="00911CF9" w:rsidRPr="001E6247">
              <w:rPr>
                <w:rStyle w:val="a9"/>
                <w:noProof/>
              </w:rPr>
              <w:t>软硬件版本</w:t>
            </w:r>
            <w:r w:rsidR="00911CF9">
              <w:rPr>
                <w:noProof/>
                <w:webHidden/>
              </w:rPr>
              <w:tab/>
            </w:r>
            <w:r w:rsidR="00911CF9">
              <w:rPr>
                <w:noProof/>
                <w:webHidden/>
              </w:rPr>
              <w:fldChar w:fldCharType="begin"/>
            </w:r>
            <w:r w:rsidR="00911CF9">
              <w:rPr>
                <w:noProof/>
                <w:webHidden/>
              </w:rPr>
              <w:instrText xml:space="preserve"> PAGEREF _Toc166854272 \h </w:instrText>
            </w:r>
            <w:r w:rsidR="00911CF9">
              <w:rPr>
                <w:noProof/>
                <w:webHidden/>
              </w:rPr>
            </w:r>
            <w:r w:rsidR="00911CF9">
              <w:rPr>
                <w:noProof/>
                <w:webHidden/>
              </w:rPr>
              <w:fldChar w:fldCharType="separate"/>
            </w:r>
            <w:r w:rsidR="00911CF9">
              <w:rPr>
                <w:noProof/>
                <w:webHidden/>
              </w:rPr>
              <w:t>3</w:t>
            </w:r>
            <w:r w:rsidR="00911CF9">
              <w:rPr>
                <w:noProof/>
                <w:webHidden/>
              </w:rPr>
              <w:fldChar w:fldCharType="end"/>
            </w:r>
          </w:hyperlink>
        </w:p>
        <w:p w14:paraId="490A80B4" w14:textId="0D57664C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73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控制软件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84E96" w14:textId="55504F9F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74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硬件版本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B981F" w14:textId="5A9B91F6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75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操作系统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7CFFA" w14:textId="0C7CA14E" w:rsidR="00911CF9" w:rsidRDefault="00911CF9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66854276" w:history="1">
            <w:r w:rsidRPr="001E6247">
              <w:rPr>
                <w:rStyle w:val="a9"/>
                <w:rFonts w:asciiTheme="majorEastAsia" w:eastAsiaTheme="majorEastAsia" w:hAnsi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eastAsiaTheme="minorEastAsia"/>
                <w:noProof/>
                <w:sz w:val="22"/>
                <w:szCs w:val="24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实现功能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28741" w14:textId="43F1E033" w:rsidR="00911CF9" w:rsidRDefault="00911CF9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66854277" w:history="1">
            <w:r w:rsidRPr="001E6247">
              <w:rPr>
                <w:rStyle w:val="a9"/>
                <w:rFonts w:asciiTheme="majorEastAsia" w:eastAsiaTheme="majorEastAsia" w:hAnsi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eastAsiaTheme="minorEastAsia"/>
                <w:noProof/>
                <w:sz w:val="22"/>
                <w:szCs w:val="24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Master</w:t>
            </w:r>
            <w:r w:rsidRPr="001E6247">
              <w:rPr>
                <w:rStyle w:val="a9"/>
                <w:noProof/>
              </w:rPr>
              <w:t>项目配置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7BB5DD" w14:textId="175841EE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78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配置硬件设备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C8C51" w14:textId="6D86FFCF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79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添加安全项目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FDFA2" w14:textId="2575E246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0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配置安全项目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32C63" w14:textId="640788FC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1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编写安全程序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A7FF8" w14:textId="05FC7F25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2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配置安全通讯接口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C3B29" w14:textId="356D2B01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3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配置安全通讯的</w:t>
            </w:r>
            <w:r w:rsidRPr="001E6247">
              <w:rPr>
                <w:rStyle w:val="a9"/>
                <w:noProof/>
              </w:rPr>
              <w:t>EAP</w:t>
            </w:r>
            <w:r w:rsidRPr="001E6247">
              <w:rPr>
                <w:rStyle w:val="a9"/>
                <w:noProof/>
              </w:rPr>
              <w:t>报文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68DA7" w14:textId="0B1B77B4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4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PLC</w:t>
            </w:r>
            <w:r w:rsidRPr="001E6247">
              <w:rPr>
                <w:rStyle w:val="a9"/>
                <w:noProof/>
              </w:rPr>
              <w:t>程序编写以及关联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151FF3" w14:textId="62323806" w:rsidR="00911CF9" w:rsidRDefault="00911CF9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66854285" w:history="1">
            <w:r w:rsidRPr="001E6247">
              <w:rPr>
                <w:rStyle w:val="a9"/>
                <w:rFonts w:asciiTheme="majorEastAsia" w:eastAsiaTheme="majorEastAsia" w:hAnsi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eastAsiaTheme="minorEastAsia"/>
                <w:noProof/>
                <w:sz w:val="22"/>
                <w:szCs w:val="24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Slave</w:t>
            </w:r>
            <w:r w:rsidRPr="001E6247">
              <w:rPr>
                <w:rStyle w:val="a9"/>
                <w:noProof/>
              </w:rPr>
              <w:t>项目配置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7796C7" w14:textId="797A93F8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6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配置硬件设备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0208A" w14:textId="2CE5E34E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7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添加安全项目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D3C93" w14:textId="611E13F4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8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配置安全项目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19C990" w14:textId="51E8530D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89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编写安全程序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568450" w14:textId="469AC9C2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90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配置安全通讯接口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1EB339" w14:textId="38F8997C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91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4.6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配置安全通讯的</w:t>
            </w:r>
            <w:r w:rsidRPr="001E6247">
              <w:rPr>
                <w:rStyle w:val="a9"/>
                <w:noProof/>
              </w:rPr>
              <w:t>EAP</w:t>
            </w:r>
            <w:r w:rsidRPr="001E6247">
              <w:rPr>
                <w:rStyle w:val="a9"/>
                <w:noProof/>
              </w:rPr>
              <w:t>报文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E7A76" w14:textId="6AA9BF20" w:rsidR="00911CF9" w:rsidRDefault="00911CF9">
          <w:pPr>
            <w:pStyle w:val="TOC2"/>
            <w:tabs>
              <w:tab w:val="left" w:pos="1540"/>
              <w:tab w:val="right" w:leader="dot" w:pos="8987"/>
            </w:tabs>
            <w:rPr>
              <w:rFonts w:asciiTheme="minorHAnsi" w:eastAsiaTheme="minorEastAsia" w:hAnsiTheme="minorHAnsi" w:cstheme="minorBidi"/>
              <w:noProof/>
              <w:sz w:val="22"/>
              <w14:ligatures w14:val="standardContextual"/>
            </w:rPr>
          </w:pPr>
          <w:hyperlink w:anchor="_Toc166854292" w:history="1">
            <w:r w:rsidRPr="001E6247">
              <w:rPr>
                <w:rStyle w:val="a9"/>
                <w:rFonts w:asciiTheme="majorEastAsia" w:eastAsiaTheme="majorEastAsia" w:hAnsiTheme="majorEastAsia"/>
                <w:noProof/>
              </w:rPr>
              <w:t>4.7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PLC</w:t>
            </w:r>
            <w:r w:rsidRPr="001E6247">
              <w:rPr>
                <w:rStyle w:val="a9"/>
                <w:noProof/>
              </w:rPr>
              <w:t>程序编写以及关联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3CB1F3" w14:textId="4AB30E6C" w:rsidR="00911CF9" w:rsidRDefault="00911CF9">
          <w:pPr>
            <w:pStyle w:val="TOC1"/>
            <w:tabs>
              <w:tab w:val="left" w:pos="840"/>
              <w:tab w:val="right" w:leader="dot" w:pos="8987"/>
            </w:tabs>
            <w:rPr>
              <w:rFonts w:eastAsiaTheme="minorEastAsia"/>
              <w:noProof/>
              <w:sz w:val="22"/>
              <w:szCs w:val="24"/>
              <w14:ligatures w14:val="standardContextual"/>
            </w:rPr>
          </w:pPr>
          <w:hyperlink w:anchor="_Toc166854293" w:history="1">
            <w:r w:rsidRPr="001E6247">
              <w:rPr>
                <w:rStyle w:val="a9"/>
                <w:rFonts w:asciiTheme="majorEastAsia" w:eastAsiaTheme="majorEastAsia" w:hAnsi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eastAsiaTheme="minorEastAsia"/>
                <w:noProof/>
                <w:sz w:val="22"/>
                <w:szCs w:val="24"/>
                <w14:ligatures w14:val="standardContextual"/>
              </w:rPr>
              <w:tab/>
            </w:r>
            <w:r w:rsidRPr="001E6247">
              <w:rPr>
                <w:rStyle w:val="a9"/>
                <w:noProof/>
              </w:rPr>
              <w:t>软件调试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_Toc166854293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9A436F" w14:textId="318369C8" w:rsidR="00D92D3A" w:rsidRDefault="00D92D3A" w:rsidP="00E3456F">
          <w:pPr>
            <w:spacing w:line="300" w:lineRule="auto"/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AF3E7BF" w14:textId="11BED11C" w:rsidR="0091772B" w:rsidRDefault="0091772B" w:rsidP="0091772B">
      <w:pPr>
        <w:sectPr w:rsidR="0091772B" w:rsidSect="00773F75">
          <w:headerReference w:type="default" r:id="rId18"/>
          <w:footerReference w:type="defaul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2E4C389" w14:textId="2F69070A" w:rsidR="00F85144" w:rsidRDefault="008E13EC" w:rsidP="0022593C">
      <w:pPr>
        <w:pStyle w:val="10"/>
        <w:spacing w:before="156" w:after="156"/>
      </w:pPr>
      <w:bookmarkStart w:id="1" w:name="_Toc95405014"/>
      <w:bookmarkStart w:id="2" w:name="_Toc166854272"/>
      <w:r w:rsidRPr="001A3C30">
        <w:rPr>
          <w:rFonts w:hint="eastAsia"/>
        </w:rPr>
        <w:lastRenderedPageBreak/>
        <w:t>软</w:t>
      </w:r>
      <w:r>
        <w:t>硬件</w:t>
      </w:r>
      <w:r w:rsidR="0022593C">
        <w:rPr>
          <w:rFonts w:hint="eastAsia"/>
        </w:rPr>
        <w:t>版本</w:t>
      </w:r>
      <w:bookmarkEnd w:id="1"/>
      <w:bookmarkEnd w:id="2"/>
    </w:p>
    <w:p w14:paraId="6B3FD4CF" w14:textId="3D602CF2" w:rsidR="0022593C" w:rsidRDefault="0022593C" w:rsidP="0022593C">
      <w:pPr>
        <w:pStyle w:val="20"/>
      </w:pPr>
      <w:bookmarkStart w:id="3" w:name="_Toc95405015"/>
      <w:bookmarkStart w:id="4" w:name="_Toc166854273"/>
      <w:r w:rsidRPr="0022593C">
        <w:rPr>
          <w:rFonts w:hint="eastAsia"/>
        </w:rPr>
        <w:t>控制软件</w:t>
      </w:r>
      <w:bookmarkEnd w:id="3"/>
      <w:bookmarkEnd w:id="4"/>
    </w:p>
    <w:p w14:paraId="55CE41C4" w14:textId="0947B166" w:rsidR="0022593C" w:rsidRDefault="0022593C" w:rsidP="0022593C">
      <w:r>
        <w:rPr>
          <w:rFonts w:hint="eastAsia"/>
        </w:rPr>
        <w:t>控制器为</w:t>
      </w:r>
      <w:r>
        <w:t>TwinCAT3 V3.1</w:t>
      </w:r>
      <w:r>
        <w:rPr>
          <w:rFonts w:hint="eastAsia"/>
        </w:rPr>
        <w:t>.</w:t>
      </w:r>
      <w:r>
        <w:t>4024.</w:t>
      </w:r>
      <w:r w:rsidR="003A7DC1">
        <w:rPr>
          <w:rFonts w:hint="eastAsia"/>
        </w:rPr>
        <w:t>22</w:t>
      </w:r>
    </w:p>
    <w:p w14:paraId="7E1B4816" w14:textId="00A7D383" w:rsidR="0022593C" w:rsidRPr="0022593C" w:rsidRDefault="0022593C" w:rsidP="0022593C">
      <w:r>
        <w:rPr>
          <w:rFonts w:hint="eastAsia"/>
        </w:rPr>
        <w:t>编程电脑为</w:t>
      </w:r>
      <w:r>
        <w:t>TwinCAT3 V3.1.4024.</w:t>
      </w:r>
      <w:r w:rsidR="003A7DC1">
        <w:rPr>
          <w:rFonts w:hint="eastAsia"/>
        </w:rPr>
        <w:t>47</w:t>
      </w:r>
    </w:p>
    <w:p w14:paraId="7E6DC273" w14:textId="7A6954F0" w:rsidR="0022593C" w:rsidRDefault="0022593C" w:rsidP="0091772B">
      <w:pPr>
        <w:pStyle w:val="20"/>
      </w:pPr>
      <w:bookmarkStart w:id="5" w:name="_Toc95405016"/>
      <w:bookmarkStart w:id="6" w:name="_Toc166854274"/>
      <w:r>
        <w:rPr>
          <w:rFonts w:hint="eastAsia"/>
        </w:rPr>
        <w:t>硬件版本</w:t>
      </w:r>
      <w:bookmarkEnd w:id="5"/>
      <w:bookmarkEnd w:id="6"/>
    </w:p>
    <w:p w14:paraId="3ECF8622" w14:textId="584A8A48" w:rsidR="003A7DC1" w:rsidRDefault="003A7DC1" w:rsidP="003A7DC1">
      <w:pPr>
        <w:ind w:left="210"/>
      </w:pPr>
      <w:r>
        <w:rPr>
          <w:rFonts w:hint="eastAsia"/>
        </w:rPr>
        <w:t>控制器</w:t>
      </w:r>
      <w:r>
        <w:rPr>
          <w:rFonts w:hint="eastAsia"/>
        </w:rPr>
        <w:t>1</w:t>
      </w:r>
      <w:r>
        <w:rPr>
          <w:rFonts w:hint="eastAsia"/>
        </w:rPr>
        <w:t>：</w:t>
      </w:r>
      <w:r w:rsidR="0022593C">
        <w:rPr>
          <w:rFonts w:hint="eastAsia"/>
        </w:rPr>
        <w:t>CX</w:t>
      </w:r>
      <w:r>
        <w:rPr>
          <w:rFonts w:hint="eastAsia"/>
        </w:rPr>
        <w:t>9020 /</w:t>
      </w:r>
      <w:r>
        <w:tab/>
      </w:r>
      <w:r>
        <w:rPr>
          <w:rFonts w:hint="eastAsia"/>
        </w:rPr>
        <w:t>EL6900 / EL</w:t>
      </w:r>
      <w:r>
        <w:t>1904</w:t>
      </w:r>
      <w:r>
        <w:rPr>
          <w:rFonts w:hint="eastAsia"/>
        </w:rPr>
        <w:t xml:space="preserve"> / EL</w:t>
      </w:r>
      <w:r>
        <w:t>2904</w:t>
      </w:r>
      <w:r>
        <w:rPr>
          <w:rFonts w:hint="eastAsia"/>
        </w:rPr>
        <w:t xml:space="preserve"> (</w:t>
      </w:r>
      <w:r>
        <w:rPr>
          <w:rFonts w:hint="eastAsia"/>
        </w:rPr>
        <w:t>工程中含有其他模块，可忽略</w:t>
      </w:r>
      <w:r>
        <w:rPr>
          <w:rFonts w:hint="eastAsia"/>
        </w:rPr>
        <w:t>)</w:t>
      </w:r>
    </w:p>
    <w:p w14:paraId="62D59370" w14:textId="3A2C35EC" w:rsidR="0022593C" w:rsidRDefault="003A7DC1" w:rsidP="003A7DC1">
      <w:pPr>
        <w:ind w:leftChars="100" w:left="210"/>
      </w:pPr>
      <w:r>
        <w:rPr>
          <w:rFonts w:hint="eastAsia"/>
        </w:rPr>
        <w:t>控制器</w:t>
      </w:r>
      <w:r>
        <w:rPr>
          <w:rFonts w:hint="eastAsia"/>
        </w:rPr>
        <w:t>2</w:t>
      </w:r>
      <w:r>
        <w:rPr>
          <w:rFonts w:hint="eastAsia"/>
        </w:rPr>
        <w:t>：</w:t>
      </w:r>
      <w:r>
        <w:rPr>
          <w:rFonts w:hint="eastAsia"/>
        </w:rPr>
        <w:t>CX9020 /</w:t>
      </w:r>
      <w:r>
        <w:tab/>
      </w:r>
      <w:r>
        <w:rPr>
          <w:rFonts w:hint="eastAsia"/>
        </w:rPr>
        <w:t>EL1918 / EL</w:t>
      </w:r>
      <w:r>
        <w:t>1904</w:t>
      </w:r>
      <w:r>
        <w:rPr>
          <w:rFonts w:hint="eastAsia"/>
        </w:rPr>
        <w:t xml:space="preserve"> / EL</w:t>
      </w:r>
      <w:r>
        <w:t>2904</w:t>
      </w:r>
      <w:r>
        <w:rPr>
          <w:rFonts w:hint="eastAsia"/>
        </w:rPr>
        <w:t>(</w:t>
      </w:r>
      <w:r>
        <w:rPr>
          <w:rFonts w:hint="eastAsia"/>
        </w:rPr>
        <w:t>工程中含有其他模块，可忽略</w:t>
      </w:r>
      <w:r>
        <w:rPr>
          <w:rFonts w:hint="eastAsia"/>
        </w:rPr>
        <w:t>)</w:t>
      </w:r>
    </w:p>
    <w:p w14:paraId="445BD121" w14:textId="226B8496" w:rsidR="0022593C" w:rsidRDefault="0022593C" w:rsidP="0022593C">
      <w:pPr>
        <w:pStyle w:val="20"/>
      </w:pPr>
      <w:bookmarkStart w:id="7" w:name="_Toc95405017"/>
      <w:bookmarkStart w:id="8" w:name="_Toc166854275"/>
      <w:r>
        <w:rPr>
          <w:rFonts w:hint="eastAsia"/>
        </w:rPr>
        <w:t>操作系统</w:t>
      </w:r>
      <w:bookmarkEnd w:id="7"/>
      <w:bookmarkEnd w:id="8"/>
    </w:p>
    <w:p w14:paraId="1F285820" w14:textId="39EAFAC3" w:rsidR="00F85144" w:rsidRDefault="0022593C" w:rsidP="009E5BF5">
      <w:r w:rsidRPr="00951AF9">
        <w:rPr>
          <w:rFonts w:ascii="宋体" w:hAnsi="宋体" w:hint="eastAsia"/>
        </w:rPr>
        <w:t>控制器为</w:t>
      </w:r>
      <w:r w:rsidR="003A7DC1">
        <w:rPr>
          <w:rFonts w:hint="eastAsia"/>
        </w:rPr>
        <w:t>CE</w:t>
      </w:r>
      <w:r w:rsidRPr="00951AF9">
        <w:rPr>
          <w:rFonts w:ascii="宋体" w:hAnsi="宋体" w:hint="eastAsia"/>
        </w:rPr>
        <w:t>系统，调试电脑为</w:t>
      </w:r>
      <w:r w:rsidRPr="00951AF9">
        <w:rPr>
          <w:rFonts w:hint="eastAsia"/>
        </w:rPr>
        <w:t>Win</w:t>
      </w:r>
      <w:r w:rsidRPr="00951AF9">
        <w:t xml:space="preserve"> 10</w:t>
      </w:r>
      <w:r w:rsidRPr="00951AF9">
        <w:rPr>
          <w:rFonts w:ascii="宋体" w:hAnsi="宋体" w:hint="eastAsia"/>
        </w:rPr>
        <w:t>系统</w:t>
      </w:r>
      <w:r w:rsidR="009E5BF5">
        <w:rPr>
          <w:rFonts w:hint="eastAsia"/>
        </w:rPr>
        <w:t>。</w:t>
      </w:r>
    </w:p>
    <w:p w14:paraId="018D5835" w14:textId="0A34A520" w:rsidR="00206AEF" w:rsidRDefault="000317F9" w:rsidP="0022593C">
      <w:pPr>
        <w:pStyle w:val="10"/>
        <w:spacing w:before="156" w:after="156"/>
      </w:pPr>
      <w:bookmarkStart w:id="9" w:name="_Toc95405018"/>
      <w:bookmarkStart w:id="10" w:name="_Toc166854276"/>
      <w:r>
        <w:rPr>
          <w:rFonts w:hint="eastAsia"/>
        </w:rPr>
        <w:t>实现功能</w:t>
      </w:r>
      <w:bookmarkEnd w:id="9"/>
      <w:bookmarkEnd w:id="10"/>
    </w:p>
    <w:p w14:paraId="5B906A42" w14:textId="0EE41258" w:rsidR="00660A11" w:rsidRDefault="000317F9" w:rsidP="007B1708">
      <w:r>
        <w:t>EL</w:t>
      </w:r>
      <w:r w:rsidR="003A7DC1">
        <w:rPr>
          <w:rFonts w:hint="eastAsia"/>
        </w:rPr>
        <w:t>6900</w:t>
      </w:r>
      <w:r>
        <w:rPr>
          <w:rFonts w:hint="eastAsia"/>
        </w:rPr>
        <w:t>通过</w:t>
      </w:r>
      <w:r>
        <w:t>FSOE</w:t>
      </w:r>
      <w:r w:rsidR="003A7DC1">
        <w:rPr>
          <w:rFonts w:hint="eastAsia"/>
        </w:rPr>
        <w:t>与</w:t>
      </w:r>
      <w:r>
        <w:rPr>
          <w:rFonts w:hint="eastAsia"/>
        </w:rPr>
        <w:t>E</w:t>
      </w:r>
      <w:r>
        <w:t>L</w:t>
      </w:r>
      <w:r w:rsidR="003A7DC1">
        <w:rPr>
          <w:rFonts w:hint="eastAsia"/>
        </w:rPr>
        <w:t>1918</w:t>
      </w:r>
      <w:r w:rsidR="003A7DC1">
        <w:rPr>
          <w:rFonts w:hint="eastAsia"/>
        </w:rPr>
        <w:t>进行数据交互</w:t>
      </w:r>
      <w:r w:rsidR="00567E11">
        <w:rPr>
          <w:rFonts w:hint="eastAsia"/>
        </w:rPr>
        <w:t>。</w:t>
      </w:r>
    </w:p>
    <w:p w14:paraId="6F2291B0" w14:textId="77777777" w:rsidR="00CD0A2D" w:rsidRPr="00345E4E" w:rsidRDefault="00CD0A2D" w:rsidP="00CD0A2D">
      <w:pPr>
        <w:pStyle w:val="10"/>
        <w:spacing w:before="156" w:after="156"/>
      </w:pPr>
      <w:bookmarkStart w:id="11" w:name="_Toc109731493"/>
      <w:bookmarkStart w:id="12" w:name="_Toc95405020"/>
      <w:bookmarkStart w:id="13" w:name="OLE_LINK1"/>
      <w:bookmarkStart w:id="14" w:name="_Toc166854277"/>
      <w:r>
        <w:rPr>
          <w:rFonts w:hint="eastAsia"/>
        </w:rPr>
        <w:t>Master</w:t>
      </w:r>
      <w:r>
        <w:rPr>
          <w:rFonts w:hint="eastAsia"/>
        </w:rPr>
        <w:t>项目配置</w:t>
      </w:r>
      <w:bookmarkEnd w:id="11"/>
      <w:bookmarkEnd w:id="14"/>
    </w:p>
    <w:p w14:paraId="5FDFBDCB" w14:textId="77777777" w:rsidR="00CD0A2D" w:rsidRPr="00191915" w:rsidRDefault="00CD0A2D" w:rsidP="00CD0A2D">
      <w:pPr>
        <w:pStyle w:val="20"/>
        <w:ind w:right="210"/>
      </w:pPr>
      <w:bookmarkStart w:id="15" w:name="_Toc109731494"/>
      <w:bookmarkStart w:id="16" w:name="_Toc166854278"/>
      <w:bookmarkEnd w:id="12"/>
      <w:bookmarkEnd w:id="13"/>
      <w:r w:rsidRPr="00191915">
        <w:rPr>
          <w:rFonts w:hint="eastAsia"/>
        </w:rPr>
        <w:t>配置硬件设备</w:t>
      </w:r>
      <w:bookmarkEnd w:id="15"/>
      <w:bookmarkEnd w:id="16"/>
    </w:p>
    <w:p w14:paraId="58F164C3" w14:textId="6B8A9AE0" w:rsidR="00BB259A" w:rsidRDefault="00567E11" w:rsidP="009E5BF5">
      <w:pPr>
        <w:spacing w:afterLines="50" w:after="156"/>
      </w:pPr>
      <w:r w:rsidRPr="004104F3">
        <w:rPr>
          <w:rFonts w:hint="eastAsia"/>
        </w:rPr>
        <w:t>连接控制器，切</w:t>
      </w:r>
      <w:r w:rsidRPr="004104F3">
        <w:t>换</w:t>
      </w:r>
      <w:r w:rsidRPr="004104F3">
        <w:rPr>
          <w:rFonts w:hint="eastAsia"/>
        </w:rPr>
        <w:t>Twin</w:t>
      </w:r>
      <w:r w:rsidRPr="004104F3">
        <w:t>CAT</w:t>
      </w:r>
      <w:r w:rsidRPr="004104F3">
        <w:t>至</w:t>
      </w:r>
      <w:r w:rsidRPr="00332ADA">
        <w:t>Config</w:t>
      </w:r>
      <w:r w:rsidRPr="004104F3">
        <w:t>配置模式</w:t>
      </w:r>
      <w:r w:rsidR="009E5BF5">
        <w:rPr>
          <w:rFonts w:hint="eastAsia"/>
        </w:rPr>
        <w:t>。</w:t>
      </w:r>
      <w:r w:rsidR="00A86AAF" w:rsidRPr="00332ADA">
        <w:t>通过</w:t>
      </w:r>
      <w:r w:rsidR="00A86AAF" w:rsidRPr="00332ADA">
        <w:t>Scan</w:t>
      </w:r>
      <w:r w:rsidR="00A86AAF" w:rsidRPr="00332ADA">
        <w:t>，可以扫描到后续的标准模块</w:t>
      </w:r>
      <w:r w:rsidR="002900FE">
        <w:rPr>
          <w:rFonts w:hint="eastAsia"/>
        </w:rPr>
        <w:t>及安全模块</w:t>
      </w:r>
      <w:r w:rsidR="009E5BF5">
        <w:rPr>
          <w:rFonts w:hint="eastAsia"/>
        </w:rPr>
        <w:t>。</w:t>
      </w:r>
    </w:p>
    <w:p w14:paraId="0C2292CA" w14:textId="462C1A23" w:rsidR="009E5BF5" w:rsidRDefault="009E5BF5" w:rsidP="009E5BF5">
      <w:pPr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DA8102" wp14:editId="72523485">
                <wp:simplePos x="0" y="0"/>
                <wp:positionH relativeFrom="column">
                  <wp:posOffset>2339975</wp:posOffset>
                </wp:positionH>
                <wp:positionV relativeFrom="paragraph">
                  <wp:posOffset>1377315</wp:posOffset>
                </wp:positionV>
                <wp:extent cx="673100" cy="107950"/>
                <wp:effectExtent l="0" t="0" r="12700" b="2540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3100" cy="107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7ABCA5" id="圆角矩形 13" o:spid="_x0000_s1026" style="position:absolute;margin-left:184.25pt;margin-top:108.45pt;width:53pt;height:8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503F04A" wp14:editId="2326139D">
            <wp:extent cx="2527089" cy="2407920"/>
            <wp:effectExtent l="0" t="0" r="6985" b="0"/>
            <wp:docPr id="10" name="图片 10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, Word&#10;&#10;描述已自动生成"/>
                    <pic:cNvPicPr/>
                  </pic:nvPicPr>
                  <pic:blipFill rotWithShape="1">
                    <a:blip r:embed="rId20"/>
                    <a:srcRect t="30821" r="82330" b="9313"/>
                    <a:stretch/>
                  </pic:blipFill>
                  <pic:spPr bwMode="auto">
                    <a:xfrm>
                      <a:off x="0" y="0"/>
                      <a:ext cx="2535238" cy="241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37E22" w14:textId="1F60EC47" w:rsidR="00962E10" w:rsidRDefault="000F4C1C" w:rsidP="009E5BF5">
      <w:pPr>
        <w:pStyle w:val="a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F6A71FE" wp14:editId="67090463">
            <wp:extent cx="3080385" cy="3613785"/>
            <wp:effectExtent l="0" t="0" r="5715" b="5715"/>
            <wp:docPr id="17787860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106E5" w14:textId="1A714918" w:rsidR="00567E11" w:rsidRPr="0046714F" w:rsidRDefault="00567E11" w:rsidP="0022593C">
      <w:pPr>
        <w:pStyle w:val="20"/>
      </w:pPr>
      <w:bookmarkStart w:id="17" w:name="_Toc95405021"/>
      <w:bookmarkStart w:id="18" w:name="_Toc166854279"/>
      <w:r w:rsidRPr="00567E11">
        <w:rPr>
          <w:rFonts w:hint="eastAsia"/>
        </w:rPr>
        <w:t>添加安全项目</w:t>
      </w:r>
      <w:bookmarkEnd w:id="17"/>
      <w:bookmarkEnd w:id="18"/>
    </w:p>
    <w:p w14:paraId="6394D797" w14:textId="570E394D" w:rsidR="00A86AAF" w:rsidRDefault="00FE4F14" w:rsidP="009E5BF5">
      <w:pPr>
        <w:spacing w:afterLines="50" w:after="156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A86AAF" w:rsidRPr="00A86AAF">
        <w:t>右键选择</w:t>
      </w:r>
      <w:r w:rsidR="00A86AAF" w:rsidRPr="00332ADA">
        <w:t>SAFETY</w:t>
      </w:r>
      <w:r w:rsidR="00A86AAF" w:rsidRPr="00A86AAF">
        <w:t>选项，添加新项目</w:t>
      </w:r>
      <w:r w:rsidR="009E5BF5">
        <w:rPr>
          <w:rFonts w:hint="eastAsia"/>
        </w:rPr>
        <w:t>。</w:t>
      </w:r>
    </w:p>
    <w:p w14:paraId="49D29672" w14:textId="3F836F8E" w:rsidR="00A86AAF" w:rsidRPr="00567E11" w:rsidRDefault="000F4C1C" w:rsidP="009E5BF5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53215DE" wp14:editId="1221E9CC">
            <wp:extent cx="2237510" cy="2623113"/>
            <wp:effectExtent l="0" t="0" r="0" b="6350"/>
            <wp:docPr id="13767473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88" cy="26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05EB" w14:textId="7352DF9C" w:rsidR="00EB7672" w:rsidRDefault="00FE4F14" w:rsidP="009E5BF5">
      <w:r>
        <w:rPr>
          <w:rFonts w:hint="eastAsia"/>
        </w:rPr>
        <w:t>2</w:t>
      </w:r>
      <w:r>
        <w:rPr>
          <w:rFonts w:hint="eastAsia"/>
        </w:rPr>
        <w:t>、</w:t>
      </w:r>
      <w:r w:rsidR="00A86AAF" w:rsidRPr="00332ADA">
        <w:rPr>
          <w:rFonts w:hint="eastAsia"/>
        </w:rPr>
        <w:t>选择</w:t>
      </w:r>
      <w:r w:rsidR="00A86AAF" w:rsidRPr="00332ADA">
        <w:rPr>
          <w:rFonts w:hint="eastAsia"/>
        </w:rPr>
        <w:t>Twin</w:t>
      </w:r>
      <w:r w:rsidR="00A86AAF" w:rsidRPr="00332ADA">
        <w:t>CAT S</w:t>
      </w:r>
      <w:r w:rsidR="00A86AAF" w:rsidRPr="00332ADA">
        <w:rPr>
          <w:rFonts w:hint="eastAsia"/>
        </w:rPr>
        <w:t>afety</w:t>
      </w:r>
      <w:r w:rsidR="00A86AAF" w:rsidRPr="00332ADA">
        <w:t xml:space="preserve"> P</w:t>
      </w:r>
      <w:r w:rsidR="00A86AAF" w:rsidRPr="00332ADA">
        <w:rPr>
          <w:rFonts w:hint="eastAsia"/>
        </w:rPr>
        <w:t>roject</w:t>
      </w:r>
      <w:r w:rsidR="00A86AAF" w:rsidRPr="00332ADA">
        <w:t xml:space="preserve"> P</w:t>
      </w:r>
      <w:r w:rsidR="00A86AAF" w:rsidRPr="00332ADA">
        <w:rPr>
          <w:rFonts w:hint="eastAsia"/>
        </w:rPr>
        <w:t>reconfigured</w:t>
      </w:r>
      <w:r w:rsidR="00A86AAF" w:rsidRPr="00332ADA">
        <w:t xml:space="preserve"> I</w:t>
      </w:r>
      <w:r w:rsidR="00A86AAF" w:rsidRPr="00332ADA">
        <w:rPr>
          <w:rFonts w:hint="eastAsia"/>
        </w:rPr>
        <w:t>nputs</w:t>
      </w:r>
      <w:r w:rsidR="00A86AAF" w:rsidRPr="00332ADA">
        <w:rPr>
          <w:rFonts w:hint="eastAsia"/>
        </w:rPr>
        <w:t>，命名</w:t>
      </w:r>
      <w:r w:rsidR="00EB7672" w:rsidRPr="00332ADA">
        <w:rPr>
          <w:rFonts w:hint="eastAsia"/>
        </w:rPr>
        <w:t>为</w:t>
      </w:r>
      <w:r w:rsidR="00EB7672" w:rsidRPr="00332ADA">
        <w:rPr>
          <w:rFonts w:hint="eastAsia"/>
        </w:rPr>
        <w:t>M</w:t>
      </w:r>
      <w:r w:rsidR="00EB7672" w:rsidRPr="00332ADA">
        <w:t>aster</w:t>
      </w:r>
      <w:r w:rsidR="000F4C1C">
        <w:rPr>
          <w:rFonts w:hint="eastAsia"/>
        </w:rPr>
        <w:t>_EL6900</w:t>
      </w:r>
      <w:r w:rsidR="009E5BF5">
        <w:rPr>
          <w:rFonts w:hint="eastAsia"/>
        </w:rPr>
        <w:t>。</w:t>
      </w:r>
    </w:p>
    <w:p w14:paraId="63D5C9CB" w14:textId="26F8C2B7" w:rsidR="00A86AAF" w:rsidRDefault="00A86AAF" w:rsidP="00937EAB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80E3AE8" wp14:editId="45EF8DDB">
            <wp:extent cx="4885075" cy="2791470"/>
            <wp:effectExtent l="0" t="0" r="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" r="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75" cy="279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B5C1F" w14:textId="7A574D96" w:rsidR="00A86AAF" w:rsidRPr="00332ADA" w:rsidRDefault="00A86AAF" w:rsidP="00E34E94">
      <w:pPr>
        <w:pStyle w:val="a0"/>
        <w:numPr>
          <w:ilvl w:val="0"/>
          <w:numId w:val="38"/>
        </w:numPr>
        <w:ind w:firstLineChars="0"/>
      </w:pPr>
      <w:r w:rsidRPr="00332ADA">
        <w:t>在弹出的对话框中，可以修改作者和项目名称</w:t>
      </w:r>
    </w:p>
    <w:p w14:paraId="382E2FFA" w14:textId="15FF3B0A" w:rsidR="00A86AAF" w:rsidRDefault="00A86AAF" w:rsidP="00937EA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6899A1" wp14:editId="6D63DCD0">
            <wp:extent cx="4858598" cy="364394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98" cy="36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5D78" w14:textId="1A1C3285" w:rsidR="00FE4F14" w:rsidRDefault="00FE4F14" w:rsidP="00A722D1">
      <w:pPr>
        <w:pStyle w:val="20"/>
      </w:pPr>
      <w:bookmarkStart w:id="19" w:name="_Toc109731496"/>
      <w:bookmarkStart w:id="20" w:name="_Toc166854280"/>
      <w:r>
        <w:rPr>
          <w:rFonts w:hint="eastAsia"/>
        </w:rPr>
        <w:t>配置安全项目</w:t>
      </w:r>
      <w:bookmarkEnd w:id="19"/>
      <w:bookmarkEnd w:id="20"/>
    </w:p>
    <w:p w14:paraId="795AA71F" w14:textId="79C563A5" w:rsidR="00FE4F14" w:rsidRDefault="00FE4F14" w:rsidP="00937EAB">
      <w:pPr>
        <w:pStyle w:val="a0"/>
        <w:numPr>
          <w:ilvl w:val="0"/>
          <w:numId w:val="36"/>
        </w:numPr>
        <w:ind w:left="0" w:firstLine="420"/>
      </w:pPr>
      <w:r w:rsidRPr="00332ADA">
        <w:t>双击</w:t>
      </w:r>
      <w:r w:rsidRPr="00332ADA">
        <w:t>Target System</w:t>
      </w:r>
      <w:r w:rsidRPr="00332ADA">
        <w:t>选项，在安全控制器配置窗口中，选择</w:t>
      </w:r>
      <w:r>
        <w:rPr>
          <w:rFonts w:hint="eastAsia"/>
        </w:rPr>
        <w:t>目标</w:t>
      </w:r>
      <w:r w:rsidRPr="00332ADA">
        <w:t>控制器类型为</w:t>
      </w:r>
      <w:r w:rsidRPr="00332ADA">
        <w:t>EL</w:t>
      </w:r>
      <w:r>
        <w:rPr>
          <w:rFonts w:hint="eastAsia"/>
        </w:rPr>
        <w:t>6900</w:t>
      </w:r>
      <w:r w:rsidRPr="00332ADA">
        <w:t>，</w:t>
      </w:r>
      <w:r>
        <w:rPr>
          <w:rFonts w:hint="eastAsia"/>
        </w:rPr>
        <w:t>接下来</w:t>
      </w:r>
      <w:r w:rsidRPr="00332ADA">
        <w:t>手动匹配硬件</w:t>
      </w:r>
      <w:r>
        <w:rPr>
          <w:rFonts w:hint="eastAsia"/>
        </w:rPr>
        <w:t>。</w:t>
      </w:r>
    </w:p>
    <w:p w14:paraId="072AF5BD" w14:textId="131D130B" w:rsidR="00FE4F14" w:rsidRDefault="00FE4F14" w:rsidP="00937EAB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0B2CB6D7" wp14:editId="208914CC">
            <wp:extent cx="5713095" cy="2312670"/>
            <wp:effectExtent l="0" t="0" r="1905" b="0"/>
            <wp:docPr id="800619321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19321" name="图片 4" descr="图形用户界面, 应用程序&#10;&#10;描述已自动生成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629B" w14:textId="57AF04F8" w:rsidR="00FE4F14" w:rsidRDefault="00FE4F14" w:rsidP="00937EAB">
      <w:pPr>
        <w:pStyle w:val="a0"/>
        <w:numPr>
          <w:ilvl w:val="0"/>
          <w:numId w:val="36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Physical</w:t>
      </w:r>
      <w:r>
        <w:t xml:space="preserve"> D</w:t>
      </w:r>
      <w:r>
        <w:rPr>
          <w:rFonts w:hint="eastAsia"/>
        </w:rPr>
        <w:t>evice</w:t>
      </w:r>
      <w:r>
        <w:rPr>
          <w:rFonts w:hint="eastAsia"/>
        </w:rPr>
        <w:t>选项后面的加号</w:t>
      </w:r>
      <w:r w:rsidRPr="00122774">
        <w:rPr>
          <w:noProof/>
        </w:rPr>
        <w:drawing>
          <wp:inline distT="0" distB="0" distL="0" distR="0" wp14:anchorId="7B96A2E6" wp14:editId="5CF44CF6">
            <wp:extent cx="222250" cy="203200"/>
            <wp:effectExtent l="0" t="0" r="635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按钮，选择对应的硬件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6900</w:t>
      </w:r>
      <w:r>
        <w:rPr>
          <w:rFonts w:hint="eastAsia"/>
        </w:rPr>
        <w:t>，</w:t>
      </w:r>
      <w:r w:rsidRPr="00332ADA">
        <w:t>成功添加完</w:t>
      </w:r>
      <w:r w:rsidRPr="00332ADA">
        <w:t xml:space="preserve"> EL</w:t>
      </w:r>
      <w:r>
        <w:rPr>
          <w:rFonts w:hint="eastAsia"/>
        </w:rPr>
        <w:t>6900</w:t>
      </w:r>
      <w:r w:rsidRPr="00332ADA">
        <w:t xml:space="preserve"> </w:t>
      </w:r>
      <w:r w:rsidRPr="00332ADA">
        <w:t>后，确认是否可以正确查看到</w:t>
      </w:r>
      <w:r w:rsidRPr="00332ADA">
        <w:t xml:space="preserve"> EL</w:t>
      </w:r>
      <w:r>
        <w:rPr>
          <w:rFonts w:hint="eastAsia"/>
        </w:rPr>
        <w:t>6900</w:t>
      </w:r>
      <w:r w:rsidRPr="00332ADA">
        <w:t xml:space="preserve"> </w:t>
      </w:r>
      <w:r w:rsidRPr="00332ADA">
        <w:t>的序列号，拨码地址</w:t>
      </w:r>
      <w:r w:rsidRPr="00332ADA">
        <w:rPr>
          <w:rFonts w:hint="eastAsia"/>
        </w:rPr>
        <w:t>，</w:t>
      </w:r>
      <w:r w:rsidRPr="00332ADA">
        <w:t>并且同步硬件</w:t>
      </w:r>
      <w:proofErr w:type="gramStart"/>
      <w:r w:rsidRPr="00332ADA">
        <w:t>安全拨</w:t>
      </w:r>
      <w:proofErr w:type="gramEnd"/>
      <w:r w:rsidRPr="00332ADA">
        <w:t>码和软件安全地址</w:t>
      </w:r>
      <w:r>
        <w:rPr>
          <w:rFonts w:hint="eastAsia"/>
        </w:rPr>
        <w:t>，观察</w:t>
      </w:r>
      <w:r w:rsidRPr="00332ADA">
        <w:t>是否匹配一致</w:t>
      </w:r>
      <w:r>
        <w:rPr>
          <w:rFonts w:hint="eastAsia"/>
        </w:rPr>
        <w:t>。</w:t>
      </w:r>
    </w:p>
    <w:p w14:paraId="5BC3EEA3" w14:textId="09D33278" w:rsidR="00FE4F14" w:rsidRDefault="00FE4F14" w:rsidP="00937EAB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0643E1B1" wp14:editId="306BD76F">
            <wp:extent cx="5563082" cy="3779848"/>
            <wp:effectExtent l="0" t="0" r="0" b="0"/>
            <wp:docPr id="2496879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87925" name="图片 2496879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37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75DD" w14:textId="67A8A161" w:rsidR="00FE4F14" w:rsidRDefault="00FE4F14" w:rsidP="00937EAB">
      <w:pPr>
        <w:pStyle w:val="a0"/>
        <w:numPr>
          <w:ilvl w:val="0"/>
          <w:numId w:val="36"/>
        </w:numPr>
        <w:ind w:left="0" w:firstLine="420"/>
      </w:pPr>
      <w:r>
        <w:rPr>
          <w:rFonts w:hint="eastAsia"/>
        </w:rPr>
        <w:t>选择好硬件后，进行配置保存操作</w:t>
      </w:r>
      <w:r w:rsidR="0035759E">
        <w:rPr>
          <w:rFonts w:hint="eastAsia"/>
        </w:rPr>
        <w:t>（</w:t>
      </w:r>
      <w:proofErr w:type="spellStart"/>
      <w:r w:rsidR="0035759E">
        <w:rPr>
          <w:rFonts w:hint="eastAsia"/>
        </w:rPr>
        <w:t>ctrl+s</w:t>
      </w:r>
      <w:proofErr w:type="spellEnd"/>
      <w:r w:rsidR="0035759E">
        <w:rPr>
          <w:rFonts w:hint="eastAsia"/>
        </w:rPr>
        <w:t>可保存），即</w:t>
      </w:r>
      <w:r>
        <w:rPr>
          <w:rFonts w:hint="eastAsia"/>
        </w:rPr>
        <w:t>可关闭配置页面。</w:t>
      </w:r>
    </w:p>
    <w:p w14:paraId="76539927" w14:textId="7B4D06BF" w:rsidR="00FE4F14" w:rsidRDefault="0035759E" w:rsidP="00937EAB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5508CA4B" wp14:editId="1D433405">
            <wp:extent cx="5713095" cy="3917950"/>
            <wp:effectExtent l="0" t="0" r="1905" b="6350"/>
            <wp:docPr id="1531507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50777" name="图片 15315077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71FE" w14:textId="65E508FB" w:rsidR="0035759E" w:rsidRDefault="0035759E" w:rsidP="00393178">
      <w:pPr>
        <w:pStyle w:val="a0"/>
        <w:numPr>
          <w:ilvl w:val="0"/>
          <w:numId w:val="36"/>
        </w:numPr>
        <w:spacing w:afterLines="50" w:after="156"/>
        <w:ind w:left="0" w:firstLine="420"/>
      </w:pPr>
      <w:r w:rsidRPr="00332ADA">
        <w:t>右键选择</w:t>
      </w:r>
      <w:r w:rsidRPr="00332ADA">
        <w:t xml:space="preserve"> Alias Devices</w:t>
      </w:r>
      <w:r w:rsidRPr="00332ADA">
        <w:t>，选择</w:t>
      </w:r>
      <w:r w:rsidRPr="00332ADA">
        <w:t>Import</w:t>
      </w:r>
      <w:r w:rsidR="00E34E94">
        <w:rPr>
          <w:rFonts w:hint="eastAsia"/>
        </w:rPr>
        <w:t xml:space="preserve"> Alias-</w:t>
      </w:r>
      <w:r w:rsidRPr="00332ADA">
        <w:t>Device</w:t>
      </w:r>
      <w:r w:rsidR="00E34E94">
        <w:rPr>
          <w:rFonts w:hint="eastAsia"/>
        </w:rPr>
        <w:t>(</w:t>
      </w:r>
      <w:r w:rsidRPr="00332ADA">
        <w:t>s</w:t>
      </w:r>
      <w:r w:rsidR="00E34E94">
        <w:rPr>
          <w:rFonts w:hint="eastAsia"/>
        </w:rPr>
        <w:t>) from I/O-configuration</w:t>
      </w:r>
      <w:r w:rsidRPr="00332ADA">
        <w:t>，进行安全模块的导入</w:t>
      </w:r>
      <w:r w:rsidRPr="00332ADA">
        <w:rPr>
          <w:rFonts w:hint="eastAsia"/>
        </w:rPr>
        <w:t>，</w:t>
      </w:r>
      <w:r w:rsidRPr="00332ADA">
        <w:t>选择需要导入的</w:t>
      </w:r>
      <w:r w:rsidRPr="00332ADA">
        <w:rPr>
          <w:rFonts w:hint="eastAsia"/>
        </w:rPr>
        <w:t>E</w:t>
      </w:r>
      <w:r w:rsidRPr="00332ADA">
        <w:t>L19</w:t>
      </w:r>
      <w:r w:rsidR="00E34E94">
        <w:rPr>
          <w:rFonts w:hint="eastAsia"/>
        </w:rPr>
        <w:t>04</w:t>
      </w:r>
      <w:r w:rsidR="00E34E94">
        <w:rPr>
          <w:rFonts w:hint="eastAsia"/>
        </w:rPr>
        <w:t>和</w:t>
      </w:r>
      <w:r w:rsidR="00E34E94">
        <w:rPr>
          <w:rFonts w:hint="eastAsia"/>
        </w:rPr>
        <w:t>EL2904</w:t>
      </w:r>
      <w:r w:rsidRPr="00332ADA">
        <w:rPr>
          <w:rFonts w:hint="eastAsia"/>
        </w:rPr>
        <w:t>，</w:t>
      </w:r>
      <w:r w:rsidRPr="00332ADA">
        <w:t>点击</w:t>
      </w:r>
      <w:r w:rsidRPr="00332ADA">
        <w:t>OK</w:t>
      </w:r>
      <w:r w:rsidRPr="00332ADA">
        <w:t>确定</w:t>
      </w:r>
      <w:r w:rsidR="00E34E94">
        <w:rPr>
          <w:rFonts w:hint="eastAsia"/>
        </w:rPr>
        <w:t>。</w:t>
      </w:r>
    </w:p>
    <w:p w14:paraId="6B3FD596" w14:textId="2383E919" w:rsidR="00E34E94" w:rsidRDefault="00E34E94" w:rsidP="00937EAB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169229FE" wp14:editId="04932FB1">
            <wp:extent cx="4174553" cy="4523509"/>
            <wp:effectExtent l="0" t="0" r="0" b="0"/>
            <wp:docPr id="19791074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07471" name="图片 197910747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550" cy="452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5662" w14:textId="5CA99F0E" w:rsidR="00C348E3" w:rsidRPr="00FE4F14" w:rsidRDefault="00C348E3" w:rsidP="00E34E94">
      <w:pPr>
        <w:ind w:left="84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7247B16D" wp14:editId="436E9E87">
            <wp:extent cx="4770533" cy="3810330"/>
            <wp:effectExtent l="0" t="0" r="0" b="0"/>
            <wp:docPr id="4467077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07721" name="图片 4467077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38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A5B7" w14:textId="4C674ACE" w:rsidR="00A86AAF" w:rsidRDefault="00A86AAF" w:rsidP="009E5BF5">
      <w:pPr>
        <w:jc w:val="center"/>
      </w:pPr>
    </w:p>
    <w:p w14:paraId="4A17D411" w14:textId="77777777" w:rsidR="00C348E3" w:rsidRDefault="00C348E3" w:rsidP="00C348E3">
      <w:pPr>
        <w:pStyle w:val="20"/>
        <w:ind w:right="210"/>
      </w:pPr>
      <w:bookmarkStart w:id="21" w:name="_Toc109731497"/>
      <w:bookmarkStart w:id="22" w:name="_Toc166854281"/>
      <w:r>
        <w:rPr>
          <w:rFonts w:hint="eastAsia"/>
        </w:rPr>
        <w:t>编写安全程序</w:t>
      </w:r>
      <w:bookmarkEnd w:id="21"/>
      <w:bookmarkEnd w:id="22"/>
    </w:p>
    <w:p w14:paraId="430DB4A2" w14:textId="0C3823E8" w:rsidR="00A86AAF" w:rsidRDefault="007C4AC9" w:rsidP="007C4AC9">
      <w:pPr>
        <w:pStyle w:val="a0"/>
        <w:numPr>
          <w:ilvl w:val="0"/>
          <w:numId w:val="39"/>
        </w:numPr>
        <w:spacing w:afterLines="50" w:after="156"/>
        <w:ind w:firstLineChars="0"/>
        <w:rPr>
          <w:noProof/>
        </w:rPr>
      </w:pPr>
      <w:r>
        <w:rPr>
          <w:rFonts w:hint="eastAsia"/>
        </w:rPr>
        <w:t>在</w:t>
      </w:r>
      <w:r>
        <w:rPr>
          <w:rFonts w:hint="eastAsia"/>
        </w:rPr>
        <w:t>TwinSafeGroup</w:t>
      </w:r>
      <w:r>
        <w:t>1.</w:t>
      </w:r>
      <w:r>
        <w:rPr>
          <w:rFonts w:hint="eastAsia"/>
        </w:rPr>
        <w:t>sal</w:t>
      </w:r>
      <w:r>
        <w:rPr>
          <w:rFonts w:hint="eastAsia"/>
        </w:rPr>
        <w:t>中编写安全程序，此处我们插入</w:t>
      </w:r>
      <w:proofErr w:type="spellStart"/>
      <w:r>
        <w:rPr>
          <w:rFonts w:hint="eastAsia"/>
        </w:rPr>
        <w:t>safeDec</w:t>
      </w:r>
      <w:r>
        <w:t>ouple</w:t>
      </w:r>
      <w:proofErr w:type="spellEnd"/>
      <w:r>
        <w:rPr>
          <w:rFonts w:hint="eastAsia"/>
        </w:rPr>
        <w:t>功能块。</w:t>
      </w:r>
    </w:p>
    <w:p w14:paraId="1D6E98E9" w14:textId="290407DF" w:rsidR="007C4AC9" w:rsidRDefault="007C4AC9" w:rsidP="00937EAB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1AAEB58E" wp14:editId="386F4A7B">
            <wp:extent cx="5713095" cy="2419985"/>
            <wp:effectExtent l="0" t="0" r="1905" b="0"/>
            <wp:docPr id="179929996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99965" name="图片 179929996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9A16" w14:textId="12E61828" w:rsidR="007C4AC9" w:rsidRDefault="007C4AC9" w:rsidP="00393178">
      <w:pPr>
        <w:pStyle w:val="a0"/>
        <w:numPr>
          <w:ilvl w:val="0"/>
          <w:numId w:val="39"/>
        </w:numPr>
        <w:ind w:left="0" w:firstLine="420"/>
      </w:pPr>
      <w:r>
        <w:rPr>
          <w:rFonts w:hint="eastAsia"/>
        </w:rPr>
        <w:t>添加变量，在</w:t>
      </w:r>
      <w:r>
        <w:rPr>
          <w:rFonts w:hint="eastAsia"/>
        </w:rPr>
        <w:t>Dec</w:t>
      </w:r>
      <w:r>
        <w:t>In1</w:t>
      </w:r>
      <w:r>
        <w:rPr>
          <w:rFonts w:hint="eastAsia"/>
        </w:rPr>
        <w:t>位置右键选择</w:t>
      </w:r>
      <w:r>
        <w:rPr>
          <w:rFonts w:hint="eastAsia"/>
        </w:rPr>
        <w:t>Add</w:t>
      </w:r>
      <w:r>
        <w:t xml:space="preserve"> N</w:t>
      </w:r>
      <w:r>
        <w:rPr>
          <w:rFonts w:hint="eastAsia"/>
        </w:rPr>
        <w:t>ew</w:t>
      </w:r>
      <w:r>
        <w:t xml:space="preserve"> V</w:t>
      </w:r>
      <w:r>
        <w:rPr>
          <w:rFonts w:hint="eastAsia"/>
        </w:rPr>
        <w:t>ariable</w:t>
      </w:r>
      <w:r>
        <w:rPr>
          <w:rFonts w:hint="eastAsia"/>
        </w:rPr>
        <w:t>选项。</w:t>
      </w:r>
    </w:p>
    <w:p w14:paraId="25A054E8" w14:textId="7BD524B5" w:rsidR="007C4AC9" w:rsidRDefault="007C4AC9" w:rsidP="00937EAB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3AEE1E74" wp14:editId="3552BED8">
            <wp:extent cx="5713095" cy="4318635"/>
            <wp:effectExtent l="0" t="0" r="1905" b="5715"/>
            <wp:docPr id="1007332356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332356" name="图片 12" descr="图形用户界面, 应用程序&#10;&#10;描述已自动生成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7866" w14:textId="7B83A096" w:rsidR="00B72A0D" w:rsidRDefault="00B72A0D" w:rsidP="00393178">
      <w:pPr>
        <w:pStyle w:val="a0"/>
        <w:numPr>
          <w:ilvl w:val="0"/>
          <w:numId w:val="39"/>
        </w:numPr>
        <w:spacing w:afterLines="50" w:after="156"/>
        <w:ind w:left="0" w:firstLine="420"/>
      </w:pPr>
      <w:r>
        <w:rPr>
          <w:rFonts w:hint="eastAsia"/>
        </w:rPr>
        <w:t>添加新的变量接口，命名为</w:t>
      </w:r>
      <w:r>
        <w:rPr>
          <w:rFonts w:hint="eastAsia"/>
        </w:rPr>
        <w:t>DecInput</w:t>
      </w:r>
      <w:r>
        <w:t>1</w:t>
      </w:r>
      <w:r>
        <w:rPr>
          <w:rFonts w:hint="eastAsia"/>
        </w:rPr>
        <w:t>，可以发现右边属性参数设置已经配置，下面的</w:t>
      </w:r>
      <w:r>
        <w:rPr>
          <w:rFonts w:hint="eastAsia"/>
        </w:rPr>
        <w:t>Variable</w:t>
      </w:r>
      <w:r>
        <w:rPr>
          <w:rFonts w:hint="eastAsia"/>
        </w:rPr>
        <w:t>中也已经自动添加了新的变量。</w:t>
      </w:r>
    </w:p>
    <w:p w14:paraId="5A8030C2" w14:textId="518FE802" w:rsidR="007C4AC9" w:rsidRDefault="007C4AC9" w:rsidP="00937EAB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18C48619" wp14:editId="351713F1">
            <wp:extent cx="5713095" cy="3504565"/>
            <wp:effectExtent l="0" t="0" r="1905" b="635"/>
            <wp:docPr id="20299522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52269" name="图片 202995226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AB8A" w14:textId="4915703E" w:rsidR="00B72A0D" w:rsidRDefault="00B72A0D" w:rsidP="00937EAB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567FD15D" wp14:editId="69F007FC">
            <wp:extent cx="5713095" cy="2552065"/>
            <wp:effectExtent l="0" t="0" r="1905" b="635"/>
            <wp:docPr id="148307465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74655" name="图片 148307465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52D7" w14:textId="56805795" w:rsidR="00A86AAF" w:rsidRDefault="00B72A0D" w:rsidP="00AC48BB">
      <w:pPr>
        <w:pStyle w:val="a0"/>
        <w:numPr>
          <w:ilvl w:val="0"/>
          <w:numId w:val="39"/>
        </w:numPr>
        <w:ind w:firstLineChars="0"/>
      </w:pPr>
      <w:r>
        <w:rPr>
          <w:rFonts w:hint="eastAsia"/>
        </w:rPr>
        <w:t>同样的操作，</w:t>
      </w:r>
      <w:r w:rsidR="00AC48BB">
        <w:rPr>
          <w:rFonts w:hint="eastAsia"/>
        </w:rPr>
        <w:t>添加</w:t>
      </w:r>
      <w:r w:rsidR="00AC48BB">
        <w:rPr>
          <w:rFonts w:hint="eastAsia"/>
        </w:rPr>
        <w:t>DecOut1</w:t>
      </w:r>
      <w:r w:rsidR="00AC48BB">
        <w:rPr>
          <w:rFonts w:hint="eastAsia"/>
        </w:rPr>
        <w:t>、</w:t>
      </w:r>
      <w:r w:rsidR="00AC48BB">
        <w:rPr>
          <w:rFonts w:hint="eastAsia"/>
        </w:rPr>
        <w:t>DecIn2</w:t>
      </w:r>
      <w:r w:rsidR="00AC48BB">
        <w:rPr>
          <w:rFonts w:hint="eastAsia"/>
        </w:rPr>
        <w:t>和</w:t>
      </w:r>
      <w:r w:rsidR="00AC48BB">
        <w:rPr>
          <w:rFonts w:hint="eastAsia"/>
        </w:rPr>
        <w:t>DecOut2</w:t>
      </w:r>
      <w:r w:rsidR="00AC48BB">
        <w:rPr>
          <w:rFonts w:hint="eastAsia"/>
        </w:rPr>
        <w:t>变量</w:t>
      </w:r>
      <w:r w:rsidR="009E5BF5">
        <w:rPr>
          <w:rFonts w:hint="eastAsia"/>
        </w:rPr>
        <w:t>。</w:t>
      </w:r>
    </w:p>
    <w:p w14:paraId="493D7A0E" w14:textId="6D661EFF" w:rsidR="00AC48BB" w:rsidRDefault="00AC48BB" w:rsidP="00937EAB">
      <w:pPr>
        <w:ind w:firstLineChars="0" w:firstLine="0"/>
      </w:pPr>
      <w:r>
        <w:rPr>
          <w:rFonts w:hint="eastAsia"/>
          <w:noProof/>
        </w:rPr>
        <w:drawing>
          <wp:inline distT="0" distB="0" distL="0" distR="0" wp14:anchorId="01C00850" wp14:editId="3F6C5014">
            <wp:extent cx="5713095" cy="1888490"/>
            <wp:effectExtent l="0" t="0" r="1905" b="0"/>
            <wp:docPr id="639083253" name="图片 16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83253" name="图片 16" descr="图片包含 表格&#10;&#10;描述已自动生成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505B" w14:textId="080D1B77" w:rsidR="00B72A0D" w:rsidRDefault="00B72A0D" w:rsidP="00393178">
      <w:pPr>
        <w:pStyle w:val="a0"/>
        <w:numPr>
          <w:ilvl w:val="0"/>
          <w:numId w:val="39"/>
        </w:numPr>
        <w:ind w:firstLineChars="0"/>
      </w:pPr>
      <w:r>
        <w:rPr>
          <w:rFonts w:hint="eastAsia"/>
        </w:rPr>
        <w:t>安全程序编写先到此，先放下不谈，接下来我们去配置用于安全通讯的变量接口。</w:t>
      </w:r>
    </w:p>
    <w:p w14:paraId="20F988D1" w14:textId="2A46CCFD" w:rsidR="00B72A0D" w:rsidRPr="00B72A0D" w:rsidRDefault="00B72A0D" w:rsidP="00B72A0D">
      <w:pPr>
        <w:pStyle w:val="20"/>
        <w:ind w:right="210"/>
      </w:pPr>
      <w:bookmarkStart w:id="23" w:name="_Toc109731498"/>
      <w:bookmarkStart w:id="24" w:name="_Toc166854282"/>
      <w:r>
        <w:rPr>
          <w:rFonts w:hint="eastAsia"/>
        </w:rPr>
        <w:t>配置安全通讯接口</w:t>
      </w:r>
      <w:bookmarkEnd w:id="23"/>
      <w:bookmarkEnd w:id="24"/>
    </w:p>
    <w:p w14:paraId="5381BD19" w14:textId="721AC33B" w:rsidR="00F07052" w:rsidRDefault="00F07052" w:rsidP="00F07052">
      <w:pPr>
        <w:pStyle w:val="a0"/>
        <w:numPr>
          <w:ilvl w:val="0"/>
          <w:numId w:val="41"/>
        </w:numPr>
        <w:spacing w:afterLines="50" w:after="156"/>
        <w:ind w:firstLineChars="0"/>
        <w:rPr>
          <w:noProof/>
        </w:rPr>
      </w:pPr>
      <w:r>
        <w:rPr>
          <w:rFonts w:hint="eastAsia"/>
        </w:rPr>
        <w:t>添加用于安全通讯的接口，在</w:t>
      </w:r>
      <w:r>
        <w:rPr>
          <w:rFonts w:hint="eastAsia"/>
        </w:rPr>
        <w:t>Alias</w:t>
      </w:r>
      <w:r>
        <w:t xml:space="preserve"> </w:t>
      </w:r>
      <w:r>
        <w:rPr>
          <w:rFonts w:hint="eastAsia"/>
        </w:rPr>
        <w:t>devices</w:t>
      </w:r>
      <w:r>
        <w:rPr>
          <w:rFonts w:hint="eastAsia"/>
        </w:rPr>
        <w:t>位置，右键添加，选择新建项。</w:t>
      </w:r>
    </w:p>
    <w:p w14:paraId="49398644" w14:textId="78646230" w:rsidR="00F07052" w:rsidRDefault="00F07052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E17B709" wp14:editId="0B5699DE">
            <wp:extent cx="5713095" cy="3004185"/>
            <wp:effectExtent l="0" t="0" r="1905" b="5715"/>
            <wp:docPr id="822942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4213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AFD78" w14:textId="0BD79DCE" w:rsidR="00A86AAF" w:rsidRDefault="00F07052" w:rsidP="00393178">
      <w:pPr>
        <w:pStyle w:val="a0"/>
        <w:numPr>
          <w:ilvl w:val="0"/>
          <w:numId w:val="41"/>
        </w:numPr>
        <w:spacing w:afterLines="50" w:after="156"/>
        <w:ind w:left="0" w:firstLine="420"/>
      </w:pPr>
      <w:r>
        <w:rPr>
          <w:rFonts w:hint="eastAsia"/>
        </w:rPr>
        <w:lastRenderedPageBreak/>
        <w:t>选择</w:t>
      </w:r>
      <w:r>
        <w:t xml:space="preserve">Custom </w:t>
      </w:r>
      <w:proofErr w:type="spellStart"/>
      <w:r>
        <w:t>FSoE</w:t>
      </w:r>
      <w:proofErr w:type="spellEnd"/>
      <w:r>
        <w:t xml:space="preserve"> </w:t>
      </w:r>
      <w:proofErr w:type="spellStart"/>
      <w:r>
        <w:t>Connevtion</w:t>
      </w:r>
      <w:proofErr w:type="spellEnd"/>
      <w:r>
        <w:rPr>
          <w:rFonts w:hint="eastAsia"/>
        </w:rPr>
        <w:t>，如果想要修改名字就修改成自己想要的名字，此处默认不去修改。</w:t>
      </w:r>
    </w:p>
    <w:p w14:paraId="29D952AA" w14:textId="1C189808" w:rsidR="00A86AAF" w:rsidRDefault="00F07052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D1025DA" wp14:editId="248EF9F9">
            <wp:extent cx="5713095" cy="3942715"/>
            <wp:effectExtent l="0" t="0" r="1905" b="635"/>
            <wp:docPr id="145677580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7580" name="图片 16" descr="图形用户界面, 文本, 应用程序&#10;&#10;描述已自动生成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0ADE" w14:textId="4796BD1A" w:rsidR="00A86AAF" w:rsidRDefault="00F07052" w:rsidP="00F64854">
      <w:pPr>
        <w:pStyle w:val="a0"/>
        <w:numPr>
          <w:ilvl w:val="0"/>
          <w:numId w:val="41"/>
        </w:numPr>
        <w:spacing w:afterLines="50" w:after="156"/>
        <w:ind w:left="0" w:firstLine="420"/>
      </w:pPr>
      <w:r>
        <w:rPr>
          <w:rFonts w:hint="eastAsia"/>
        </w:rPr>
        <w:t>配置地址，请注意这个地址，设置一个在整个拓扑中都不冲突的安全地址数值，后面与其通讯的安全地址值与此相同。此处我们设置为</w:t>
      </w:r>
      <w:r>
        <w:rPr>
          <w:rFonts w:hint="eastAsia"/>
        </w:rPr>
        <w:t>7</w:t>
      </w:r>
      <w:r w:rsidR="00EA17D4">
        <w:rPr>
          <w:rFonts w:hint="eastAsia"/>
        </w:rPr>
        <w:t>。</w:t>
      </w:r>
    </w:p>
    <w:p w14:paraId="58D5C9E0" w14:textId="77777777" w:rsidR="00F64854" w:rsidRDefault="00F07052" w:rsidP="00937EAB">
      <w:pPr>
        <w:spacing w:afterLines="50" w:after="156"/>
        <w:ind w:firstLineChars="0" w:firstLine="0"/>
        <w:sectPr w:rsidR="00F64854" w:rsidSect="00773F75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1D2FD213" wp14:editId="44DA76B8">
            <wp:extent cx="5713095" cy="3384550"/>
            <wp:effectExtent l="0" t="0" r="1905" b="6350"/>
            <wp:docPr id="13414651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65138" name="图片 134146513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5333" w14:textId="3C138B5E" w:rsidR="004B77FB" w:rsidRDefault="004B77FB" w:rsidP="00F64854">
      <w:pPr>
        <w:pStyle w:val="a0"/>
        <w:numPr>
          <w:ilvl w:val="0"/>
          <w:numId w:val="41"/>
        </w:numPr>
        <w:spacing w:afterLines="50" w:after="156"/>
        <w:ind w:left="0" w:firstLine="420"/>
      </w:pPr>
      <w:r>
        <w:rPr>
          <w:rFonts w:hint="eastAsia"/>
        </w:rPr>
        <w:lastRenderedPageBreak/>
        <w:t>配置</w:t>
      </w:r>
      <w:r>
        <w:rPr>
          <w:rFonts w:hint="eastAsia"/>
        </w:rPr>
        <w:t>Connection</w:t>
      </w:r>
      <w:r>
        <w:rPr>
          <w:rFonts w:hint="eastAsia"/>
        </w:rPr>
        <w:t>选项，</w:t>
      </w:r>
      <w:r>
        <w:rPr>
          <w:rFonts w:hint="eastAsia"/>
        </w:rPr>
        <w:t>Mode</w:t>
      </w:r>
      <w:r>
        <w:rPr>
          <w:rFonts w:hint="eastAsia"/>
        </w:rPr>
        <w:t>选项中选择此处是</w:t>
      </w:r>
      <w:proofErr w:type="spellStart"/>
      <w:r>
        <w:rPr>
          <w:rFonts w:hint="eastAsia"/>
        </w:rPr>
        <w:t>F</w:t>
      </w:r>
      <w:r>
        <w:t>S</w:t>
      </w:r>
      <w:r>
        <w:rPr>
          <w:rFonts w:hint="eastAsia"/>
        </w:rPr>
        <w:t>oE</w:t>
      </w:r>
      <w:proofErr w:type="spellEnd"/>
      <w:r>
        <w:t xml:space="preserve"> M</w:t>
      </w:r>
      <w:r>
        <w:rPr>
          <w:rFonts w:hint="eastAsia"/>
        </w:rPr>
        <w:t>aster</w:t>
      </w:r>
      <w:r>
        <w:rPr>
          <w:rFonts w:hint="eastAsia"/>
        </w:rPr>
        <w:t>，同时设置</w:t>
      </w:r>
      <w:r>
        <w:rPr>
          <w:rFonts w:hint="eastAsia"/>
        </w:rPr>
        <w:t>Type</w:t>
      </w:r>
      <w:r>
        <w:rPr>
          <w:rFonts w:hint="eastAsia"/>
        </w:rPr>
        <w:t>为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6900</w:t>
      </w:r>
      <w:r>
        <w:rPr>
          <w:rFonts w:hint="eastAsia"/>
        </w:rPr>
        <w:t>，</w:t>
      </w:r>
      <w:r>
        <w:rPr>
          <w:rFonts w:hint="eastAsia"/>
        </w:rPr>
        <w:t>Watch</w:t>
      </w:r>
      <w:r>
        <w:t xml:space="preserve"> D</w:t>
      </w:r>
      <w:r>
        <w:rPr>
          <w:rFonts w:hint="eastAsia"/>
        </w:rPr>
        <w:t>og</w:t>
      </w:r>
      <w:r>
        <w:rPr>
          <w:rFonts w:hint="eastAsia"/>
        </w:rPr>
        <w:t>选项可根据实际情况进行修改，默认是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，可修改至</w:t>
      </w:r>
      <w:r>
        <w:rPr>
          <w:rFonts w:hint="eastAsia"/>
        </w:rPr>
        <w:t>2</w:t>
      </w:r>
      <w:r>
        <w:t>00</w:t>
      </w:r>
      <w:r>
        <w:rPr>
          <w:rFonts w:hint="eastAsia"/>
        </w:rPr>
        <w:t>ms</w:t>
      </w:r>
      <w:r>
        <w:rPr>
          <w:rFonts w:hint="eastAsia"/>
        </w:rPr>
        <w:t>或者其他。</w:t>
      </w:r>
    </w:p>
    <w:p w14:paraId="4D565656" w14:textId="253C92E0" w:rsidR="00A86AAF" w:rsidRDefault="004B77FB" w:rsidP="00937EAB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5D323E6C" wp14:editId="12DD2056">
            <wp:extent cx="5713095" cy="2841625"/>
            <wp:effectExtent l="0" t="0" r="1905" b="0"/>
            <wp:docPr id="8931765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76548" name="图片 89317654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288E" w14:textId="669CB367" w:rsidR="004B77FB" w:rsidRDefault="004B77FB" w:rsidP="00F64854">
      <w:pPr>
        <w:pStyle w:val="a0"/>
        <w:numPr>
          <w:ilvl w:val="0"/>
          <w:numId w:val="41"/>
        </w:numPr>
        <w:spacing w:afterLines="50" w:after="156"/>
        <w:ind w:left="0" w:firstLine="420"/>
      </w:pPr>
      <w:r>
        <w:rPr>
          <w:rFonts w:hint="eastAsia"/>
        </w:rPr>
        <w:t>配置</w:t>
      </w:r>
      <w:r>
        <w:rPr>
          <w:rFonts w:hint="eastAsia"/>
        </w:rPr>
        <w:t>Process</w:t>
      </w:r>
      <w:r>
        <w:t xml:space="preserve"> I</w:t>
      </w:r>
      <w:r>
        <w:rPr>
          <w:rFonts w:hint="eastAsia"/>
        </w:rPr>
        <w:t>mage</w:t>
      </w:r>
      <w:r>
        <w:rPr>
          <w:rFonts w:hint="eastAsia"/>
        </w:rPr>
        <w:t>此处也就是配置与另一个安全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通讯的报文，有多种选项可以选择。此处测试选择默认的</w:t>
      </w:r>
      <w:r>
        <w:rPr>
          <w:rFonts w:hint="eastAsia"/>
        </w:rPr>
        <w:t>6</w:t>
      </w:r>
      <w:r>
        <w:t>B</w:t>
      </w:r>
      <w:r>
        <w:rPr>
          <w:rFonts w:hint="eastAsia"/>
        </w:rPr>
        <w:t>ytes</w:t>
      </w:r>
      <w:r>
        <w:rPr>
          <w:rFonts w:hint="eastAsia"/>
        </w:rPr>
        <w:t>的安全报文。</w:t>
      </w:r>
    </w:p>
    <w:p w14:paraId="33E41541" w14:textId="0D6C9CE8" w:rsidR="004B77FB" w:rsidRDefault="004B77FB" w:rsidP="00937EAB">
      <w:pPr>
        <w:spacing w:beforeLines="50" w:before="156" w:afterLines="50" w:after="156"/>
        <w:ind w:firstLineChars="0" w:firstLine="0"/>
      </w:pPr>
      <w:r>
        <w:rPr>
          <w:noProof/>
        </w:rPr>
        <w:drawing>
          <wp:inline distT="0" distB="0" distL="0" distR="0" wp14:anchorId="582514CE" wp14:editId="242CE8E9">
            <wp:extent cx="5713095" cy="2805430"/>
            <wp:effectExtent l="0" t="0" r="1905" b="0"/>
            <wp:docPr id="14756448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44882" name="图片 1475644882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70A3" w14:textId="04BA1D54" w:rsidR="004B77FB" w:rsidRDefault="004B77FB" w:rsidP="00F64854">
      <w:pPr>
        <w:pStyle w:val="a0"/>
        <w:numPr>
          <w:ilvl w:val="0"/>
          <w:numId w:val="41"/>
        </w:numPr>
        <w:spacing w:afterLines="50" w:after="156"/>
        <w:ind w:left="0" w:firstLine="420"/>
      </w:pPr>
      <w:r>
        <w:rPr>
          <w:rFonts w:hint="eastAsia"/>
        </w:rPr>
        <w:t>配置完成关闭选项卡，并保存配置。</w:t>
      </w:r>
    </w:p>
    <w:p w14:paraId="6737B55B" w14:textId="614E70E2" w:rsidR="00A86AAF" w:rsidRDefault="004B77FB" w:rsidP="00937EAB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25AF3E0A" wp14:editId="15B1CE92">
            <wp:extent cx="5713095" cy="3236595"/>
            <wp:effectExtent l="0" t="0" r="1905" b="1905"/>
            <wp:docPr id="11626808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80868" name="图片 116268086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0722" w14:textId="77777777" w:rsidR="004B77FB" w:rsidRDefault="004B77FB" w:rsidP="004B77FB">
      <w:pPr>
        <w:pStyle w:val="20"/>
        <w:ind w:right="210"/>
      </w:pPr>
      <w:bookmarkStart w:id="25" w:name="_Toc109731499"/>
      <w:bookmarkStart w:id="26" w:name="_Toc166854283"/>
      <w:r>
        <w:rPr>
          <w:rFonts w:hint="eastAsia"/>
        </w:rPr>
        <w:t>配置安全通讯的</w:t>
      </w:r>
      <w:r>
        <w:rPr>
          <w:rFonts w:hint="eastAsia"/>
        </w:rPr>
        <w:t>E</w:t>
      </w:r>
      <w:r>
        <w:t>AP</w:t>
      </w:r>
      <w:r>
        <w:rPr>
          <w:rFonts w:hint="eastAsia"/>
        </w:rPr>
        <w:t>报文</w:t>
      </w:r>
      <w:bookmarkEnd w:id="25"/>
      <w:bookmarkEnd w:id="26"/>
    </w:p>
    <w:p w14:paraId="048C107A" w14:textId="77777777" w:rsidR="00B952BD" w:rsidRDefault="002B76DA" w:rsidP="00190D19">
      <w:pPr>
        <w:pStyle w:val="a0"/>
        <w:numPr>
          <w:ilvl w:val="0"/>
          <w:numId w:val="43"/>
        </w:numPr>
        <w:ind w:firstLineChars="0"/>
      </w:pPr>
      <w:r>
        <w:rPr>
          <w:rFonts w:hint="eastAsia"/>
        </w:rPr>
        <w:t>在</w:t>
      </w:r>
      <w:r>
        <w:rPr>
          <w:rFonts w:hint="eastAsia"/>
        </w:rPr>
        <w:t>Devices</w:t>
      </w:r>
      <w:r>
        <w:rPr>
          <w:rFonts w:hint="eastAsia"/>
        </w:rPr>
        <w:t>位置右键，选择添加新项。</w:t>
      </w:r>
    </w:p>
    <w:p w14:paraId="1C5D404F" w14:textId="0DBD2E32" w:rsidR="002B76DA" w:rsidRDefault="00B952BD" w:rsidP="00937EAB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2DA1E16C" wp14:editId="006135D1">
            <wp:extent cx="4301837" cy="4327442"/>
            <wp:effectExtent l="0" t="0" r="3810" b="0"/>
            <wp:docPr id="99345396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53961" name="图片 99345396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274" cy="433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1CD3" w14:textId="33D8ACA8" w:rsidR="00B952BD" w:rsidRDefault="00B952BD" w:rsidP="00C57F68">
      <w:pPr>
        <w:pStyle w:val="a0"/>
        <w:numPr>
          <w:ilvl w:val="0"/>
          <w:numId w:val="43"/>
        </w:numPr>
        <w:ind w:left="0" w:firstLine="420"/>
      </w:pPr>
      <w:r>
        <w:rPr>
          <w:rFonts w:hint="eastAsia"/>
        </w:rPr>
        <w:t>选择添加</w:t>
      </w:r>
      <w:r>
        <w:rPr>
          <w:rFonts w:hint="eastAsia"/>
        </w:rPr>
        <w:t>E</w:t>
      </w:r>
      <w:r>
        <w:t>AP</w:t>
      </w:r>
      <w:r>
        <w:rPr>
          <w:rFonts w:hint="eastAsia"/>
        </w:rPr>
        <w:t>通讯总线，并根据所连接的是哪个网口进行选择，此处我是使用</w:t>
      </w:r>
      <w:r>
        <w:rPr>
          <w:rFonts w:hint="eastAsia"/>
        </w:rPr>
        <w:t>C</w:t>
      </w:r>
      <w:r>
        <w:t>X</w:t>
      </w:r>
      <w:r>
        <w:rPr>
          <w:rFonts w:hint="eastAsia"/>
        </w:rPr>
        <w:t>9020</w:t>
      </w:r>
      <w:r>
        <w:rPr>
          <w:rFonts w:hint="eastAsia"/>
        </w:rPr>
        <w:t>前面的网口进行通讯，只有一个网卡，自动分配。</w:t>
      </w:r>
    </w:p>
    <w:p w14:paraId="1D68078F" w14:textId="6EA8E134" w:rsidR="004B77FB" w:rsidRPr="002B76DA" w:rsidRDefault="00B952BD" w:rsidP="00937EAB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5FD48206" wp14:editId="0D856BDC">
            <wp:extent cx="5713095" cy="3351530"/>
            <wp:effectExtent l="0" t="0" r="1905" b="1270"/>
            <wp:docPr id="87553400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34002" name="图片 87553400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33C7" w14:textId="67A34DEC" w:rsidR="00664A1F" w:rsidRDefault="00664A1F" w:rsidP="00C57F68">
      <w:pPr>
        <w:pStyle w:val="a0"/>
        <w:numPr>
          <w:ilvl w:val="0"/>
          <w:numId w:val="43"/>
        </w:numPr>
        <w:spacing w:beforeLines="50" w:before="156" w:afterLines="50" w:after="156"/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Device</w:t>
      </w:r>
      <w:r>
        <w:t>2</w:t>
      </w:r>
      <w:r>
        <w:rPr>
          <w:rFonts w:hint="eastAsia"/>
        </w:rPr>
        <w:t>中右键选择添加新项，并选择添加一个</w:t>
      </w:r>
      <w:r>
        <w:rPr>
          <w:rFonts w:hint="eastAsia"/>
        </w:rPr>
        <w:t>Publisher</w:t>
      </w:r>
      <w:r>
        <w:rPr>
          <w:rFonts w:hint="eastAsia"/>
        </w:rPr>
        <w:t>，</w:t>
      </w:r>
      <w:r>
        <w:t>Publisher</w:t>
      </w:r>
      <w:r>
        <w:rPr>
          <w:rFonts w:hint="eastAsia"/>
        </w:rPr>
        <w:t>是用来发布变量的，也就是传出变量信息的。</w:t>
      </w:r>
    </w:p>
    <w:p w14:paraId="273DBFB5" w14:textId="24AF5C69" w:rsidR="004B77FB" w:rsidRPr="00664A1F" w:rsidRDefault="00664A1F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678E3DC" wp14:editId="388A13F8">
            <wp:extent cx="5713095" cy="3331210"/>
            <wp:effectExtent l="0" t="0" r="1905" b="2540"/>
            <wp:docPr id="59852199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21998" name="图片 59852199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CFDD" w14:textId="240B21F2" w:rsidR="00664A1F" w:rsidRDefault="00664A1F" w:rsidP="00C57F68">
      <w:pPr>
        <w:pStyle w:val="a0"/>
        <w:numPr>
          <w:ilvl w:val="0"/>
          <w:numId w:val="43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Publisher</w:t>
      </w:r>
      <w:r>
        <w:rPr>
          <w:rFonts w:hint="eastAsia"/>
        </w:rPr>
        <w:t>下面可以配置多个报文用于通讯，此处在</w:t>
      </w:r>
      <w:r>
        <w:rPr>
          <w:rFonts w:hint="eastAsia"/>
        </w:rPr>
        <w:t>Publisher</w:t>
      </w:r>
      <w:r>
        <w:rPr>
          <w:rFonts w:hint="eastAsia"/>
        </w:rPr>
        <w:t>中添加一个安全报文变量，其中</w:t>
      </w:r>
      <w:r>
        <w:rPr>
          <w:rFonts w:hint="eastAsia"/>
        </w:rPr>
        <w:t>F</w:t>
      </w:r>
      <w:r>
        <w:t>SOE_6</w:t>
      </w:r>
      <w:r>
        <w:rPr>
          <w:rFonts w:hint="eastAsia"/>
        </w:rPr>
        <w:t>是呼应上一章节第</w:t>
      </w:r>
      <w:r>
        <w:rPr>
          <w:rFonts w:hint="eastAsia"/>
        </w:rPr>
        <w:t>5</w:t>
      </w:r>
      <w:r>
        <w:rPr>
          <w:rFonts w:hint="eastAsia"/>
        </w:rPr>
        <w:t>小节中所提到的</w:t>
      </w:r>
      <w:r>
        <w:rPr>
          <w:rFonts w:hint="eastAsia"/>
        </w:rPr>
        <w:t>Process</w:t>
      </w:r>
      <w:r>
        <w:t xml:space="preserve"> I</w:t>
      </w:r>
      <w:r>
        <w:rPr>
          <w:rFonts w:hint="eastAsia"/>
        </w:rPr>
        <w:t>mage</w:t>
      </w:r>
      <w:r>
        <w:rPr>
          <w:rFonts w:hint="eastAsia"/>
        </w:rPr>
        <w:t>大小，此处选择安全报文类型要和上面设置的保持一致，后面进行</w:t>
      </w:r>
      <w:r>
        <w:rPr>
          <w:rFonts w:hint="eastAsia"/>
        </w:rPr>
        <w:t>Link</w:t>
      </w:r>
      <w:r>
        <w:rPr>
          <w:rFonts w:hint="eastAsia"/>
        </w:rPr>
        <w:t>才可以正确操作。</w:t>
      </w:r>
    </w:p>
    <w:p w14:paraId="4B90823F" w14:textId="38FABD01" w:rsidR="004B77FB" w:rsidRPr="00664A1F" w:rsidRDefault="00664A1F" w:rsidP="00937EAB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0631A78F" wp14:editId="61774B21">
            <wp:extent cx="5713095" cy="2652395"/>
            <wp:effectExtent l="0" t="0" r="1905" b="0"/>
            <wp:docPr id="14298361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36161" name="图片 142983616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4E93" w14:textId="2457860D" w:rsidR="00664A1F" w:rsidRDefault="00664A1F" w:rsidP="00C57F68">
      <w:pPr>
        <w:pStyle w:val="a0"/>
        <w:numPr>
          <w:ilvl w:val="0"/>
          <w:numId w:val="43"/>
        </w:numPr>
        <w:ind w:left="0" w:firstLine="420"/>
      </w:pPr>
      <w:r>
        <w:t>EAP</w:t>
      </w:r>
      <w:r>
        <w:rPr>
          <w:rFonts w:hint="eastAsia"/>
        </w:rPr>
        <w:t>配置主站配置部分先到这里，等从站配置好了在回过头进行关联。</w:t>
      </w:r>
    </w:p>
    <w:p w14:paraId="1DE5BAFF" w14:textId="77777777" w:rsidR="00664A1F" w:rsidRDefault="00664A1F" w:rsidP="00664A1F">
      <w:pPr>
        <w:pStyle w:val="20"/>
        <w:ind w:right="210"/>
      </w:pPr>
      <w:bookmarkStart w:id="27" w:name="_Toc109731500"/>
      <w:bookmarkStart w:id="28" w:name="_Toc166854284"/>
      <w:r>
        <w:t>PLC</w:t>
      </w:r>
      <w:r>
        <w:rPr>
          <w:rFonts w:hint="eastAsia"/>
        </w:rPr>
        <w:t>程序编写以及关联</w:t>
      </w:r>
      <w:bookmarkEnd w:id="27"/>
      <w:bookmarkEnd w:id="28"/>
    </w:p>
    <w:p w14:paraId="76709ADF" w14:textId="564B5E93" w:rsidR="00B20064" w:rsidRDefault="00B20064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位置右键，选择添加新项，并选择</w:t>
      </w:r>
      <w:r>
        <w:rPr>
          <w:rFonts w:hint="eastAsia"/>
        </w:rPr>
        <w:t>standard</w:t>
      </w:r>
      <w:r>
        <w:t xml:space="preserve"> PLC P</w:t>
      </w:r>
      <w:r>
        <w:rPr>
          <w:rFonts w:hint="eastAsia"/>
        </w:rPr>
        <w:t>roject</w:t>
      </w:r>
      <w:r>
        <w:rPr>
          <w:rFonts w:hint="eastAsia"/>
        </w:rPr>
        <w:t>。</w:t>
      </w:r>
    </w:p>
    <w:p w14:paraId="45D2AC8A" w14:textId="6A384C58" w:rsidR="004B77FB" w:rsidRPr="00664A1F" w:rsidRDefault="00B20064" w:rsidP="00937EAB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0CD5B3BF" wp14:editId="6F63C486">
            <wp:extent cx="5713095" cy="3077210"/>
            <wp:effectExtent l="0" t="0" r="1905" b="8890"/>
            <wp:docPr id="11533128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12873" name="图片 115331287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5665" w14:textId="4779014B" w:rsidR="00B20064" w:rsidRDefault="00B20064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Main</w:t>
      </w:r>
      <w:r>
        <w:rPr>
          <w:rFonts w:hint="eastAsia"/>
        </w:rPr>
        <w:t>程序变量</w:t>
      </w:r>
      <w:proofErr w:type="gramStart"/>
      <w:r>
        <w:rPr>
          <w:rFonts w:hint="eastAsia"/>
        </w:rPr>
        <w:t>定义区</w:t>
      </w:r>
      <w:proofErr w:type="gramEnd"/>
      <w:r>
        <w:rPr>
          <w:rFonts w:hint="eastAsia"/>
        </w:rPr>
        <w:t>中添加如下的变量，分别的启动、错误复位、通讯错误反馈和其他错误反馈信息变量。</w:t>
      </w:r>
    </w:p>
    <w:p w14:paraId="228410F7" w14:textId="29700112" w:rsidR="004B77FB" w:rsidRPr="00B20064" w:rsidRDefault="00B20064" w:rsidP="00937EAB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48E5CE8E" wp14:editId="0445EB6D">
            <wp:extent cx="5713095" cy="3275330"/>
            <wp:effectExtent l="0" t="0" r="1905" b="1270"/>
            <wp:docPr id="26744741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4741" name="图片 27" descr="图形用户界面, 文本, 应用程序&#10;&#10;描述已自动生成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9DF7D" w14:textId="6313F902" w:rsidR="00B20064" w:rsidRDefault="00B20064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在安全配置中添加错误反馈信号，在</w:t>
      </w:r>
      <w:r>
        <w:rPr>
          <w:rFonts w:hint="eastAsia"/>
        </w:rPr>
        <w:t>S</w:t>
      </w:r>
      <w:r>
        <w:t>AFTY</w:t>
      </w:r>
      <w:r>
        <w:rPr>
          <w:rFonts w:hint="eastAsia"/>
        </w:rPr>
        <w:t>选项下的</w:t>
      </w:r>
      <w:r>
        <w:rPr>
          <w:rFonts w:hint="eastAsia"/>
        </w:rPr>
        <w:t>Alias</w:t>
      </w:r>
      <w:r>
        <w:t xml:space="preserve"> D</w:t>
      </w:r>
      <w:r>
        <w:rPr>
          <w:rFonts w:hint="eastAsia"/>
        </w:rPr>
        <w:t>evices</w:t>
      </w:r>
      <w:r>
        <w:rPr>
          <w:rFonts w:hint="eastAsia"/>
        </w:rPr>
        <w:t>处右键，选择</w:t>
      </w:r>
      <w:r>
        <w:rPr>
          <w:rFonts w:hint="eastAsia"/>
        </w:rPr>
        <w:t>Add</w:t>
      </w:r>
      <w:r>
        <w:t xml:space="preserve"> multiple standard variables</w:t>
      </w:r>
      <w:r>
        <w:rPr>
          <w:rFonts w:hint="eastAsia"/>
        </w:rPr>
        <w:t>。</w:t>
      </w:r>
    </w:p>
    <w:p w14:paraId="6BC554C3" w14:textId="7B46776C" w:rsidR="004B77FB" w:rsidRPr="00B20064" w:rsidRDefault="00B20064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9607201" wp14:editId="06533C68">
            <wp:extent cx="5713095" cy="3754120"/>
            <wp:effectExtent l="0" t="0" r="1905" b="0"/>
            <wp:docPr id="17318397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39772" name="图片 173183977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AA75C" w14:textId="6E9F1330" w:rsidR="00B20064" w:rsidRDefault="004F33B5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添加两个输出变量用以连接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OtherErr</w:t>
      </w:r>
      <w:proofErr w:type="spellEnd"/>
      <w:r>
        <w:rPr>
          <w:rFonts w:hint="eastAsia"/>
        </w:rPr>
        <w:t>，新建安全项目中自动添加了</w:t>
      </w:r>
      <w:proofErr w:type="spellStart"/>
      <w:r>
        <w:rPr>
          <w:rFonts w:hint="eastAsia"/>
        </w:rPr>
        <w:t>ErrAck</w:t>
      </w:r>
      <w:proofErr w:type="spellEnd"/>
      <w:r>
        <w:rPr>
          <w:rFonts w:hint="eastAsia"/>
        </w:rPr>
        <w:t>和</w:t>
      </w:r>
      <w:r>
        <w:rPr>
          <w:rFonts w:hint="eastAsia"/>
        </w:rPr>
        <w:t>Run</w:t>
      </w:r>
      <w:r>
        <w:rPr>
          <w:rFonts w:hint="eastAsia"/>
        </w:rPr>
        <w:t>变量，所以此处只需要添加反馈的错误变量</w:t>
      </w:r>
    </w:p>
    <w:p w14:paraId="33F9C156" w14:textId="07C708E5" w:rsidR="004B77FB" w:rsidRPr="00B20064" w:rsidRDefault="004F33B5" w:rsidP="00937EAB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9ACFC79" wp14:editId="57F2E524">
            <wp:extent cx="4343776" cy="1371719"/>
            <wp:effectExtent l="0" t="0" r="0" b="0"/>
            <wp:docPr id="120103619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36199" name="图片 120103619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776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AFD7C" w14:textId="1078D69E" w:rsidR="004F33B5" w:rsidRDefault="004F33B5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修改名字为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和</w:t>
      </w:r>
      <w:proofErr w:type="spellStart"/>
      <w:r>
        <w:t>O</w:t>
      </w:r>
      <w:r>
        <w:rPr>
          <w:rFonts w:hint="eastAsia"/>
        </w:rPr>
        <w:t>therErr</w:t>
      </w:r>
      <w:proofErr w:type="spellEnd"/>
      <w:r>
        <w:rPr>
          <w:rFonts w:hint="eastAsia"/>
        </w:rPr>
        <w:t>。</w:t>
      </w:r>
    </w:p>
    <w:p w14:paraId="72AEFB9B" w14:textId="15C1FCBF" w:rsidR="004B77FB" w:rsidRDefault="004F33B5" w:rsidP="00937EAB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E09DC2A" wp14:editId="7B19CD54">
            <wp:extent cx="3779848" cy="4732430"/>
            <wp:effectExtent l="0" t="0" r="0" b="0"/>
            <wp:docPr id="79034371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43713" name="图片 79034371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848" cy="47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4C3D3" w14:textId="345F9A72" w:rsidR="00520135" w:rsidRDefault="00520135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关联变量前，我们</w:t>
      </w:r>
      <w:r>
        <w:rPr>
          <w:rFonts w:hint="eastAsia"/>
        </w:rPr>
        <w:t>plc</w:t>
      </w:r>
      <w:r>
        <w:rPr>
          <w:rFonts w:hint="eastAsia"/>
        </w:rPr>
        <w:t>需要先编译通过，否则关联变量时找不到</w:t>
      </w:r>
      <w:r>
        <w:rPr>
          <w:rFonts w:hint="eastAsia"/>
        </w:rPr>
        <w:t>plc</w:t>
      </w:r>
      <w:r>
        <w:rPr>
          <w:rFonts w:hint="eastAsia"/>
        </w:rPr>
        <w:t>的变量。编译时出现“</w:t>
      </w:r>
      <w:r w:rsidRPr="00520135">
        <w:t xml:space="preserve">there </w:t>
      </w:r>
      <w:proofErr w:type="spellStart"/>
      <w:r w:rsidRPr="00520135">
        <w:t>wer</w:t>
      </w:r>
      <w:proofErr w:type="spellEnd"/>
      <w:r w:rsidRPr="00520135">
        <w:t xml:space="preserve"> validation errors</w:t>
      </w:r>
      <w:r>
        <w:rPr>
          <w:rFonts w:hint="eastAsia"/>
        </w:rPr>
        <w:t>”的提示，点继续。编译通过后在</w:t>
      </w:r>
      <w:r>
        <w:rPr>
          <w:rFonts w:hint="eastAsia"/>
        </w:rPr>
        <w:t>PLC Instance</w:t>
      </w:r>
      <w:r>
        <w:rPr>
          <w:rFonts w:hint="eastAsia"/>
        </w:rPr>
        <w:t>下会出现分配了地址的变量。</w:t>
      </w:r>
    </w:p>
    <w:p w14:paraId="422650FD" w14:textId="6F609688" w:rsidR="00520135" w:rsidRDefault="00520135" w:rsidP="00937EAB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77BC9F4" wp14:editId="6344C2D4">
            <wp:extent cx="5555461" cy="5303980"/>
            <wp:effectExtent l="0" t="0" r="7620" b="0"/>
            <wp:docPr id="6397908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90842" name="图片 63979084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461" cy="53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A236" w14:textId="045480C1" w:rsidR="00520135" w:rsidRDefault="00520135" w:rsidP="00937EAB">
      <w:pPr>
        <w:spacing w:afterLines="50" w:after="156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8DC1A32" wp14:editId="1B264307">
            <wp:extent cx="4359018" cy="4016088"/>
            <wp:effectExtent l="0" t="0" r="3810" b="3810"/>
            <wp:docPr id="18727368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3687" name="图片 18727368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3BD1" w14:textId="2BB38BC6" w:rsidR="00520135" w:rsidRDefault="004F33B5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关联</w:t>
      </w:r>
      <w:r>
        <w:t>PLC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变量与安全配置中增加的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变量，并依照此方法依次链接</w:t>
      </w:r>
      <w:r>
        <w:rPr>
          <w:rFonts w:hint="eastAsia"/>
        </w:rPr>
        <w:t xml:space="preserve"> </w:t>
      </w:r>
      <w:r>
        <w:t xml:space="preserve">     </w:t>
      </w:r>
      <w:proofErr w:type="spellStart"/>
      <w:r>
        <w:t>O</w:t>
      </w:r>
      <w:r>
        <w:rPr>
          <w:rFonts w:hint="eastAsia"/>
        </w:rPr>
        <w:t>therErr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ErrorAcknowledgement</w:t>
      </w:r>
      <w:proofErr w:type="spellEnd"/>
      <w:r>
        <w:rPr>
          <w:rFonts w:hint="eastAsia"/>
        </w:rPr>
        <w:t>和</w:t>
      </w:r>
      <w:r>
        <w:rPr>
          <w:rFonts w:hint="eastAsia"/>
        </w:rPr>
        <w:t>Run</w:t>
      </w:r>
      <w:r>
        <w:rPr>
          <w:rFonts w:hint="eastAsia"/>
        </w:rPr>
        <w:t>其他三个变量。</w:t>
      </w:r>
    </w:p>
    <w:p w14:paraId="43F96065" w14:textId="46C9CC9B" w:rsidR="00B20064" w:rsidRDefault="00520135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6BB3DA2" wp14:editId="2C3E5C32">
            <wp:extent cx="5713095" cy="3241675"/>
            <wp:effectExtent l="0" t="0" r="1905" b="0"/>
            <wp:docPr id="612728416" name="图片 3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28416" name="图片 34" descr="图形用户界面, 文本, 应用程序, 电子邮件&#10;&#10;描述已自动生成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7F26" w14:textId="71CD4A3A" w:rsidR="00686CE6" w:rsidRDefault="00686CE6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关联好了变量之后，需要在</w:t>
      </w:r>
      <w:r>
        <w:rPr>
          <w:rFonts w:hint="eastAsia"/>
        </w:rPr>
        <w:t>TwinSafeGroup</w:t>
      </w:r>
      <w:r>
        <w:t>1.</w:t>
      </w:r>
      <w:r>
        <w:rPr>
          <w:rFonts w:hint="eastAsia"/>
        </w:rPr>
        <w:t>sal</w:t>
      </w:r>
      <w:r>
        <w:rPr>
          <w:rFonts w:hint="eastAsia"/>
        </w:rPr>
        <w:t>之中的</w:t>
      </w:r>
      <w:r>
        <w:rPr>
          <w:rFonts w:hint="eastAsia"/>
        </w:rPr>
        <w:t>Variables</w:t>
      </w:r>
      <w:r>
        <w:rPr>
          <w:rFonts w:hint="eastAsia"/>
        </w:rPr>
        <w:t>中点击</w:t>
      </w:r>
      <w:r>
        <w:rPr>
          <w:noProof/>
        </w:rPr>
        <w:drawing>
          <wp:inline distT="0" distB="0" distL="0" distR="0" wp14:anchorId="1CD5BA70" wp14:editId="4E5E0F66">
            <wp:extent cx="266700" cy="2476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，为程序添加两个变量，并修改名字为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OtherErr</w:t>
      </w:r>
      <w:proofErr w:type="spellEnd"/>
      <w:r>
        <w:rPr>
          <w:rFonts w:hint="eastAsia"/>
        </w:rPr>
        <w:t>。</w:t>
      </w:r>
    </w:p>
    <w:p w14:paraId="36156271" w14:textId="42F6119E" w:rsidR="00B20064" w:rsidRPr="00686CE6" w:rsidRDefault="00686CE6" w:rsidP="00937EAB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50EAA45" wp14:editId="33E67C61">
            <wp:extent cx="4366238" cy="2541905"/>
            <wp:effectExtent l="0" t="0" r="0" b="0"/>
            <wp:docPr id="206241758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17582" name="图片 3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238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2A4FC" w14:textId="32500433" w:rsidR="00B20064" w:rsidRDefault="00686CE6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关联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变量，由于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是</w:t>
      </w:r>
      <w:r>
        <w:rPr>
          <w:rFonts w:hint="eastAsia"/>
        </w:rPr>
        <w:t>Group</w:t>
      </w:r>
      <w:r>
        <w:rPr>
          <w:rFonts w:hint="eastAsia"/>
        </w:rPr>
        <w:t>中输出的错误信息，所以在</w:t>
      </w:r>
      <w:r>
        <w:rPr>
          <w:rFonts w:hint="eastAsia"/>
        </w:rPr>
        <w:t>Assignment</w:t>
      </w:r>
      <w:r>
        <w:rPr>
          <w:rFonts w:hint="eastAsia"/>
        </w:rPr>
        <w:t>中选择到</w:t>
      </w:r>
      <w:r>
        <w:rPr>
          <w:rFonts w:hint="eastAsia"/>
        </w:rPr>
        <w:t>TwinSafeGroup</w:t>
      </w:r>
      <w:r>
        <w:t>1</w:t>
      </w:r>
      <w:r>
        <w:rPr>
          <w:rFonts w:hint="eastAsia"/>
        </w:rPr>
        <w:t>中的</w:t>
      </w:r>
      <w:r>
        <w:rPr>
          <w:rFonts w:hint="eastAsia"/>
        </w:rPr>
        <w:t>Com</w:t>
      </w:r>
      <w:r>
        <w:t xml:space="preserve"> E</w:t>
      </w:r>
      <w:r>
        <w:rPr>
          <w:rFonts w:hint="eastAsia"/>
        </w:rPr>
        <w:t>rr</w:t>
      </w:r>
      <w:r>
        <w:rPr>
          <w:rFonts w:hint="eastAsia"/>
        </w:rPr>
        <w:t>变量。我们想要把这个变量传到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中，所以在</w:t>
      </w:r>
      <w:r>
        <w:rPr>
          <w:rFonts w:hint="eastAsia"/>
        </w:rPr>
        <w:t>Usage</w:t>
      </w:r>
      <w:r>
        <w:rPr>
          <w:rFonts w:hint="eastAsia"/>
        </w:rPr>
        <w:t>中点击关联按钮选择</w:t>
      </w:r>
      <w:r>
        <w:rPr>
          <w:rFonts w:hint="eastAsia"/>
        </w:rPr>
        <w:t>Alias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变量。</w:t>
      </w:r>
    </w:p>
    <w:p w14:paraId="7725F315" w14:textId="2C23C28A" w:rsidR="00B20064" w:rsidRDefault="00686CE6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2EAEF29" wp14:editId="1E761A95">
            <wp:extent cx="5713095" cy="2830195"/>
            <wp:effectExtent l="0" t="0" r="1905" b="8255"/>
            <wp:docPr id="37021513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15130" name="图片 370215130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4D0B" w14:textId="2205FA2B" w:rsidR="00B20064" w:rsidRDefault="00686CE6" w:rsidP="00937EAB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5A5AFC0A" wp14:editId="5BA6862C">
            <wp:extent cx="5713095" cy="3098165"/>
            <wp:effectExtent l="0" t="0" r="1905" b="6985"/>
            <wp:docPr id="1281387266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87266" name="图片 38" descr="图形用户界面, 应用程序&#10;&#10;描述已自动生成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EE6E" w14:textId="6011A4DF" w:rsidR="00B20064" w:rsidRDefault="00686CE6" w:rsidP="00937EAB">
      <w:pPr>
        <w:pStyle w:val="a0"/>
        <w:numPr>
          <w:ilvl w:val="0"/>
          <w:numId w:val="45"/>
        </w:numPr>
        <w:spacing w:beforeLines="50" w:before="156" w:afterLines="50" w:after="156"/>
        <w:ind w:left="0" w:firstLine="420"/>
        <w:contextualSpacing/>
      </w:pPr>
      <w:r>
        <w:rPr>
          <w:rFonts w:hint="eastAsia"/>
        </w:rPr>
        <w:t>同理关联</w:t>
      </w:r>
      <w:proofErr w:type="spellStart"/>
      <w:r>
        <w:rPr>
          <w:rFonts w:hint="eastAsia"/>
        </w:rPr>
        <w:t>OtherErr</w:t>
      </w:r>
      <w:proofErr w:type="spellEnd"/>
      <w:r>
        <w:rPr>
          <w:rFonts w:hint="eastAsia"/>
        </w:rPr>
        <w:t>变量反馈到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变量上，配置完成如下。</w:t>
      </w:r>
    </w:p>
    <w:p w14:paraId="431EB9FA" w14:textId="625825D6" w:rsidR="00B20064" w:rsidRDefault="00686CE6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AB080D8" wp14:editId="0CC705F1">
            <wp:extent cx="5713095" cy="1504315"/>
            <wp:effectExtent l="0" t="0" r="1905" b="635"/>
            <wp:docPr id="87996385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63855" name="图片 879963855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F082C" w14:textId="5188D53A" w:rsidR="00B20064" w:rsidRDefault="005769BA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关联</w:t>
      </w:r>
      <w:r>
        <w:rPr>
          <w:rFonts w:hint="eastAsia"/>
        </w:rPr>
        <w:t>Decoup</w:t>
      </w:r>
      <w:r>
        <w:t>l</w:t>
      </w:r>
      <w:r>
        <w:rPr>
          <w:rFonts w:hint="eastAsia"/>
        </w:rPr>
        <w:t>e</w:t>
      </w:r>
      <w:r>
        <w:rPr>
          <w:rFonts w:hint="eastAsia"/>
        </w:rPr>
        <w:t>的输入变量，我们把</w:t>
      </w:r>
      <w:r>
        <w:rPr>
          <w:rFonts w:hint="eastAsia"/>
        </w:rPr>
        <w:t>Decouple</w:t>
      </w:r>
      <w:r>
        <w:rPr>
          <w:rFonts w:hint="eastAsia"/>
        </w:rPr>
        <w:t>的</w:t>
      </w:r>
      <w:r>
        <w:rPr>
          <w:rFonts w:hint="eastAsia"/>
        </w:rPr>
        <w:t>DecIn</w:t>
      </w:r>
      <w:r>
        <w:t>p</w:t>
      </w:r>
      <w:r>
        <w:rPr>
          <w:rFonts w:hint="eastAsia"/>
        </w:rPr>
        <w:t>ut</w:t>
      </w:r>
      <w:r>
        <w:t>1</w:t>
      </w:r>
      <w:r>
        <w:rPr>
          <w:rFonts w:hint="eastAsia"/>
        </w:rPr>
        <w:t>连接到</w:t>
      </w:r>
      <w:r>
        <w:rPr>
          <w:rFonts w:hint="eastAsia"/>
        </w:rPr>
        <w:t>E</w:t>
      </w:r>
      <w:r>
        <w:t>L19</w:t>
      </w:r>
      <w:r>
        <w:rPr>
          <w:rFonts w:hint="eastAsia"/>
        </w:rPr>
        <w:t>04</w:t>
      </w:r>
      <w:r>
        <w:rPr>
          <w:rFonts w:hint="eastAsia"/>
        </w:rPr>
        <w:t>安全输入模块的第一通道上。</w:t>
      </w:r>
    </w:p>
    <w:p w14:paraId="0F400384" w14:textId="514B3AAD" w:rsidR="00B20064" w:rsidRDefault="005769BA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AEBEDA5" wp14:editId="5DF002C1">
            <wp:extent cx="5713095" cy="3209925"/>
            <wp:effectExtent l="0" t="0" r="1905" b="9525"/>
            <wp:docPr id="917966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66830" name="图片 91796683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43783" w14:textId="621984A7" w:rsidR="005769BA" w:rsidRDefault="005769BA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lastRenderedPageBreak/>
        <w:t>关联</w:t>
      </w:r>
      <w:r>
        <w:rPr>
          <w:rFonts w:hint="eastAsia"/>
        </w:rPr>
        <w:t>DecOutput</w:t>
      </w:r>
      <w:r>
        <w:t>1</w:t>
      </w:r>
      <w:r>
        <w:rPr>
          <w:rFonts w:hint="eastAsia"/>
        </w:rPr>
        <w:t>变量到安全报文上，</w:t>
      </w:r>
      <w:r>
        <w:t>DecOut1</w:t>
      </w:r>
      <w:r>
        <w:rPr>
          <w:rFonts w:hint="eastAsia"/>
        </w:rPr>
        <w:t>的输出关联到上文中我们建立的安全报文的第</w:t>
      </w:r>
      <w:r w:rsidR="00D448A4">
        <w:rPr>
          <w:rFonts w:hint="eastAsia"/>
        </w:rPr>
        <w:t>0</w:t>
      </w:r>
      <w:r>
        <w:rPr>
          <w:rFonts w:hint="eastAsia"/>
        </w:rPr>
        <w:t>个</w:t>
      </w:r>
      <w:r>
        <w:rPr>
          <w:rFonts w:hint="eastAsia"/>
        </w:rPr>
        <w:t>Bit</w:t>
      </w:r>
      <w:r>
        <w:rPr>
          <w:rFonts w:hint="eastAsia"/>
        </w:rPr>
        <w:t>位上。</w:t>
      </w:r>
    </w:p>
    <w:p w14:paraId="72F3F502" w14:textId="2E634BD9" w:rsidR="005769BA" w:rsidRPr="005769BA" w:rsidRDefault="005769BA" w:rsidP="00937EAB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32619F8C" wp14:editId="50D6DD2E">
            <wp:extent cx="5713095" cy="3266440"/>
            <wp:effectExtent l="0" t="0" r="1905" b="0"/>
            <wp:docPr id="13089333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33391" name="图片 130893339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90E28" w14:textId="00E7A8B7" w:rsidR="0013731B" w:rsidRDefault="0013731B" w:rsidP="00937EAB">
      <w:pPr>
        <w:pStyle w:val="a0"/>
        <w:numPr>
          <w:ilvl w:val="0"/>
          <w:numId w:val="45"/>
        </w:numPr>
        <w:spacing w:afterLines="50" w:after="156"/>
        <w:ind w:left="0" w:firstLine="420"/>
      </w:pPr>
      <w:r>
        <w:rPr>
          <w:rFonts w:hint="eastAsia"/>
        </w:rPr>
        <w:t>关联</w:t>
      </w:r>
      <w:r>
        <w:rPr>
          <w:rFonts w:hint="eastAsia"/>
        </w:rPr>
        <w:t>DecIutput2</w:t>
      </w:r>
      <w:r>
        <w:rPr>
          <w:rFonts w:hint="eastAsia"/>
        </w:rPr>
        <w:t>变量到安全报文上的第</w:t>
      </w:r>
      <w:r w:rsidR="00D448A4">
        <w:rPr>
          <w:rFonts w:hint="eastAsia"/>
        </w:rPr>
        <w:t>1</w:t>
      </w:r>
      <w:r>
        <w:rPr>
          <w:rFonts w:hint="eastAsia"/>
        </w:rPr>
        <w:t>个</w:t>
      </w:r>
      <w:r>
        <w:rPr>
          <w:rFonts w:hint="eastAsia"/>
        </w:rPr>
        <w:t>Bit</w:t>
      </w:r>
      <w:r>
        <w:rPr>
          <w:rFonts w:hint="eastAsia"/>
        </w:rPr>
        <w:t>位上，把</w:t>
      </w:r>
      <w:r>
        <w:rPr>
          <w:rFonts w:hint="eastAsia"/>
        </w:rPr>
        <w:t>DecOut2</w:t>
      </w:r>
      <w:r>
        <w:rPr>
          <w:rFonts w:hint="eastAsia"/>
        </w:rPr>
        <w:t>连接到</w:t>
      </w:r>
      <w:r>
        <w:rPr>
          <w:rFonts w:hint="eastAsia"/>
        </w:rPr>
        <w:t>E</w:t>
      </w:r>
      <w:r>
        <w:t>L</w:t>
      </w:r>
      <w:r w:rsidR="004C7FD2">
        <w:rPr>
          <w:rFonts w:hint="eastAsia"/>
        </w:rPr>
        <w:t>2</w:t>
      </w:r>
      <w:r>
        <w:t>9</w:t>
      </w:r>
      <w:r>
        <w:rPr>
          <w:rFonts w:hint="eastAsia"/>
        </w:rPr>
        <w:t>04</w:t>
      </w:r>
      <w:r>
        <w:rPr>
          <w:rFonts w:hint="eastAsia"/>
        </w:rPr>
        <w:t>安全输</w:t>
      </w:r>
      <w:r w:rsidR="004C7FD2">
        <w:rPr>
          <w:rFonts w:hint="eastAsia"/>
        </w:rPr>
        <w:t>出</w:t>
      </w:r>
      <w:r>
        <w:rPr>
          <w:rFonts w:hint="eastAsia"/>
        </w:rPr>
        <w:t>模块的第一通道上</w:t>
      </w:r>
      <w:r w:rsidR="004C7FD2">
        <w:rPr>
          <w:rFonts w:hint="eastAsia"/>
        </w:rPr>
        <w:t>。</w:t>
      </w:r>
    </w:p>
    <w:p w14:paraId="436E378F" w14:textId="1DC39FB7" w:rsidR="00B20064" w:rsidRDefault="005769BA" w:rsidP="00937EAB">
      <w:pPr>
        <w:pStyle w:val="a0"/>
        <w:numPr>
          <w:ilvl w:val="0"/>
          <w:numId w:val="45"/>
        </w:numPr>
        <w:ind w:left="0" w:firstLine="420"/>
      </w:pPr>
      <w:r>
        <w:rPr>
          <w:rFonts w:hint="eastAsia"/>
        </w:rPr>
        <w:t>配置完成的输入关系如下。</w:t>
      </w:r>
    </w:p>
    <w:p w14:paraId="7DF06861" w14:textId="28F54018" w:rsidR="005769BA" w:rsidRPr="005769BA" w:rsidRDefault="005769BA" w:rsidP="00937EAB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63A898EE" wp14:editId="6BB9C566">
            <wp:extent cx="4953557" cy="1477010"/>
            <wp:effectExtent l="0" t="0" r="0" b="8890"/>
            <wp:docPr id="4744879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487921" name="图片 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557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2F363" w14:textId="77777777" w:rsidR="005769BA" w:rsidRPr="00EB7672" w:rsidRDefault="005769BA" w:rsidP="005769BA">
      <w:pPr>
        <w:pStyle w:val="10"/>
        <w:spacing w:before="156" w:after="156"/>
      </w:pPr>
      <w:bookmarkStart w:id="29" w:name="_Toc109731501"/>
      <w:bookmarkStart w:id="30" w:name="_Toc166854285"/>
      <w:r>
        <w:t>S</w:t>
      </w:r>
      <w:r>
        <w:rPr>
          <w:rFonts w:hint="eastAsia"/>
        </w:rPr>
        <w:t>lave</w:t>
      </w:r>
      <w:r>
        <w:rPr>
          <w:rFonts w:hint="eastAsia"/>
        </w:rPr>
        <w:t>项目配置</w:t>
      </w:r>
      <w:bookmarkEnd w:id="29"/>
      <w:bookmarkEnd w:id="30"/>
    </w:p>
    <w:p w14:paraId="1141698C" w14:textId="62EB8ABD" w:rsidR="005769BA" w:rsidRDefault="005769BA" w:rsidP="005769BA">
      <w:pPr>
        <w:pStyle w:val="20"/>
        <w:ind w:right="210"/>
      </w:pPr>
      <w:bookmarkStart w:id="31" w:name="_Toc109731502"/>
      <w:bookmarkStart w:id="32" w:name="_Toc166854286"/>
      <w:r>
        <w:rPr>
          <w:rFonts w:hint="eastAsia"/>
        </w:rPr>
        <w:t>配置硬件设备</w:t>
      </w:r>
      <w:bookmarkEnd w:id="31"/>
      <w:bookmarkEnd w:id="32"/>
    </w:p>
    <w:p w14:paraId="64F771F4" w14:textId="5C54ABB2" w:rsidR="005769BA" w:rsidRDefault="005769BA" w:rsidP="00937EAB">
      <w:pPr>
        <w:pStyle w:val="a0"/>
        <w:numPr>
          <w:ilvl w:val="0"/>
          <w:numId w:val="46"/>
        </w:numPr>
        <w:ind w:left="0" w:firstLine="420"/>
      </w:pPr>
      <w:r w:rsidRPr="004104F3">
        <w:rPr>
          <w:rFonts w:hint="eastAsia"/>
        </w:rPr>
        <w:t>连接控制器</w:t>
      </w:r>
      <w:r>
        <w:rPr>
          <w:rFonts w:hint="eastAsia"/>
        </w:rPr>
        <w:t>、添加路由此处不做赘述，</w:t>
      </w:r>
      <w:r w:rsidRPr="004104F3">
        <w:rPr>
          <w:rFonts w:hint="eastAsia"/>
        </w:rPr>
        <w:t>切</w:t>
      </w:r>
      <w:r w:rsidRPr="004104F3">
        <w:t>换</w:t>
      </w:r>
      <w:r w:rsidRPr="004104F3">
        <w:rPr>
          <w:rFonts w:hint="eastAsia"/>
        </w:rPr>
        <w:t>Twin</w:t>
      </w:r>
      <w:r w:rsidRPr="004104F3">
        <w:t>CAT</w:t>
      </w:r>
      <w:r w:rsidRPr="004104F3">
        <w:t>至</w:t>
      </w:r>
      <w:r w:rsidRPr="00332ADA">
        <w:t>Config</w:t>
      </w:r>
      <w:r w:rsidRPr="004104F3">
        <w:t>配置模式</w:t>
      </w:r>
      <w:r>
        <w:rPr>
          <w:rFonts w:hint="eastAsia"/>
        </w:rPr>
        <w:t>，</w:t>
      </w:r>
      <w:r w:rsidRPr="00332ADA">
        <w:t>通过</w:t>
      </w:r>
      <w:r w:rsidRPr="00332ADA">
        <w:t>Scan</w:t>
      </w:r>
      <w:r w:rsidRPr="00332ADA">
        <w:t>，可以扫描到</w:t>
      </w:r>
      <w:r>
        <w:rPr>
          <w:rFonts w:hint="eastAsia"/>
        </w:rPr>
        <w:t>控制器后面</w:t>
      </w:r>
      <w:r w:rsidRPr="00332ADA">
        <w:t>的标准模块</w:t>
      </w:r>
      <w:r>
        <w:rPr>
          <w:rFonts w:hint="eastAsia"/>
        </w:rPr>
        <w:t>及安全模块。此处扫描后自动添加</w:t>
      </w:r>
      <w:r>
        <w:rPr>
          <w:rFonts w:hint="eastAsia"/>
        </w:rPr>
        <w:t>E</w:t>
      </w:r>
      <w:r>
        <w:t>L1918</w:t>
      </w:r>
      <w:r>
        <w:rPr>
          <w:rFonts w:hint="eastAsia"/>
        </w:rPr>
        <w:t>和</w:t>
      </w:r>
      <w:r>
        <w:rPr>
          <w:rFonts w:hint="eastAsia"/>
        </w:rPr>
        <w:t>E</w:t>
      </w:r>
      <w:r>
        <w:t>L2904</w:t>
      </w:r>
      <w:proofErr w:type="gramStart"/>
      <w:r>
        <w:rPr>
          <w:rFonts w:hint="eastAsia"/>
        </w:rPr>
        <w:t>两个</w:t>
      </w:r>
      <w:proofErr w:type="gramEnd"/>
      <w:r>
        <w:rPr>
          <w:rFonts w:hint="eastAsia"/>
        </w:rPr>
        <w:t>硬件。</w:t>
      </w:r>
    </w:p>
    <w:p w14:paraId="64BCA4F1" w14:textId="72BACDCA" w:rsidR="005769BA" w:rsidRDefault="00522B86" w:rsidP="00937EAB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375ADBB" wp14:editId="787B7AB0">
            <wp:extent cx="3825572" cy="4724809"/>
            <wp:effectExtent l="0" t="0" r="3810" b="0"/>
            <wp:docPr id="416648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4892" name="图片 41664892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572" cy="47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86EAA" w14:textId="77777777" w:rsidR="00522B86" w:rsidRDefault="00522B86" w:rsidP="00522B86">
      <w:pPr>
        <w:pStyle w:val="20"/>
        <w:ind w:right="210"/>
      </w:pPr>
      <w:bookmarkStart w:id="33" w:name="_Toc109731503"/>
      <w:bookmarkStart w:id="34" w:name="_Toc166854287"/>
      <w:r>
        <w:rPr>
          <w:rFonts w:hint="eastAsia"/>
        </w:rPr>
        <w:t>添加安全项目</w:t>
      </w:r>
      <w:bookmarkEnd w:id="33"/>
      <w:bookmarkEnd w:id="34"/>
    </w:p>
    <w:p w14:paraId="748E6225" w14:textId="7FB839B4" w:rsidR="005769BA" w:rsidRDefault="00522B86" w:rsidP="00937EAB">
      <w:pPr>
        <w:pStyle w:val="a0"/>
        <w:numPr>
          <w:ilvl w:val="0"/>
          <w:numId w:val="47"/>
        </w:numPr>
        <w:ind w:left="0" w:firstLine="420"/>
      </w:pPr>
      <w:r>
        <w:rPr>
          <w:rFonts w:hint="eastAsia"/>
        </w:rPr>
        <w:t>S</w:t>
      </w:r>
      <w:r>
        <w:t xml:space="preserve">AFEY </w:t>
      </w:r>
      <w:r>
        <w:rPr>
          <w:rFonts w:hint="eastAsia"/>
        </w:rPr>
        <w:t>选项位置右键，选择添加新项，选择，并修改名字为</w:t>
      </w:r>
      <w:r>
        <w:rPr>
          <w:rFonts w:hint="eastAsia"/>
        </w:rPr>
        <w:t>Slave</w:t>
      </w:r>
      <w:r>
        <w:rPr>
          <w:rFonts w:hint="eastAsia"/>
        </w:rPr>
        <w:t>。</w:t>
      </w:r>
    </w:p>
    <w:p w14:paraId="5AAA97C5" w14:textId="55F63D7C" w:rsidR="005769BA" w:rsidRDefault="00522B86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2A1A752" wp14:editId="0AA80AFA">
            <wp:extent cx="5713095" cy="3049905"/>
            <wp:effectExtent l="0" t="0" r="1905" b="0"/>
            <wp:docPr id="17644576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457640" name="图片 176445764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37A6" w14:textId="4C3B7A4E" w:rsidR="005769BA" w:rsidRDefault="00522B86" w:rsidP="00937EAB">
      <w:pPr>
        <w:pStyle w:val="a0"/>
        <w:numPr>
          <w:ilvl w:val="0"/>
          <w:numId w:val="47"/>
        </w:numPr>
        <w:ind w:left="0" w:firstLine="420"/>
      </w:pPr>
      <w:r>
        <w:rPr>
          <w:rFonts w:hint="eastAsia"/>
        </w:rPr>
        <w:t>默认信息，点击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6FCBBDB3" w14:textId="2EB249D6" w:rsidR="00522B86" w:rsidRDefault="00522B86" w:rsidP="00937EAB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08C76A97" wp14:editId="4C4FDDD3">
            <wp:extent cx="5713095" cy="4290060"/>
            <wp:effectExtent l="0" t="0" r="1905" b="0"/>
            <wp:docPr id="1589045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45919" name="图片 1589045919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F13A5" w14:textId="77777777" w:rsidR="00522B86" w:rsidRDefault="00522B86" w:rsidP="00522B86">
      <w:pPr>
        <w:pStyle w:val="20"/>
        <w:ind w:right="210"/>
      </w:pPr>
      <w:bookmarkStart w:id="35" w:name="_Toc109731504"/>
      <w:bookmarkStart w:id="36" w:name="_Toc166854288"/>
      <w:r>
        <w:rPr>
          <w:rFonts w:hint="eastAsia"/>
        </w:rPr>
        <w:t>配置安全项目</w:t>
      </w:r>
      <w:bookmarkEnd w:id="35"/>
      <w:bookmarkEnd w:id="36"/>
    </w:p>
    <w:p w14:paraId="79FFAF50" w14:textId="7AA64BBA" w:rsidR="005769BA" w:rsidRDefault="00522B86" w:rsidP="00937EAB">
      <w:pPr>
        <w:pStyle w:val="a0"/>
        <w:numPr>
          <w:ilvl w:val="0"/>
          <w:numId w:val="48"/>
        </w:numPr>
        <w:ind w:left="0" w:firstLine="420"/>
      </w:pPr>
      <w:r w:rsidRPr="00332ADA">
        <w:t>双击</w:t>
      </w:r>
      <w:r w:rsidRPr="00332ADA">
        <w:t>Target System</w:t>
      </w:r>
      <w:r w:rsidRPr="00332ADA">
        <w:t>选项，在安全控制器配置窗口中，选择控制器类型为</w:t>
      </w:r>
      <w:r>
        <w:rPr>
          <w:rFonts w:hint="eastAsia"/>
        </w:rPr>
        <w:t>:</w:t>
      </w:r>
      <w:r w:rsidRPr="00332ADA">
        <w:t>EL1918</w:t>
      </w:r>
      <w:r w:rsidRPr="00332ADA">
        <w:t>，并手动添加匹配硬件</w:t>
      </w:r>
      <w:r>
        <w:rPr>
          <w:rFonts w:hint="eastAsia"/>
        </w:rPr>
        <w:t>。</w:t>
      </w:r>
    </w:p>
    <w:p w14:paraId="6E846AE0" w14:textId="5DE72DD0" w:rsidR="005769BA" w:rsidRDefault="00522B86" w:rsidP="00937EAB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8D57D93" wp14:editId="539B5F68">
            <wp:extent cx="5713095" cy="2407920"/>
            <wp:effectExtent l="0" t="0" r="1905" b="0"/>
            <wp:docPr id="655525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2517" name="图片 65552517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84F7C" w14:textId="7B202FEC" w:rsidR="005769BA" w:rsidRDefault="00522B86" w:rsidP="00937EAB">
      <w:pPr>
        <w:pStyle w:val="a0"/>
        <w:numPr>
          <w:ilvl w:val="0"/>
          <w:numId w:val="48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Physical</w:t>
      </w:r>
      <w:r>
        <w:t xml:space="preserve"> D</w:t>
      </w:r>
      <w:r>
        <w:rPr>
          <w:rFonts w:hint="eastAsia"/>
        </w:rPr>
        <w:t>evice</w:t>
      </w:r>
      <w:r>
        <w:rPr>
          <w:rFonts w:hint="eastAsia"/>
        </w:rPr>
        <w:t>选项后面的加号</w:t>
      </w:r>
      <w:r w:rsidRPr="00122774">
        <w:rPr>
          <w:noProof/>
        </w:rPr>
        <w:drawing>
          <wp:inline distT="0" distB="0" distL="0" distR="0" wp14:anchorId="1A477EAE" wp14:editId="43D395E7">
            <wp:extent cx="222250" cy="203200"/>
            <wp:effectExtent l="0" t="0" r="6350" b="635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按钮，选择对应的硬件</w:t>
      </w:r>
      <w:r>
        <w:rPr>
          <w:rFonts w:hint="eastAsia"/>
        </w:rPr>
        <w:t>E</w:t>
      </w:r>
      <w:r>
        <w:t>L1918</w:t>
      </w:r>
      <w:r>
        <w:rPr>
          <w:rFonts w:hint="eastAsia"/>
        </w:rPr>
        <w:t>，</w:t>
      </w:r>
      <w:r w:rsidRPr="00332ADA">
        <w:t>成功添加完</w:t>
      </w:r>
      <w:r w:rsidRPr="00332ADA">
        <w:t xml:space="preserve"> EL1918 </w:t>
      </w:r>
      <w:r w:rsidRPr="00332ADA">
        <w:t>后，确认是否可以正确查看到</w:t>
      </w:r>
      <w:r w:rsidRPr="00332ADA">
        <w:t xml:space="preserve"> EL1918 </w:t>
      </w:r>
      <w:r w:rsidRPr="00332ADA">
        <w:t>的序列号，拨码地址</w:t>
      </w:r>
      <w:r w:rsidRPr="00332ADA">
        <w:rPr>
          <w:rFonts w:hint="eastAsia"/>
        </w:rPr>
        <w:t>，</w:t>
      </w:r>
      <w:r w:rsidRPr="00332ADA">
        <w:t>并且同步硬件</w:t>
      </w:r>
      <w:proofErr w:type="gramStart"/>
      <w:r w:rsidRPr="00332ADA">
        <w:t>安全拨</w:t>
      </w:r>
      <w:proofErr w:type="gramEnd"/>
      <w:r w:rsidRPr="00332ADA">
        <w:t>码和软件安全地址是否匹配一致</w:t>
      </w:r>
      <w:r>
        <w:rPr>
          <w:rFonts w:hint="eastAsia"/>
        </w:rPr>
        <w:t>。</w:t>
      </w:r>
    </w:p>
    <w:p w14:paraId="6325C67B" w14:textId="456DB4FB" w:rsidR="005769BA" w:rsidRDefault="00522B86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CC4D1F5" wp14:editId="2A49E5D1">
            <wp:extent cx="5563082" cy="3779848"/>
            <wp:effectExtent l="0" t="0" r="0" b="0"/>
            <wp:docPr id="19865048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04858" name="图片 198650485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37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3781" w14:textId="17A98FBC" w:rsidR="005769BA" w:rsidRDefault="00522B86" w:rsidP="00E779B6">
      <w:pPr>
        <w:pStyle w:val="a0"/>
        <w:numPr>
          <w:ilvl w:val="0"/>
          <w:numId w:val="48"/>
        </w:numPr>
        <w:ind w:left="0" w:firstLine="420"/>
      </w:pPr>
      <w:r>
        <w:rPr>
          <w:rFonts w:hint="eastAsia"/>
        </w:rPr>
        <w:t>选择好硬件后，进行配置保存操作（</w:t>
      </w:r>
      <w:proofErr w:type="spellStart"/>
      <w:r w:rsidR="00467EE8">
        <w:rPr>
          <w:rFonts w:hint="eastAsia"/>
        </w:rPr>
        <w:t>ctrl+s</w:t>
      </w:r>
      <w:proofErr w:type="spellEnd"/>
      <w:r>
        <w:rPr>
          <w:rFonts w:hint="eastAsia"/>
        </w:rPr>
        <w:t>），即可关闭配置页面。</w:t>
      </w:r>
    </w:p>
    <w:p w14:paraId="64DB45A3" w14:textId="45C28273" w:rsidR="005769BA" w:rsidRDefault="00522B86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2133CF5" wp14:editId="076F65D0">
            <wp:extent cx="5713095" cy="3917950"/>
            <wp:effectExtent l="0" t="0" r="1905" b="6350"/>
            <wp:docPr id="12793753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75382" name="图片 1279375382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079E" w14:textId="13205AF3" w:rsidR="005769BA" w:rsidRDefault="00522B86" w:rsidP="00E779B6">
      <w:pPr>
        <w:pStyle w:val="a0"/>
        <w:numPr>
          <w:ilvl w:val="0"/>
          <w:numId w:val="48"/>
        </w:numPr>
        <w:ind w:left="0" w:firstLine="420"/>
      </w:pPr>
      <w:r w:rsidRPr="00332ADA">
        <w:t>右键选择</w:t>
      </w:r>
      <w:r w:rsidRPr="00332ADA">
        <w:t xml:space="preserve"> Alias Devices</w:t>
      </w:r>
      <w:r w:rsidRPr="00332ADA">
        <w:t>，选择</w:t>
      </w:r>
      <w:r w:rsidRPr="00332ADA">
        <w:t xml:space="preserve">Import </w:t>
      </w:r>
      <w:r w:rsidR="00467EE8">
        <w:rPr>
          <w:rFonts w:hint="eastAsia"/>
        </w:rPr>
        <w:t>Alias-</w:t>
      </w:r>
      <w:r w:rsidRPr="00332ADA">
        <w:t>Device</w:t>
      </w:r>
      <w:r w:rsidR="00467EE8">
        <w:rPr>
          <w:rFonts w:hint="eastAsia"/>
        </w:rPr>
        <w:t>(</w:t>
      </w:r>
      <w:r w:rsidRPr="00332ADA">
        <w:t>s</w:t>
      </w:r>
      <w:r w:rsidR="00467EE8">
        <w:rPr>
          <w:rFonts w:hint="eastAsia"/>
        </w:rPr>
        <w:t>) from IO-configuration</w:t>
      </w:r>
      <w:r w:rsidRPr="00332ADA">
        <w:t>，进行安全模块的导入</w:t>
      </w:r>
      <w:r w:rsidRPr="00332ADA">
        <w:rPr>
          <w:rFonts w:hint="eastAsia"/>
        </w:rPr>
        <w:t>，</w:t>
      </w:r>
      <w:r w:rsidRPr="00332ADA">
        <w:t>选择需要导入的</w:t>
      </w:r>
      <w:r w:rsidRPr="00332ADA">
        <w:rPr>
          <w:rFonts w:hint="eastAsia"/>
        </w:rPr>
        <w:t>E</w:t>
      </w:r>
      <w:r w:rsidRPr="00332ADA">
        <w:t>L</w:t>
      </w:r>
      <w:r>
        <w:t>2</w:t>
      </w:r>
      <w:r w:rsidRPr="00332ADA">
        <w:t>904</w:t>
      </w:r>
      <w:r w:rsidR="00467EE8">
        <w:rPr>
          <w:rFonts w:hint="eastAsia"/>
        </w:rPr>
        <w:t>、</w:t>
      </w:r>
      <w:r w:rsidR="00467EE8">
        <w:rPr>
          <w:rFonts w:hint="eastAsia"/>
        </w:rPr>
        <w:t>EL1904</w:t>
      </w:r>
      <w:r w:rsidRPr="00332ADA">
        <w:rPr>
          <w:rFonts w:hint="eastAsia"/>
        </w:rPr>
        <w:t>和</w:t>
      </w:r>
      <w:r w:rsidRPr="00332ADA">
        <w:rPr>
          <w:rFonts w:hint="eastAsia"/>
        </w:rPr>
        <w:t>E</w:t>
      </w:r>
      <w:r w:rsidRPr="00332ADA">
        <w:t>L1918</w:t>
      </w:r>
      <w:r w:rsidRPr="00332ADA">
        <w:rPr>
          <w:rFonts w:hint="eastAsia"/>
        </w:rPr>
        <w:t>，</w:t>
      </w:r>
      <w:r w:rsidRPr="00332ADA">
        <w:t>点击</w:t>
      </w:r>
      <w:r w:rsidRPr="00332ADA">
        <w:t>OK</w:t>
      </w:r>
      <w:r w:rsidRPr="00332ADA">
        <w:t>确定</w:t>
      </w:r>
      <w:r>
        <w:rPr>
          <w:rFonts w:hint="eastAsia"/>
        </w:rPr>
        <w:t>。如果没有找到</w:t>
      </w:r>
      <w:r>
        <w:rPr>
          <w:rFonts w:hint="eastAsia"/>
        </w:rPr>
        <w:t>1</w:t>
      </w:r>
      <w:r>
        <w:t>918</w:t>
      </w:r>
      <w:r>
        <w:rPr>
          <w:rFonts w:hint="eastAsia"/>
        </w:rPr>
        <w:t>，那只能手动添加</w:t>
      </w:r>
      <w:r>
        <w:rPr>
          <w:rFonts w:hint="eastAsia"/>
        </w:rPr>
        <w:t>E</w:t>
      </w:r>
      <w:r>
        <w:t>L1918</w:t>
      </w:r>
      <w:r>
        <w:rPr>
          <w:rFonts w:hint="eastAsia"/>
        </w:rPr>
        <w:t>硬件。</w:t>
      </w:r>
    </w:p>
    <w:p w14:paraId="0F9D5DA7" w14:textId="575D9E47" w:rsidR="005769BA" w:rsidRDefault="00467EE8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3D8DF038" wp14:editId="468EA9F2">
            <wp:extent cx="5713095" cy="3150235"/>
            <wp:effectExtent l="0" t="0" r="1905" b="0"/>
            <wp:docPr id="10259488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48884" name="图片 1025948884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CDF9" w14:textId="690E336C" w:rsidR="005769BA" w:rsidRDefault="00467EE8" w:rsidP="00E779B6">
      <w:pPr>
        <w:pStyle w:val="a0"/>
        <w:numPr>
          <w:ilvl w:val="0"/>
          <w:numId w:val="48"/>
        </w:numPr>
        <w:ind w:left="0" w:firstLine="420"/>
      </w:pPr>
      <w:r>
        <w:rPr>
          <w:rFonts w:hint="eastAsia"/>
        </w:rPr>
        <w:t>手动添加</w:t>
      </w:r>
      <w:r>
        <w:rPr>
          <w:rFonts w:hint="eastAsia"/>
        </w:rPr>
        <w:t>E</w:t>
      </w:r>
      <w:r>
        <w:t>L1918</w:t>
      </w:r>
      <w:r>
        <w:rPr>
          <w:rFonts w:hint="eastAsia"/>
        </w:rPr>
        <w:t>配置文件方法。</w:t>
      </w:r>
    </w:p>
    <w:p w14:paraId="6A849EFD" w14:textId="06D987EB" w:rsidR="005769BA" w:rsidRDefault="00467EE8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23FE403" wp14:editId="2E3F75EA">
            <wp:extent cx="5713095" cy="3076575"/>
            <wp:effectExtent l="0" t="0" r="1905" b="9525"/>
            <wp:docPr id="7213119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11971" name="图片 72131197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C59D7" w14:textId="752C7C9D" w:rsidR="005769BA" w:rsidRDefault="00467EE8" w:rsidP="00E779B6">
      <w:pPr>
        <w:pStyle w:val="a0"/>
        <w:numPr>
          <w:ilvl w:val="0"/>
          <w:numId w:val="48"/>
        </w:numPr>
        <w:ind w:left="0" w:firstLine="420"/>
      </w:pPr>
      <w:r>
        <w:rPr>
          <w:rFonts w:hint="eastAsia"/>
        </w:rPr>
        <w:t>E</w:t>
      </w:r>
      <w:r>
        <w:t>L1918</w:t>
      </w:r>
      <w:r>
        <w:rPr>
          <w:rFonts w:hint="eastAsia"/>
        </w:rPr>
        <w:t>同时作为安全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使用时，需要将</w:t>
      </w:r>
      <w:r>
        <w:rPr>
          <w:rFonts w:hint="eastAsia"/>
        </w:rPr>
        <w:t>Linking</w:t>
      </w:r>
      <w:r>
        <w:rPr>
          <w:rFonts w:hint="eastAsia"/>
        </w:rPr>
        <w:t>位置的</w:t>
      </w:r>
      <w:proofErr w:type="spellStart"/>
      <w:r>
        <w:rPr>
          <w:rFonts w:hint="eastAsia"/>
        </w:rPr>
        <w:t>Linking</w:t>
      </w:r>
      <w:r>
        <w:t>M</w:t>
      </w:r>
      <w:r>
        <w:rPr>
          <w:rFonts w:hint="eastAsia"/>
        </w:rPr>
        <w:t>ode</w:t>
      </w:r>
      <w:proofErr w:type="spellEnd"/>
      <w:r>
        <w:rPr>
          <w:rFonts w:hint="eastAsia"/>
        </w:rPr>
        <w:t>设置为</w:t>
      </w:r>
      <w:r>
        <w:rPr>
          <w:rFonts w:hint="eastAsia"/>
        </w:rPr>
        <w:t>Local</w:t>
      </w:r>
      <w:r>
        <w:rPr>
          <w:rFonts w:hint="eastAsia"/>
        </w:rPr>
        <w:t>。</w:t>
      </w:r>
    </w:p>
    <w:p w14:paraId="68005FFC" w14:textId="118EE477" w:rsidR="005769BA" w:rsidRDefault="00292C34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31DF6A6B" wp14:editId="5C15C611">
            <wp:extent cx="5713095" cy="2827655"/>
            <wp:effectExtent l="0" t="0" r="1905" b="0"/>
            <wp:docPr id="2623939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93986" name="图片 262393986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805A" w14:textId="77777777" w:rsidR="00292C34" w:rsidRPr="007F23D8" w:rsidRDefault="00292C34" w:rsidP="00292C34">
      <w:pPr>
        <w:pStyle w:val="20"/>
        <w:ind w:right="210"/>
      </w:pPr>
      <w:bookmarkStart w:id="37" w:name="_Toc109731505"/>
      <w:bookmarkStart w:id="38" w:name="_Toc166854289"/>
      <w:r w:rsidRPr="007F23D8">
        <w:rPr>
          <w:rFonts w:hint="eastAsia"/>
        </w:rPr>
        <w:t>编写安全程序</w:t>
      </w:r>
      <w:bookmarkEnd w:id="37"/>
      <w:bookmarkEnd w:id="38"/>
    </w:p>
    <w:p w14:paraId="09F46986" w14:textId="3AD6AA69" w:rsidR="005769BA" w:rsidRDefault="00292C34" w:rsidP="00E779B6">
      <w:pPr>
        <w:pStyle w:val="a0"/>
        <w:numPr>
          <w:ilvl w:val="0"/>
          <w:numId w:val="49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TwinSafeGroup</w:t>
      </w:r>
      <w:r>
        <w:t>1.</w:t>
      </w:r>
      <w:r>
        <w:rPr>
          <w:rFonts w:hint="eastAsia"/>
        </w:rPr>
        <w:t>sal</w:t>
      </w:r>
      <w:r>
        <w:rPr>
          <w:rFonts w:hint="eastAsia"/>
        </w:rPr>
        <w:t>中编写安全程序，此处我们插入</w:t>
      </w:r>
      <w:proofErr w:type="spellStart"/>
      <w:r>
        <w:rPr>
          <w:rFonts w:hint="eastAsia"/>
        </w:rPr>
        <w:t>safeDecouple</w:t>
      </w:r>
      <w:proofErr w:type="spellEnd"/>
      <w:r>
        <w:rPr>
          <w:rFonts w:hint="eastAsia"/>
        </w:rPr>
        <w:t>功能块。</w:t>
      </w:r>
    </w:p>
    <w:p w14:paraId="42B40089" w14:textId="63F73A44" w:rsidR="005769BA" w:rsidRDefault="00292C34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E83205E" wp14:editId="6E5E2F0A">
            <wp:extent cx="5713095" cy="2103755"/>
            <wp:effectExtent l="0" t="0" r="1905" b="0"/>
            <wp:docPr id="17923091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09173" name="图片 179230917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5B5B" w14:textId="2C995380" w:rsidR="005769BA" w:rsidRDefault="00292C34" w:rsidP="00E779B6">
      <w:pPr>
        <w:pStyle w:val="a0"/>
        <w:numPr>
          <w:ilvl w:val="0"/>
          <w:numId w:val="49"/>
        </w:numPr>
        <w:ind w:left="0" w:firstLine="420"/>
      </w:pPr>
      <w:r>
        <w:rPr>
          <w:rFonts w:hint="eastAsia"/>
        </w:rPr>
        <w:t>添加变量，在</w:t>
      </w:r>
      <w:r>
        <w:rPr>
          <w:rFonts w:hint="eastAsia"/>
        </w:rPr>
        <w:t>DecIn1</w:t>
      </w:r>
      <w:r>
        <w:rPr>
          <w:rFonts w:hint="eastAsia"/>
        </w:rPr>
        <w:t>位置右键选择</w:t>
      </w:r>
      <w:r>
        <w:rPr>
          <w:rFonts w:hint="eastAsia"/>
        </w:rPr>
        <w:t>Add</w:t>
      </w:r>
      <w:r>
        <w:t xml:space="preserve"> N</w:t>
      </w:r>
      <w:r>
        <w:rPr>
          <w:rFonts w:hint="eastAsia"/>
        </w:rPr>
        <w:t>ew</w:t>
      </w:r>
      <w:r>
        <w:t xml:space="preserve"> V</w:t>
      </w:r>
      <w:r>
        <w:rPr>
          <w:rFonts w:hint="eastAsia"/>
        </w:rPr>
        <w:t>ariable</w:t>
      </w:r>
      <w:r>
        <w:rPr>
          <w:rFonts w:hint="eastAsia"/>
        </w:rPr>
        <w:t>选项。</w:t>
      </w:r>
    </w:p>
    <w:p w14:paraId="6DB77281" w14:textId="033ACCC1" w:rsidR="005769BA" w:rsidRDefault="00292C34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1CDBCCB" wp14:editId="67BDB7CB">
            <wp:extent cx="5713095" cy="2939415"/>
            <wp:effectExtent l="0" t="0" r="1905" b="0"/>
            <wp:docPr id="766871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7140" name="图片 76687140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09C6" w14:textId="78B856E7" w:rsidR="00292C34" w:rsidRDefault="00292C34" w:rsidP="00E779B6">
      <w:pPr>
        <w:pStyle w:val="a0"/>
        <w:numPr>
          <w:ilvl w:val="0"/>
          <w:numId w:val="49"/>
        </w:numPr>
        <w:spacing w:afterLines="50" w:after="156"/>
        <w:ind w:left="0" w:firstLine="420"/>
      </w:pPr>
      <w:r>
        <w:rPr>
          <w:rFonts w:hint="eastAsia"/>
        </w:rPr>
        <w:lastRenderedPageBreak/>
        <w:t>添加新的变量接口，命名为</w:t>
      </w:r>
      <w:r>
        <w:rPr>
          <w:rFonts w:hint="eastAsia"/>
        </w:rPr>
        <w:t>DecIn</w:t>
      </w:r>
      <w:r>
        <w:t>1</w:t>
      </w:r>
      <w:r>
        <w:rPr>
          <w:rFonts w:hint="eastAsia"/>
        </w:rPr>
        <w:t>，可以发现右边属性参数设置已经配置，下面的</w:t>
      </w:r>
      <w:r>
        <w:rPr>
          <w:rFonts w:hint="eastAsia"/>
        </w:rPr>
        <w:t>Variable</w:t>
      </w:r>
      <w:r>
        <w:rPr>
          <w:rFonts w:hint="eastAsia"/>
        </w:rPr>
        <w:t>中也已经自动添加了新的变量</w:t>
      </w:r>
      <w:r w:rsidR="00447CFB">
        <w:rPr>
          <w:rFonts w:hint="eastAsia"/>
        </w:rPr>
        <w:t>。</w:t>
      </w:r>
    </w:p>
    <w:p w14:paraId="7B698D79" w14:textId="15E07076" w:rsidR="00292C34" w:rsidRDefault="00447CFB" w:rsidP="00E779B6">
      <w:pPr>
        <w:pStyle w:val="a0"/>
        <w:numPr>
          <w:ilvl w:val="0"/>
          <w:numId w:val="49"/>
        </w:numPr>
        <w:ind w:left="0" w:firstLine="420"/>
      </w:pPr>
      <w:r>
        <w:rPr>
          <w:rFonts w:hint="eastAsia"/>
        </w:rPr>
        <w:t>同样操作，添加</w:t>
      </w:r>
      <w:r>
        <w:rPr>
          <w:rFonts w:hint="eastAsia"/>
        </w:rPr>
        <w:t>DecOut1</w:t>
      </w:r>
      <w:r>
        <w:rPr>
          <w:rFonts w:hint="eastAsia"/>
        </w:rPr>
        <w:t>、</w:t>
      </w:r>
      <w:r>
        <w:rPr>
          <w:rFonts w:hint="eastAsia"/>
        </w:rPr>
        <w:t>DecIn2</w:t>
      </w:r>
      <w:r>
        <w:rPr>
          <w:rFonts w:hint="eastAsia"/>
        </w:rPr>
        <w:t>和</w:t>
      </w:r>
      <w:r>
        <w:rPr>
          <w:rFonts w:hint="eastAsia"/>
        </w:rPr>
        <w:t>DecOut2</w:t>
      </w:r>
      <w:r>
        <w:rPr>
          <w:rFonts w:hint="eastAsia"/>
        </w:rPr>
        <w:t>变量。</w:t>
      </w:r>
    </w:p>
    <w:p w14:paraId="6D530CF6" w14:textId="443CBBE6" w:rsidR="00447CFB" w:rsidRDefault="00447CFB" w:rsidP="00E779B6">
      <w:pPr>
        <w:spacing w:afterLines="50" w:after="156"/>
        <w:ind w:firstLineChars="0" w:firstLine="0"/>
      </w:pPr>
      <w:r>
        <w:rPr>
          <w:rFonts w:hint="eastAsia"/>
          <w:noProof/>
        </w:rPr>
        <w:drawing>
          <wp:inline distT="0" distB="0" distL="0" distR="0" wp14:anchorId="69013E98" wp14:editId="25B6BC2F">
            <wp:extent cx="5178516" cy="2976245"/>
            <wp:effectExtent l="0" t="0" r="3175" b="0"/>
            <wp:docPr id="4432163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16350" name="图片 15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516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15D2" w14:textId="10BDAD40" w:rsidR="00292C34" w:rsidRDefault="00447CFB" w:rsidP="00E779B6">
      <w:pPr>
        <w:pStyle w:val="a0"/>
        <w:numPr>
          <w:ilvl w:val="0"/>
          <w:numId w:val="49"/>
        </w:numPr>
        <w:ind w:left="0" w:firstLine="420"/>
      </w:pPr>
      <w:r>
        <w:rPr>
          <w:rFonts w:hint="eastAsia"/>
        </w:rPr>
        <w:t>程序编写到此，先放下不谈，接下来我们去配置用于安全通讯的变量接口。</w:t>
      </w:r>
    </w:p>
    <w:p w14:paraId="3AB7B191" w14:textId="77777777" w:rsidR="00C15400" w:rsidRDefault="00C15400" w:rsidP="00C15400">
      <w:pPr>
        <w:pStyle w:val="20"/>
        <w:ind w:right="210"/>
      </w:pPr>
      <w:bookmarkStart w:id="39" w:name="_Toc109731506"/>
      <w:bookmarkStart w:id="40" w:name="_Toc166854290"/>
      <w:r>
        <w:rPr>
          <w:rFonts w:hint="eastAsia"/>
        </w:rPr>
        <w:t>配置安全通讯接口</w:t>
      </w:r>
      <w:bookmarkEnd w:id="39"/>
      <w:bookmarkEnd w:id="40"/>
    </w:p>
    <w:p w14:paraId="4F08AEEA" w14:textId="3A9AF519" w:rsidR="00292C34" w:rsidRDefault="00C15400" w:rsidP="00E779B6">
      <w:pPr>
        <w:pStyle w:val="a0"/>
        <w:numPr>
          <w:ilvl w:val="0"/>
          <w:numId w:val="50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Alis</w:t>
      </w:r>
      <w:r>
        <w:t xml:space="preserve"> </w:t>
      </w:r>
      <w:r>
        <w:rPr>
          <w:rFonts w:hint="eastAsia"/>
        </w:rPr>
        <w:t>device</w:t>
      </w:r>
      <w:r>
        <w:rPr>
          <w:rFonts w:hint="eastAsia"/>
        </w:rPr>
        <w:t>位置，右键添加，选择新建项。</w:t>
      </w:r>
    </w:p>
    <w:p w14:paraId="7A7DB68F" w14:textId="3154B2C4" w:rsidR="00292C34" w:rsidRDefault="00C15400" w:rsidP="004B77FB">
      <w:pPr>
        <w:pStyle w:val="a0"/>
        <w:spacing w:afterLines="50" w:after="156"/>
        <w:ind w:left="780" w:firstLineChars="0" w:firstLine="0"/>
      </w:pPr>
      <w:r>
        <w:rPr>
          <w:noProof/>
        </w:rPr>
        <w:drawing>
          <wp:inline distT="0" distB="0" distL="0" distR="0" wp14:anchorId="195AE5D1" wp14:editId="49003855">
            <wp:extent cx="5713095" cy="3668395"/>
            <wp:effectExtent l="0" t="0" r="1905" b="8255"/>
            <wp:docPr id="9540881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88147" name="图片 954088147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77E81" w14:textId="4F21346A" w:rsidR="00292C34" w:rsidRDefault="00C15400" w:rsidP="00E779B6">
      <w:pPr>
        <w:pStyle w:val="a0"/>
        <w:numPr>
          <w:ilvl w:val="0"/>
          <w:numId w:val="50"/>
        </w:numPr>
        <w:ind w:left="0" w:firstLine="420"/>
      </w:pPr>
      <w:r>
        <w:rPr>
          <w:rFonts w:hint="eastAsia"/>
        </w:rPr>
        <w:t>选择</w:t>
      </w:r>
      <w:r>
        <w:t xml:space="preserve">Custom </w:t>
      </w:r>
      <w:proofErr w:type="spellStart"/>
      <w:r>
        <w:t>FSoE</w:t>
      </w:r>
      <w:proofErr w:type="spellEnd"/>
      <w:r>
        <w:t xml:space="preserve"> </w:t>
      </w:r>
      <w:proofErr w:type="spellStart"/>
      <w:r>
        <w:t>Connevtion</w:t>
      </w:r>
      <w:proofErr w:type="spellEnd"/>
      <w:r>
        <w:rPr>
          <w:rFonts w:hint="eastAsia"/>
        </w:rPr>
        <w:t>，如果想要修改名字就修改成自己想要的名字，此处默认不去修改。</w:t>
      </w:r>
    </w:p>
    <w:p w14:paraId="199B201F" w14:textId="6C901BF8" w:rsidR="00C15400" w:rsidRPr="00C15400" w:rsidRDefault="00C15400" w:rsidP="00E779B6">
      <w:pPr>
        <w:spacing w:afterLines="50" w:after="156"/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F8DE7FC" wp14:editId="76A47439">
            <wp:extent cx="5713095" cy="3942715"/>
            <wp:effectExtent l="0" t="0" r="1905" b="635"/>
            <wp:docPr id="1371905354" name="图片 1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05354" name="图片 18" descr="图形用户界面, 文本, 应用程序&#10;&#10;描述已自动生成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0C87" w14:textId="08EBCBB7" w:rsidR="00292C34" w:rsidRDefault="00C15400" w:rsidP="00E779B6">
      <w:pPr>
        <w:pStyle w:val="a0"/>
        <w:numPr>
          <w:ilvl w:val="0"/>
          <w:numId w:val="50"/>
        </w:numPr>
        <w:ind w:left="0" w:firstLine="420"/>
      </w:pPr>
      <w:r>
        <w:rPr>
          <w:rFonts w:hint="eastAsia"/>
        </w:rPr>
        <w:t>配置地址，请注意这个地址，设置成与之通讯的同一地址，见第</w:t>
      </w:r>
      <w:r>
        <w:rPr>
          <w:rFonts w:hint="eastAsia"/>
        </w:rPr>
        <w:t>3.5</w:t>
      </w:r>
      <w:r>
        <w:rPr>
          <w:rFonts w:hint="eastAsia"/>
        </w:rPr>
        <w:t>章中第</w:t>
      </w:r>
      <w:r>
        <w:rPr>
          <w:rFonts w:hint="eastAsia"/>
        </w:rPr>
        <w:t>3</w:t>
      </w:r>
      <w:r>
        <w:rPr>
          <w:rFonts w:hint="eastAsia"/>
        </w:rPr>
        <w:t>点。本测试设为</w:t>
      </w:r>
      <w:r>
        <w:rPr>
          <w:rFonts w:hint="eastAsia"/>
        </w:rPr>
        <w:t>7</w:t>
      </w:r>
      <w:r>
        <w:rPr>
          <w:rFonts w:hint="eastAsia"/>
        </w:rPr>
        <w:t>。</w:t>
      </w:r>
    </w:p>
    <w:p w14:paraId="342EFBB2" w14:textId="018D77F9" w:rsidR="00292C34" w:rsidRDefault="00C15400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B404F45" wp14:editId="4AAB2D69">
            <wp:extent cx="5713095" cy="2529205"/>
            <wp:effectExtent l="0" t="0" r="1905" b="4445"/>
            <wp:docPr id="39497921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79212" name="图片 394979212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78A5" w14:textId="743F6AFF" w:rsidR="00292C34" w:rsidRDefault="00C15400" w:rsidP="00E779B6">
      <w:pPr>
        <w:pStyle w:val="a0"/>
        <w:numPr>
          <w:ilvl w:val="0"/>
          <w:numId w:val="50"/>
        </w:numPr>
        <w:ind w:left="0" w:firstLine="420"/>
      </w:pPr>
      <w:r>
        <w:rPr>
          <w:rFonts w:hint="eastAsia"/>
        </w:rPr>
        <w:t>配置</w:t>
      </w:r>
      <w:r>
        <w:rPr>
          <w:rFonts w:hint="eastAsia"/>
        </w:rPr>
        <w:t>Connection</w:t>
      </w:r>
      <w:r>
        <w:rPr>
          <w:rFonts w:hint="eastAsia"/>
        </w:rPr>
        <w:t>选项，</w:t>
      </w:r>
      <w:r>
        <w:rPr>
          <w:rFonts w:hint="eastAsia"/>
        </w:rPr>
        <w:t>Mode</w:t>
      </w:r>
      <w:r>
        <w:rPr>
          <w:rFonts w:hint="eastAsia"/>
        </w:rPr>
        <w:t>选项中选择此处是</w:t>
      </w:r>
      <w:r w:rsidR="00B60BB0">
        <w:rPr>
          <w:rFonts w:hint="eastAsia"/>
        </w:rPr>
        <w:t>Slave</w:t>
      </w:r>
      <w:r>
        <w:rPr>
          <w:rFonts w:hint="eastAsia"/>
        </w:rPr>
        <w:t>，同时设置</w:t>
      </w:r>
      <w:r>
        <w:rPr>
          <w:rFonts w:hint="eastAsia"/>
        </w:rPr>
        <w:t>Type</w:t>
      </w:r>
      <w:r>
        <w:rPr>
          <w:rFonts w:hint="eastAsia"/>
        </w:rPr>
        <w:t>为</w:t>
      </w:r>
      <w:r>
        <w:rPr>
          <w:rFonts w:hint="eastAsia"/>
        </w:rPr>
        <w:t>E</w:t>
      </w:r>
      <w:r>
        <w:t>L1918</w:t>
      </w:r>
      <w:r>
        <w:rPr>
          <w:rFonts w:hint="eastAsia"/>
        </w:rPr>
        <w:t>。</w:t>
      </w:r>
    </w:p>
    <w:p w14:paraId="33E82329" w14:textId="2B953BE6" w:rsidR="00292C34" w:rsidRDefault="00C15400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727AEA3" wp14:editId="5E16A4A2">
            <wp:extent cx="5713095" cy="2452370"/>
            <wp:effectExtent l="0" t="0" r="1905" b="5080"/>
            <wp:docPr id="117931555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315558" name="图片 1179315558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B088" w14:textId="0685EE12" w:rsidR="00292C34" w:rsidRDefault="00B60BB0" w:rsidP="00E779B6">
      <w:pPr>
        <w:pStyle w:val="a0"/>
        <w:numPr>
          <w:ilvl w:val="0"/>
          <w:numId w:val="50"/>
        </w:numPr>
        <w:ind w:left="0" w:firstLine="420"/>
      </w:pPr>
      <w:r>
        <w:rPr>
          <w:rFonts w:hint="eastAsia"/>
        </w:rPr>
        <w:t>配置</w:t>
      </w:r>
      <w:r>
        <w:rPr>
          <w:rFonts w:hint="eastAsia"/>
        </w:rPr>
        <w:t>Process</w:t>
      </w:r>
      <w:r>
        <w:t xml:space="preserve"> I</w:t>
      </w:r>
      <w:r>
        <w:rPr>
          <w:rFonts w:hint="eastAsia"/>
        </w:rPr>
        <w:t>mage</w:t>
      </w:r>
      <w:r>
        <w:rPr>
          <w:rFonts w:hint="eastAsia"/>
        </w:rPr>
        <w:t>此处也就是配置与另一个安全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通讯的报文，有多种选项可以选择。此处测试选择默认的</w:t>
      </w:r>
      <w:r>
        <w:rPr>
          <w:rFonts w:hint="eastAsia"/>
        </w:rPr>
        <w:t>6</w:t>
      </w:r>
      <w:r>
        <w:t>B</w:t>
      </w:r>
      <w:r>
        <w:rPr>
          <w:rFonts w:hint="eastAsia"/>
        </w:rPr>
        <w:t>ytes</w:t>
      </w:r>
      <w:r>
        <w:rPr>
          <w:rFonts w:hint="eastAsia"/>
        </w:rPr>
        <w:t>的安全报文。</w:t>
      </w:r>
    </w:p>
    <w:p w14:paraId="5B798A21" w14:textId="0B72A3C8" w:rsidR="00292C34" w:rsidRDefault="00B60BB0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801DE90" wp14:editId="5F190661">
            <wp:extent cx="5713095" cy="2082800"/>
            <wp:effectExtent l="0" t="0" r="1905" b="0"/>
            <wp:docPr id="59884528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845282" name="图片 598845282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96421" w14:textId="4E70716D" w:rsidR="00292C34" w:rsidRDefault="00B60BB0" w:rsidP="00E779B6">
      <w:pPr>
        <w:pStyle w:val="a0"/>
        <w:numPr>
          <w:ilvl w:val="0"/>
          <w:numId w:val="50"/>
        </w:numPr>
        <w:ind w:left="0" w:firstLine="420"/>
      </w:pPr>
      <w:r>
        <w:rPr>
          <w:rFonts w:hint="eastAsia"/>
        </w:rPr>
        <w:t>配置完成关闭选项卡，并保存配置。</w:t>
      </w:r>
    </w:p>
    <w:p w14:paraId="5AE5283F" w14:textId="514F374C" w:rsidR="00292C34" w:rsidRDefault="00B60BB0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670943B0" wp14:editId="4F7E92A5">
            <wp:extent cx="5713095" cy="4349750"/>
            <wp:effectExtent l="0" t="0" r="1905" b="0"/>
            <wp:docPr id="745711645" name="图片 2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11645" name="图片 22" descr="图形用户界面&#10;&#10;描述已自动生成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7A82" w14:textId="655D4C36" w:rsidR="00292C34" w:rsidRDefault="00B60BB0" w:rsidP="00E779B6">
      <w:pPr>
        <w:pStyle w:val="a0"/>
        <w:numPr>
          <w:ilvl w:val="0"/>
          <w:numId w:val="50"/>
        </w:numPr>
        <w:ind w:left="0" w:firstLine="420"/>
      </w:pPr>
      <w:r>
        <w:rPr>
          <w:rFonts w:hint="eastAsia"/>
        </w:rPr>
        <w:t>配置</w:t>
      </w:r>
      <w:r>
        <w:rPr>
          <w:rFonts w:hint="eastAsia"/>
        </w:rPr>
        <w:t>E</w:t>
      </w:r>
      <w:r>
        <w:t>AP</w:t>
      </w:r>
      <w:r>
        <w:rPr>
          <w:rFonts w:hint="eastAsia"/>
        </w:rPr>
        <w:t>安全通讯报文。</w:t>
      </w:r>
    </w:p>
    <w:p w14:paraId="0DF0EA7F" w14:textId="77777777" w:rsidR="00B60BB0" w:rsidRPr="00615555" w:rsidRDefault="00B60BB0" w:rsidP="00B60BB0">
      <w:pPr>
        <w:pStyle w:val="20"/>
        <w:ind w:right="210"/>
      </w:pPr>
      <w:bookmarkStart w:id="41" w:name="_Toc109731507"/>
      <w:bookmarkStart w:id="42" w:name="_Toc166854291"/>
      <w:r>
        <w:rPr>
          <w:rFonts w:hint="eastAsia"/>
        </w:rPr>
        <w:t>配置安全通讯的</w:t>
      </w:r>
      <w:r>
        <w:rPr>
          <w:rFonts w:hint="eastAsia"/>
        </w:rPr>
        <w:t>E</w:t>
      </w:r>
      <w:r>
        <w:t>AP</w:t>
      </w:r>
      <w:r>
        <w:rPr>
          <w:rFonts w:hint="eastAsia"/>
        </w:rPr>
        <w:t>报文</w:t>
      </w:r>
      <w:bookmarkEnd w:id="41"/>
      <w:bookmarkEnd w:id="42"/>
    </w:p>
    <w:p w14:paraId="456F6A6E" w14:textId="2A9EC1BC" w:rsidR="00292C34" w:rsidRPr="00B60BB0" w:rsidRDefault="00B60BB0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Devices</w:t>
      </w:r>
      <w:r>
        <w:rPr>
          <w:rFonts w:hint="eastAsia"/>
        </w:rPr>
        <w:t>位置右键，选择添加新项。</w:t>
      </w:r>
    </w:p>
    <w:p w14:paraId="49E984E8" w14:textId="376F6972" w:rsidR="00292C34" w:rsidRDefault="00B60BB0" w:rsidP="00E779B6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482D08CA" wp14:editId="3BD879D9">
            <wp:extent cx="5425910" cy="2248095"/>
            <wp:effectExtent l="0" t="0" r="3810" b="0"/>
            <wp:docPr id="18956015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01593" name="图片 1895601593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967D" w14:textId="1C0109E1" w:rsidR="00292C34" w:rsidRDefault="00B60BB0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选择添加</w:t>
      </w:r>
      <w:r>
        <w:rPr>
          <w:rFonts w:hint="eastAsia"/>
        </w:rPr>
        <w:t>E</w:t>
      </w:r>
      <w:r>
        <w:t>AP</w:t>
      </w:r>
      <w:r>
        <w:rPr>
          <w:rFonts w:hint="eastAsia"/>
        </w:rPr>
        <w:t>通讯总线，并根据所连接的是哪个网口进行选择，此处我是使用只有一个网卡</w:t>
      </w:r>
      <w:r>
        <w:rPr>
          <w:rFonts w:hint="eastAsia"/>
        </w:rPr>
        <w:t>C</w:t>
      </w:r>
      <w:r>
        <w:t>X</w:t>
      </w:r>
      <w:r>
        <w:rPr>
          <w:rFonts w:hint="eastAsia"/>
        </w:rPr>
        <w:t>9020</w:t>
      </w:r>
      <w:r>
        <w:rPr>
          <w:rFonts w:hint="eastAsia"/>
        </w:rPr>
        <w:t>，则默认选择网卡。</w:t>
      </w:r>
    </w:p>
    <w:p w14:paraId="601A7C03" w14:textId="453B8892" w:rsidR="00292C34" w:rsidRDefault="00B60BB0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7F3201C" wp14:editId="703D2EBC">
            <wp:extent cx="5713095" cy="2357120"/>
            <wp:effectExtent l="0" t="0" r="1905" b="5080"/>
            <wp:docPr id="208398830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88307" name="图片 2083988307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1CB6" w14:textId="38EA9B08" w:rsidR="00292C34" w:rsidRDefault="00B60BB0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Device</w:t>
      </w:r>
      <w:r>
        <w:t>2</w:t>
      </w:r>
      <w:r>
        <w:rPr>
          <w:rFonts w:hint="eastAsia"/>
        </w:rPr>
        <w:t>中右键选择添加新项，并选择添加一个</w:t>
      </w:r>
      <w:r>
        <w:rPr>
          <w:rFonts w:hint="eastAsia"/>
        </w:rPr>
        <w:t>Publisher</w:t>
      </w:r>
      <w:r>
        <w:rPr>
          <w:rFonts w:hint="eastAsia"/>
        </w:rPr>
        <w:t>，</w:t>
      </w:r>
      <w:r>
        <w:t>Publisher</w:t>
      </w:r>
      <w:r>
        <w:rPr>
          <w:rFonts w:hint="eastAsia"/>
        </w:rPr>
        <w:t>是用来发布变量的也就是传出变量信息的，修改命为</w:t>
      </w:r>
      <w:proofErr w:type="spellStart"/>
      <w:r>
        <w:rPr>
          <w:rFonts w:hint="eastAsia"/>
        </w:rPr>
        <w:t>SlavePub</w:t>
      </w:r>
      <w:proofErr w:type="spellEnd"/>
      <w:r>
        <w:rPr>
          <w:rFonts w:hint="eastAsia"/>
        </w:rPr>
        <w:t>。</w:t>
      </w:r>
    </w:p>
    <w:p w14:paraId="16A5FEE1" w14:textId="39982240" w:rsidR="00292C34" w:rsidRPr="00B60BB0" w:rsidRDefault="00B60BB0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C66BB22" wp14:editId="5801FB78">
            <wp:extent cx="5713095" cy="2327910"/>
            <wp:effectExtent l="0" t="0" r="1905" b="0"/>
            <wp:docPr id="955015546" name="图片 25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015546" name="图片 25" descr="图形用户界面, 应用程序, Word&#10;&#10;描述已自动生成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4DDE" w14:textId="0D412560" w:rsidR="00292C34" w:rsidRDefault="00B60BB0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Publisher</w:t>
      </w:r>
      <w:r>
        <w:rPr>
          <w:rFonts w:hint="eastAsia"/>
        </w:rPr>
        <w:t>下面可以配置多个报文用于通讯，此处在</w:t>
      </w:r>
      <w:r>
        <w:rPr>
          <w:rFonts w:hint="eastAsia"/>
        </w:rPr>
        <w:t>Publisher</w:t>
      </w:r>
      <w:r>
        <w:rPr>
          <w:rFonts w:hint="eastAsia"/>
        </w:rPr>
        <w:t>中添加一个安全报文变量，其中</w:t>
      </w:r>
      <w:r>
        <w:rPr>
          <w:rFonts w:hint="eastAsia"/>
        </w:rPr>
        <w:t>F</w:t>
      </w:r>
      <w:r>
        <w:t>SOE_6</w:t>
      </w:r>
      <w:r>
        <w:rPr>
          <w:rFonts w:hint="eastAsia"/>
        </w:rPr>
        <w:t>是呼应上一章节第</w:t>
      </w:r>
      <w:r>
        <w:rPr>
          <w:rFonts w:hint="eastAsia"/>
        </w:rPr>
        <w:t>5</w:t>
      </w:r>
      <w:r>
        <w:rPr>
          <w:rFonts w:hint="eastAsia"/>
        </w:rPr>
        <w:t>小节中所提到的</w:t>
      </w:r>
      <w:r>
        <w:rPr>
          <w:rFonts w:hint="eastAsia"/>
        </w:rPr>
        <w:t>Process</w:t>
      </w:r>
      <w:r>
        <w:t xml:space="preserve"> I</w:t>
      </w:r>
      <w:r>
        <w:rPr>
          <w:rFonts w:hint="eastAsia"/>
        </w:rPr>
        <w:t>mage</w:t>
      </w:r>
      <w:r>
        <w:rPr>
          <w:rFonts w:hint="eastAsia"/>
        </w:rPr>
        <w:t>大小，此处选择安全报文类型要和上面设置的保持一致，后面进行</w:t>
      </w:r>
      <w:r>
        <w:rPr>
          <w:rFonts w:hint="eastAsia"/>
        </w:rPr>
        <w:t>Link</w:t>
      </w:r>
      <w:r>
        <w:rPr>
          <w:rFonts w:hint="eastAsia"/>
        </w:rPr>
        <w:t>才可以正确操作。</w:t>
      </w:r>
    </w:p>
    <w:p w14:paraId="4C80CAB0" w14:textId="58657E77" w:rsidR="00292C34" w:rsidRDefault="00304039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8B16FC0" wp14:editId="63F36531">
            <wp:extent cx="5713095" cy="2522855"/>
            <wp:effectExtent l="0" t="0" r="1905" b="0"/>
            <wp:docPr id="162150411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04114" name="图片 1621504114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783A" w14:textId="3E096463" w:rsidR="00292C34" w:rsidRDefault="00304039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由于上一章节中</w:t>
      </w:r>
      <w:r>
        <w:rPr>
          <w:rFonts w:hint="eastAsia"/>
        </w:rPr>
        <w:t>Master</w:t>
      </w:r>
      <w:r>
        <w:rPr>
          <w:rFonts w:hint="eastAsia"/>
        </w:rPr>
        <w:t>项目中已经配置好了</w:t>
      </w:r>
      <w:r>
        <w:rPr>
          <w:rFonts w:hint="eastAsia"/>
        </w:rPr>
        <w:t>Publisher</w:t>
      </w:r>
      <w:r>
        <w:rPr>
          <w:rFonts w:hint="eastAsia"/>
        </w:rPr>
        <w:t>，此处配置</w:t>
      </w:r>
      <w:r>
        <w:rPr>
          <w:rFonts w:hint="eastAsia"/>
        </w:rPr>
        <w:t>Subscriber</w:t>
      </w:r>
      <w:r>
        <w:rPr>
          <w:rFonts w:hint="eastAsia"/>
        </w:rPr>
        <w:t>用于连接到</w:t>
      </w:r>
      <w:r>
        <w:t>M</w:t>
      </w:r>
      <w:r>
        <w:rPr>
          <w:rFonts w:hint="eastAsia"/>
        </w:rPr>
        <w:t>aster</w:t>
      </w:r>
      <w:r>
        <w:rPr>
          <w:rFonts w:hint="eastAsia"/>
        </w:rPr>
        <w:t>项目中的</w:t>
      </w:r>
      <w:r>
        <w:rPr>
          <w:rFonts w:hint="eastAsia"/>
        </w:rPr>
        <w:t>Publisher</w:t>
      </w:r>
      <w:r>
        <w:rPr>
          <w:rFonts w:hint="eastAsia"/>
        </w:rPr>
        <w:t>的变量。</w:t>
      </w:r>
    </w:p>
    <w:p w14:paraId="0E4E1666" w14:textId="7976CD92" w:rsidR="00292C34" w:rsidRDefault="00304039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5DB94B7B" wp14:editId="5B88D21A">
            <wp:extent cx="5713095" cy="2447290"/>
            <wp:effectExtent l="0" t="0" r="1905" b="0"/>
            <wp:docPr id="165969627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96273" name="图片 1659696273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BD055" w14:textId="28C212F8" w:rsidR="00292C34" w:rsidRDefault="00304039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在</w:t>
      </w:r>
      <w:r>
        <w:rPr>
          <w:rFonts w:hint="eastAsia"/>
        </w:rPr>
        <w:t>Subscriber</w:t>
      </w:r>
      <w:r>
        <w:rPr>
          <w:rFonts w:hint="eastAsia"/>
        </w:rPr>
        <w:t>位置右键添加新的项，选择</w:t>
      </w:r>
      <w:r>
        <w:rPr>
          <w:rFonts w:hint="eastAsia"/>
        </w:rPr>
        <w:t>Browse</w:t>
      </w:r>
      <w:r>
        <w:t xml:space="preserve"> for Computer..</w:t>
      </w:r>
      <w:r>
        <w:rPr>
          <w:rFonts w:hint="eastAsia"/>
        </w:rPr>
        <w:t>方式，选择所要链接的控制器。出现</w:t>
      </w:r>
      <w:r>
        <w:rPr>
          <w:rFonts w:hint="eastAsia"/>
        </w:rPr>
        <w:t>1804</w:t>
      </w:r>
      <w:r>
        <w:rPr>
          <w:rFonts w:hint="eastAsia"/>
        </w:rPr>
        <w:t>报错，此时先去激活</w:t>
      </w:r>
      <w:r>
        <w:rPr>
          <w:rFonts w:hint="eastAsia"/>
        </w:rPr>
        <w:t>Master</w:t>
      </w:r>
      <w:r>
        <w:rPr>
          <w:rFonts w:hint="eastAsia"/>
        </w:rPr>
        <w:t>程序，</w:t>
      </w:r>
      <w:proofErr w:type="gramStart"/>
      <w:r>
        <w:rPr>
          <w:rFonts w:hint="eastAsia"/>
        </w:rPr>
        <w:t>出出现</w:t>
      </w:r>
      <w:proofErr w:type="gramEnd"/>
      <w:r>
        <w:rPr>
          <w:rFonts w:hint="eastAsia"/>
        </w:rPr>
        <w:t>提示警告没有变量链接到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 xml:space="preserve"> Automation Protocol</w:t>
      </w:r>
      <w:r>
        <w:rPr>
          <w:rFonts w:hint="eastAsia"/>
        </w:rPr>
        <w:t>，先不忽略该警告。</w:t>
      </w:r>
    </w:p>
    <w:p w14:paraId="072AAF8E" w14:textId="15C40665" w:rsidR="00292C34" w:rsidRDefault="00304039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C3605F8" wp14:editId="41403A1B">
            <wp:extent cx="5713095" cy="3626485"/>
            <wp:effectExtent l="0" t="0" r="1905" b="0"/>
            <wp:docPr id="412362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6216" name="图片 41236216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FF218" w14:textId="48C56427" w:rsidR="00292C34" w:rsidRDefault="00304039" w:rsidP="00E779B6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57A00016" wp14:editId="40B8573F">
            <wp:extent cx="3475021" cy="1539373"/>
            <wp:effectExtent l="0" t="0" r="0" b="3810"/>
            <wp:docPr id="352465124" name="图片 2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65124" name="图片 29" descr="图形用户界面, 文本, 应用程序&#10;&#10;描述已自动生成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D5D88" w14:textId="72DB19BE" w:rsidR="00292C34" w:rsidRDefault="00304039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上一步选择好了控制器之后，后面选择所要链接的变量。</w:t>
      </w:r>
      <w:r w:rsidR="00C27BA2">
        <w:rPr>
          <w:rFonts w:hint="eastAsia"/>
        </w:rPr>
        <w:t>弹出询问窗口，选择“是”。</w:t>
      </w:r>
    </w:p>
    <w:p w14:paraId="6128BC6D" w14:textId="20B0EB24" w:rsidR="00292C34" w:rsidRDefault="00C27BA2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68FF049" wp14:editId="2B01EAB3">
            <wp:extent cx="5713095" cy="4129405"/>
            <wp:effectExtent l="0" t="0" r="1905" b="4445"/>
            <wp:docPr id="84082952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29526" name="图片 1" descr="图形用户界面, 文本, 应用程序&#10;&#10;描述已自动生成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6EC8015" w14:textId="382D913F" w:rsidR="00292C34" w:rsidRDefault="00C27BA2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先激活</w:t>
      </w:r>
      <w:r>
        <w:rPr>
          <w:rFonts w:hint="eastAsia"/>
        </w:rPr>
        <w:t>Slave</w:t>
      </w:r>
      <w:r>
        <w:rPr>
          <w:rFonts w:hint="eastAsia"/>
        </w:rPr>
        <w:t>程序，然后返回到</w:t>
      </w:r>
      <w:r>
        <w:rPr>
          <w:rFonts w:hint="eastAsia"/>
        </w:rPr>
        <w:t>Master</w:t>
      </w:r>
      <w:r>
        <w:rPr>
          <w:rFonts w:hint="eastAsia"/>
        </w:rPr>
        <w:t>项目中，同样的方式添加一个</w:t>
      </w:r>
      <w:r>
        <w:rPr>
          <w:rFonts w:hint="eastAsia"/>
        </w:rPr>
        <w:t>Subscriber</w:t>
      </w:r>
      <w:r>
        <w:rPr>
          <w:rFonts w:hint="eastAsia"/>
        </w:rPr>
        <w:t>关联到</w:t>
      </w:r>
      <w:r>
        <w:rPr>
          <w:rFonts w:hint="eastAsia"/>
        </w:rPr>
        <w:t>Slave</w:t>
      </w:r>
      <w:r>
        <w:rPr>
          <w:rFonts w:hint="eastAsia"/>
        </w:rPr>
        <w:t>项目中的</w:t>
      </w:r>
      <w:r>
        <w:rPr>
          <w:rFonts w:hint="eastAsia"/>
        </w:rPr>
        <w:t>Publisher</w:t>
      </w:r>
      <w:r>
        <w:rPr>
          <w:rFonts w:hint="eastAsia"/>
        </w:rPr>
        <w:t>变量上。</w:t>
      </w:r>
    </w:p>
    <w:p w14:paraId="5E5B079F" w14:textId="7BC7EAB8" w:rsidR="0092297E" w:rsidRDefault="00303135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F849F29" wp14:editId="5CB27A89">
            <wp:extent cx="5713095" cy="2917825"/>
            <wp:effectExtent l="0" t="0" r="1905" b="0"/>
            <wp:docPr id="1226469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69928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793D" w14:textId="6972C0F7" w:rsidR="00292C34" w:rsidRDefault="0092297E" w:rsidP="00E779B6">
      <w:pPr>
        <w:pStyle w:val="a0"/>
        <w:numPr>
          <w:ilvl w:val="0"/>
          <w:numId w:val="51"/>
        </w:numPr>
        <w:ind w:left="0" w:firstLine="420"/>
      </w:pPr>
      <w:r>
        <w:rPr>
          <w:rFonts w:hint="eastAsia"/>
        </w:rPr>
        <w:t>这样便完成了</w:t>
      </w:r>
      <w:r>
        <w:rPr>
          <w:rFonts w:hint="eastAsia"/>
        </w:rPr>
        <w:t>E</w:t>
      </w:r>
      <w:r>
        <w:t>AP</w:t>
      </w:r>
      <w:r>
        <w:rPr>
          <w:rFonts w:hint="eastAsia"/>
        </w:rPr>
        <w:t>的安全通讯报文的配置，同时关联了</w:t>
      </w:r>
      <w:r>
        <w:rPr>
          <w:rFonts w:hint="eastAsia"/>
        </w:rPr>
        <w:t>Master</w:t>
      </w:r>
      <w:r>
        <w:rPr>
          <w:rFonts w:hint="eastAsia"/>
        </w:rPr>
        <w:t>和</w:t>
      </w:r>
      <w:r>
        <w:rPr>
          <w:rFonts w:hint="eastAsia"/>
        </w:rPr>
        <w:t>Slave</w:t>
      </w:r>
      <w:r>
        <w:rPr>
          <w:rFonts w:hint="eastAsia"/>
        </w:rPr>
        <w:t>项目中配置的变量。</w:t>
      </w:r>
    </w:p>
    <w:p w14:paraId="4EE2BA3A" w14:textId="77777777" w:rsidR="00303135" w:rsidRDefault="00303135" w:rsidP="00303135">
      <w:pPr>
        <w:pStyle w:val="20"/>
        <w:ind w:right="210"/>
      </w:pPr>
      <w:bookmarkStart w:id="43" w:name="_Toc109731508"/>
      <w:bookmarkStart w:id="44" w:name="_Toc166854292"/>
      <w:r>
        <w:t>PLC</w:t>
      </w:r>
      <w:r>
        <w:rPr>
          <w:rFonts w:hint="eastAsia"/>
        </w:rPr>
        <w:t>程序编写以及关联</w:t>
      </w:r>
      <w:bookmarkEnd w:id="43"/>
      <w:bookmarkEnd w:id="44"/>
    </w:p>
    <w:p w14:paraId="7D5CB3A6" w14:textId="3C02FF9D" w:rsidR="00303135" w:rsidRPr="00303135" w:rsidRDefault="004B451A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创建</w:t>
      </w:r>
      <w:r>
        <w:rPr>
          <w:rFonts w:hint="eastAsia"/>
        </w:rPr>
        <w:t>PLC</w:t>
      </w:r>
      <w:r>
        <w:rPr>
          <w:rFonts w:hint="eastAsia"/>
        </w:rPr>
        <w:t>项目，在</w:t>
      </w:r>
      <w:r>
        <w:rPr>
          <w:rFonts w:hint="eastAsia"/>
        </w:rPr>
        <w:t>Main</w:t>
      </w:r>
      <w:r>
        <w:rPr>
          <w:rFonts w:hint="eastAsia"/>
        </w:rPr>
        <w:t>程序变量</w:t>
      </w:r>
      <w:proofErr w:type="gramStart"/>
      <w:r>
        <w:rPr>
          <w:rFonts w:hint="eastAsia"/>
        </w:rPr>
        <w:t>定义区</w:t>
      </w:r>
      <w:proofErr w:type="gramEnd"/>
      <w:r>
        <w:rPr>
          <w:rFonts w:hint="eastAsia"/>
        </w:rPr>
        <w:t>中添加如下的变量，分别的启动、错误复位、通讯错误反馈和其他错误反馈信息变量。</w:t>
      </w:r>
    </w:p>
    <w:p w14:paraId="4FAA48AE" w14:textId="5FCCB49C" w:rsidR="00303135" w:rsidRDefault="004B451A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4B39B643" wp14:editId="6511D747">
            <wp:extent cx="5713095" cy="2859405"/>
            <wp:effectExtent l="0" t="0" r="1905" b="0"/>
            <wp:docPr id="1098463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63188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BC8A" w14:textId="07A88F55" w:rsidR="00303135" w:rsidRDefault="004B451A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在安全配置中添加错误反馈信号，在</w:t>
      </w:r>
      <w:r>
        <w:rPr>
          <w:rFonts w:hint="eastAsia"/>
        </w:rPr>
        <w:t>S</w:t>
      </w:r>
      <w:r>
        <w:t>AFTY</w:t>
      </w:r>
      <w:r>
        <w:rPr>
          <w:rFonts w:hint="eastAsia"/>
        </w:rPr>
        <w:t>选项下的</w:t>
      </w:r>
      <w:r>
        <w:rPr>
          <w:rFonts w:hint="eastAsia"/>
        </w:rPr>
        <w:t>Alias</w:t>
      </w:r>
      <w:r>
        <w:t xml:space="preserve"> D</w:t>
      </w:r>
      <w:r>
        <w:rPr>
          <w:rFonts w:hint="eastAsia"/>
        </w:rPr>
        <w:t>evices</w:t>
      </w:r>
      <w:r>
        <w:rPr>
          <w:rFonts w:hint="eastAsia"/>
        </w:rPr>
        <w:t>处右键，选择</w:t>
      </w:r>
      <w:r>
        <w:rPr>
          <w:rFonts w:hint="eastAsia"/>
        </w:rPr>
        <w:t>Add</w:t>
      </w:r>
      <w:r>
        <w:t xml:space="preserve"> multiple standard variables</w:t>
      </w:r>
      <w:r>
        <w:rPr>
          <w:rFonts w:hint="eastAsia"/>
        </w:rPr>
        <w:t>。添加两个输出变量用以连接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中的</w:t>
      </w:r>
      <w:proofErr w:type="spellStart"/>
      <w:r w:rsidRPr="004B451A">
        <w:t>bComErr</w:t>
      </w:r>
      <w:proofErr w:type="spellEnd"/>
      <w:r>
        <w:rPr>
          <w:rFonts w:hint="eastAsia"/>
        </w:rPr>
        <w:t>和</w:t>
      </w:r>
      <w:proofErr w:type="spellStart"/>
      <w:r w:rsidRPr="004B451A">
        <w:t>bOtherErr</w:t>
      </w:r>
      <w:proofErr w:type="spellEnd"/>
      <w:r>
        <w:rPr>
          <w:rFonts w:hint="eastAsia"/>
        </w:rPr>
        <w:t>，新建安全项目中自动添加了</w:t>
      </w:r>
      <w:proofErr w:type="spellStart"/>
      <w:r>
        <w:rPr>
          <w:rFonts w:hint="eastAsia"/>
        </w:rPr>
        <w:t>ErrAck</w:t>
      </w:r>
      <w:proofErr w:type="spellEnd"/>
      <w:r>
        <w:rPr>
          <w:rFonts w:hint="eastAsia"/>
        </w:rPr>
        <w:t>和</w:t>
      </w:r>
      <w:r>
        <w:rPr>
          <w:rFonts w:hint="eastAsia"/>
        </w:rPr>
        <w:t>Run</w:t>
      </w:r>
      <w:r>
        <w:rPr>
          <w:rFonts w:hint="eastAsia"/>
        </w:rPr>
        <w:t>变量，所以此处只需要添加反馈的错误变量。</w:t>
      </w:r>
    </w:p>
    <w:p w14:paraId="10A10BA6" w14:textId="6636767F" w:rsidR="00303135" w:rsidRDefault="004B451A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26CC811" wp14:editId="3E051185">
            <wp:extent cx="5713095" cy="1664970"/>
            <wp:effectExtent l="0" t="0" r="1905" b="0"/>
            <wp:docPr id="1301683751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83751" name="图片 1" descr="图形用户界面, 应用程序, Word&#10;&#10;描述已自动生成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BD93" w14:textId="1445C97C" w:rsidR="00303135" w:rsidRDefault="004B451A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修改名字为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和</w:t>
      </w:r>
      <w:proofErr w:type="spellStart"/>
      <w:r>
        <w:t>O</w:t>
      </w:r>
      <w:r>
        <w:rPr>
          <w:rFonts w:hint="eastAsia"/>
        </w:rPr>
        <w:t>therErr</w:t>
      </w:r>
      <w:proofErr w:type="spellEnd"/>
      <w:r>
        <w:rPr>
          <w:rFonts w:hint="eastAsia"/>
        </w:rPr>
        <w:t>。</w:t>
      </w:r>
      <w:r>
        <w:t xml:space="preserve"> </w:t>
      </w:r>
    </w:p>
    <w:p w14:paraId="595ACFC3" w14:textId="0DB9ED1F" w:rsidR="00303135" w:rsidRDefault="004B451A" w:rsidP="00E779B6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30CA66A6" wp14:editId="5FD0C478">
            <wp:extent cx="3619500" cy="2571750"/>
            <wp:effectExtent l="0" t="0" r="0" b="0"/>
            <wp:docPr id="19816785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78582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79689" w14:textId="24E9EF85" w:rsidR="00E87733" w:rsidRDefault="00E87733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编译</w:t>
      </w:r>
      <w:r w:rsidR="00E779B6">
        <w:rPr>
          <w:rFonts w:hint="eastAsia"/>
        </w:rPr>
        <w:t>PLC</w:t>
      </w:r>
      <w:r w:rsidR="00E779B6">
        <w:rPr>
          <w:rFonts w:hint="eastAsia"/>
        </w:rPr>
        <w:t>程序</w:t>
      </w:r>
      <w:r>
        <w:rPr>
          <w:rFonts w:hint="eastAsia"/>
        </w:rPr>
        <w:t>，生成可链接的变量。会出现如下警告，点</w:t>
      </w:r>
      <w:r w:rsidR="00E779B6">
        <w:rPr>
          <w:rFonts w:hint="eastAsia"/>
        </w:rPr>
        <w:t>“是”</w:t>
      </w:r>
      <w:r>
        <w:rPr>
          <w:rFonts w:hint="eastAsia"/>
        </w:rPr>
        <w:t>。</w:t>
      </w:r>
    </w:p>
    <w:p w14:paraId="3C1475E3" w14:textId="1B098111" w:rsidR="00E87733" w:rsidRDefault="00E87733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56A916F5" wp14:editId="507FBFFE">
            <wp:extent cx="5713095" cy="4432300"/>
            <wp:effectExtent l="0" t="0" r="1905" b="6350"/>
            <wp:docPr id="1547721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21783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4D98" w14:textId="2FB611CD" w:rsidR="00E87733" w:rsidRDefault="00E87733" w:rsidP="00E779B6">
      <w:pPr>
        <w:spacing w:afterLines="50" w:after="156"/>
        <w:ind w:firstLineChars="0" w:firstLine="0"/>
        <w:jc w:val="center"/>
      </w:pPr>
      <w:r>
        <w:rPr>
          <w:noProof/>
        </w:rPr>
        <w:drawing>
          <wp:inline distT="0" distB="0" distL="0" distR="0" wp14:anchorId="76D5BB30" wp14:editId="007B18DA">
            <wp:extent cx="4105275" cy="2114550"/>
            <wp:effectExtent l="0" t="0" r="9525" b="0"/>
            <wp:docPr id="89132555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25556" name="图片 1" descr="图形用户界面, 应用程序&#10;&#10;描述已自动生成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17263" w14:textId="7D5BE442" w:rsidR="00303135" w:rsidRDefault="004B451A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关联</w:t>
      </w:r>
      <w:r>
        <w:t>PLC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bComErr</w:t>
      </w:r>
      <w:proofErr w:type="spellEnd"/>
      <w:r>
        <w:rPr>
          <w:rFonts w:hint="eastAsia"/>
        </w:rPr>
        <w:t>变量与安全配置中增加的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变量，并依照此方法依次链接</w:t>
      </w:r>
      <w:r>
        <w:t xml:space="preserve"> </w:t>
      </w:r>
      <w:proofErr w:type="spellStart"/>
      <w:r>
        <w:rPr>
          <w:rFonts w:hint="eastAsia"/>
        </w:rPr>
        <w:t>b</w:t>
      </w:r>
      <w:r>
        <w:t>O</w:t>
      </w:r>
      <w:r>
        <w:rPr>
          <w:rFonts w:hint="eastAsia"/>
        </w:rPr>
        <w:t>therErr</w:t>
      </w:r>
      <w:proofErr w:type="spellEnd"/>
      <w:r>
        <w:rPr>
          <w:rFonts w:hint="eastAsia"/>
        </w:rPr>
        <w:t>、</w:t>
      </w:r>
      <w:proofErr w:type="spellStart"/>
      <w:r w:rsidRPr="004B451A">
        <w:t>bErrAck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bRun</w:t>
      </w:r>
      <w:proofErr w:type="spellEnd"/>
      <w:r>
        <w:rPr>
          <w:rFonts w:hint="eastAsia"/>
        </w:rPr>
        <w:t>其他三个变量。</w:t>
      </w:r>
    </w:p>
    <w:p w14:paraId="46C635B6" w14:textId="25927B45" w:rsidR="00303135" w:rsidRDefault="00E87733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7F7B06F4" wp14:editId="5C68EDEA">
            <wp:extent cx="5713095" cy="3255645"/>
            <wp:effectExtent l="0" t="0" r="1905" b="1905"/>
            <wp:docPr id="1746872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72738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185C" w14:textId="23275D74" w:rsidR="00303135" w:rsidRDefault="00E87733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关联好了变量之后，需要在</w:t>
      </w:r>
      <w:r>
        <w:rPr>
          <w:rFonts w:hint="eastAsia"/>
        </w:rPr>
        <w:t>TwinSafeGroup</w:t>
      </w:r>
      <w:r>
        <w:t>1.</w:t>
      </w:r>
      <w:r>
        <w:rPr>
          <w:rFonts w:hint="eastAsia"/>
        </w:rPr>
        <w:t>sal</w:t>
      </w:r>
      <w:r>
        <w:rPr>
          <w:rFonts w:hint="eastAsia"/>
        </w:rPr>
        <w:t>之中的</w:t>
      </w:r>
      <w:r>
        <w:rPr>
          <w:rFonts w:hint="eastAsia"/>
        </w:rPr>
        <w:t>Variables</w:t>
      </w:r>
      <w:r>
        <w:rPr>
          <w:rFonts w:hint="eastAsia"/>
        </w:rPr>
        <w:t>中点击</w:t>
      </w:r>
      <w:r>
        <w:rPr>
          <w:noProof/>
        </w:rPr>
        <w:drawing>
          <wp:inline distT="0" distB="0" distL="0" distR="0" wp14:anchorId="41B6A34E" wp14:editId="16A3C9F2">
            <wp:extent cx="266700" cy="247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，为程序添加两个变量，并修改名字为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和</w:t>
      </w:r>
      <w:proofErr w:type="spellStart"/>
      <w:r>
        <w:rPr>
          <w:rFonts w:hint="eastAsia"/>
        </w:rPr>
        <w:t>OtherErr</w:t>
      </w:r>
      <w:proofErr w:type="spellEnd"/>
      <w:r>
        <w:rPr>
          <w:rFonts w:hint="eastAsia"/>
        </w:rPr>
        <w:t>。</w:t>
      </w:r>
    </w:p>
    <w:p w14:paraId="557A652D" w14:textId="7BB18B84" w:rsidR="00303135" w:rsidRDefault="00E87733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542364B" wp14:editId="791A2D59">
            <wp:extent cx="5713095" cy="2075815"/>
            <wp:effectExtent l="0" t="0" r="1905" b="635"/>
            <wp:docPr id="1203675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75229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07BC" w14:textId="52BE859D" w:rsidR="00303135" w:rsidRDefault="00E87733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关联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变量，由于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是</w:t>
      </w:r>
      <w:r>
        <w:rPr>
          <w:rFonts w:hint="eastAsia"/>
        </w:rPr>
        <w:t>Group</w:t>
      </w:r>
      <w:r>
        <w:rPr>
          <w:rFonts w:hint="eastAsia"/>
        </w:rPr>
        <w:t>中输出的错误信息，所以在</w:t>
      </w:r>
      <w:r>
        <w:rPr>
          <w:rFonts w:hint="eastAsia"/>
        </w:rPr>
        <w:t>Assignment</w:t>
      </w:r>
      <w:r>
        <w:rPr>
          <w:rFonts w:hint="eastAsia"/>
        </w:rPr>
        <w:t>中选择到</w:t>
      </w:r>
      <w:r>
        <w:rPr>
          <w:rFonts w:hint="eastAsia"/>
        </w:rPr>
        <w:t>TwinSafeGroup</w:t>
      </w:r>
      <w:r>
        <w:t>1</w:t>
      </w:r>
      <w:r>
        <w:rPr>
          <w:rFonts w:hint="eastAsia"/>
        </w:rPr>
        <w:t>中的</w:t>
      </w:r>
      <w:r>
        <w:rPr>
          <w:rFonts w:hint="eastAsia"/>
        </w:rPr>
        <w:t>Com</w:t>
      </w:r>
      <w:r>
        <w:t xml:space="preserve"> E</w:t>
      </w:r>
      <w:r>
        <w:rPr>
          <w:rFonts w:hint="eastAsia"/>
        </w:rPr>
        <w:t>rr</w:t>
      </w:r>
      <w:r>
        <w:rPr>
          <w:rFonts w:hint="eastAsia"/>
        </w:rPr>
        <w:t>变量。我们想要把这个变量传到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中，所以在</w:t>
      </w:r>
      <w:r>
        <w:rPr>
          <w:rFonts w:hint="eastAsia"/>
        </w:rPr>
        <w:t>Usage</w:t>
      </w:r>
      <w:r>
        <w:rPr>
          <w:rFonts w:hint="eastAsia"/>
        </w:rPr>
        <w:t>中点击关联按钮选择</w:t>
      </w:r>
      <w:r>
        <w:rPr>
          <w:rFonts w:hint="eastAsia"/>
        </w:rPr>
        <w:t>Alias</w:t>
      </w:r>
      <w:r>
        <w:rPr>
          <w:rFonts w:hint="eastAsia"/>
        </w:rPr>
        <w:t>中的</w:t>
      </w:r>
      <w:proofErr w:type="spellStart"/>
      <w:r>
        <w:rPr>
          <w:rFonts w:hint="eastAsia"/>
        </w:rPr>
        <w:t>ComErr</w:t>
      </w:r>
      <w:proofErr w:type="spellEnd"/>
      <w:r>
        <w:rPr>
          <w:rFonts w:hint="eastAsia"/>
        </w:rPr>
        <w:t>变量。</w:t>
      </w:r>
    </w:p>
    <w:p w14:paraId="0B00AF09" w14:textId="47BF75CE" w:rsidR="00303135" w:rsidRDefault="00E87733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17173A81" wp14:editId="7D9E7642">
            <wp:extent cx="5713095" cy="3103880"/>
            <wp:effectExtent l="0" t="0" r="1905" b="1270"/>
            <wp:docPr id="5142110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11045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CCF8" w14:textId="2DD7845B" w:rsidR="00303135" w:rsidRDefault="00E87733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3FFD5566" wp14:editId="78C6A2F9">
            <wp:extent cx="5713095" cy="3035935"/>
            <wp:effectExtent l="0" t="0" r="1905" b="0"/>
            <wp:docPr id="53166327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63278" name="图片 1" descr="图形用户界面, 应用程序&#10;&#10;描述已自动生成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7321" w14:textId="327D8430" w:rsidR="00303135" w:rsidRDefault="00E87733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同理关联</w:t>
      </w:r>
      <w:proofErr w:type="spellStart"/>
      <w:r>
        <w:rPr>
          <w:rFonts w:hint="eastAsia"/>
        </w:rPr>
        <w:t>OtherErr</w:t>
      </w:r>
      <w:proofErr w:type="spellEnd"/>
      <w:r>
        <w:rPr>
          <w:rFonts w:hint="eastAsia"/>
        </w:rPr>
        <w:t>变量到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变量上。配置完成如下。</w:t>
      </w:r>
    </w:p>
    <w:p w14:paraId="11956267" w14:textId="414AA6E9" w:rsidR="00303135" w:rsidRDefault="00E87733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67F204B2" wp14:editId="45603FAC">
            <wp:extent cx="5713095" cy="2033270"/>
            <wp:effectExtent l="0" t="0" r="1905" b="5080"/>
            <wp:docPr id="165103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396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B21C" w14:textId="74F1BF90" w:rsidR="00303135" w:rsidRDefault="00E87733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lastRenderedPageBreak/>
        <w:t>关联</w:t>
      </w:r>
      <w:proofErr w:type="spellStart"/>
      <w:r>
        <w:rPr>
          <w:rFonts w:hint="eastAsia"/>
        </w:rPr>
        <w:t>safe</w:t>
      </w:r>
      <w:r w:rsidR="009F5B02">
        <w:rPr>
          <w:rFonts w:hint="eastAsia"/>
        </w:rPr>
        <w:t>Decouple</w:t>
      </w:r>
      <w:proofErr w:type="spellEnd"/>
      <w:r>
        <w:rPr>
          <w:rFonts w:hint="eastAsia"/>
        </w:rPr>
        <w:t>的变量，连接</w:t>
      </w:r>
      <w:r w:rsidR="009F5B02">
        <w:rPr>
          <w:rFonts w:hint="eastAsia"/>
        </w:rPr>
        <w:t>Dec</w:t>
      </w:r>
      <w:r>
        <w:rPr>
          <w:rFonts w:hint="eastAsia"/>
        </w:rPr>
        <w:t>In</w:t>
      </w:r>
      <w:r>
        <w:t>1</w:t>
      </w:r>
      <w:r>
        <w:rPr>
          <w:rFonts w:hint="eastAsia"/>
        </w:rPr>
        <w:t>变量到</w:t>
      </w:r>
      <w:r>
        <w:rPr>
          <w:rFonts w:hint="eastAsia"/>
        </w:rPr>
        <w:t>E</w:t>
      </w:r>
      <w:r>
        <w:t>L19</w:t>
      </w:r>
      <w:r w:rsidR="009F5B02">
        <w:rPr>
          <w:rFonts w:hint="eastAsia"/>
        </w:rPr>
        <w:t>04</w:t>
      </w:r>
      <w:r>
        <w:rPr>
          <w:rFonts w:hint="eastAsia"/>
        </w:rPr>
        <w:t>模块的第一个引脚</w:t>
      </w:r>
      <w:r>
        <w:rPr>
          <w:rFonts w:hint="eastAsia"/>
        </w:rPr>
        <w:t>Channel</w:t>
      </w:r>
      <w:r>
        <w:t>1</w:t>
      </w:r>
      <w:r>
        <w:rPr>
          <w:rFonts w:hint="eastAsia"/>
        </w:rPr>
        <w:t>上，</w:t>
      </w:r>
      <w:r w:rsidR="009F5B02">
        <w:rPr>
          <w:rFonts w:hint="eastAsia"/>
        </w:rPr>
        <w:t>连接</w:t>
      </w:r>
      <w:r w:rsidR="009F5B02">
        <w:rPr>
          <w:rFonts w:hint="eastAsia"/>
        </w:rPr>
        <w:t>DecOut</w:t>
      </w:r>
      <w:r w:rsidR="009F5B02">
        <w:t>1</w:t>
      </w:r>
      <w:r w:rsidR="009F5B02">
        <w:rPr>
          <w:rFonts w:hint="eastAsia"/>
        </w:rPr>
        <w:t>变量到安全报文的第</w:t>
      </w:r>
      <w:r w:rsidR="00D448A4">
        <w:rPr>
          <w:rFonts w:hint="eastAsia"/>
        </w:rPr>
        <w:t>1</w:t>
      </w:r>
      <w:r w:rsidR="009F5B02">
        <w:rPr>
          <w:rFonts w:hint="eastAsia"/>
        </w:rPr>
        <w:t>个</w:t>
      </w:r>
      <w:r w:rsidR="009F5B02">
        <w:rPr>
          <w:rFonts w:hint="eastAsia"/>
        </w:rPr>
        <w:t>Bit</w:t>
      </w:r>
      <w:r w:rsidR="009F5B02">
        <w:rPr>
          <w:rFonts w:hint="eastAsia"/>
        </w:rPr>
        <w:t>位上</w:t>
      </w:r>
      <w:r w:rsidR="00D1260B">
        <w:rPr>
          <w:rFonts w:hint="eastAsia"/>
        </w:rPr>
        <w:t>。</w:t>
      </w:r>
    </w:p>
    <w:p w14:paraId="09F29F64" w14:textId="77AA24D5" w:rsidR="00303135" w:rsidRDefault="00D1260B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关联</w:t>
      </w:r>
      <w:proofErr w:type="spellStart"/>
      <w:r>
        <w:rPr>
          <w:rFonts w:hint="eastAsia"/>
        </w:rPr>
        <w:t>safeDecouple</w:t>
      </w:r>
      <w:proofErr w:type="spellEnd"/>
      <w:r>
        <w:rPr>
          <w:rFonts w:hint="eastAsia"/>
        </w:rPr>
        <w:t>的变量，连接</w:t>
      </w:r>
      <w:r>
        <w:rPr>
          <w:rFonts w:hint="eastAsia"/>
        </w:rPr>
        <w:t>DecIn2</w:t>
      </w:r>
      <w:r>
        <w:rPr>
          <w:rFonts w:hint="eastAsia"/>
        </w:rPr>
        <w:t>变量连接到安全报文的第</w:t>
      </w:r>
      <w:r>
        <w:rPr>
          <w:rFonts w:hint="eastAsia"/>
        </w:rPr>
        <w:t>1</w:t>
      </w:r>
      <w:r>
        <w:rPr>
          <w:rFonts w:hint="eastAsia"/>
        </w:rPr>
        <w:t>个</w:t>
      </w:r>
      <w:r>
        <w:rPr>
          <w:rFonts w:hint="eastAsia"/>
        </w:rPr>
        <w:t>Bit</w:t>
      </w:r>
      <w:r>
        <w:rPr>
          <w:rFonts w:hint="eastAsia"/>
        </w:rPr>
        <w:t>位上，连接</w:t>
      </w:r>
      <w:r>
        <w:rPr>
          <w:rFonts w:hint="eastAsia"/>
        </w:rPr>
        <w:t>DecOut2</w:t>
      </w:r>
      <w:r>
        <w:rPr>
          <w:rFonts w:hint="eastAsia"/>
        </w:rPr>
        <w:t>变量连接到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2</w:t>
      </w:r>
      <w:r>
        <w:t>9</w:t>
      </w:r>
      <w:r>
        <w:rPr>
          <w:rFonts w:hint="eastAsia"/>
        </w:rPr>
        <w:t>04</w:t>
      </w:r>
      <w:r>
        <w:rPr>
          <w:rFonts w:hint="eastAsia"/>
        </w:rPr>
        <w:t>模块的第一个引脚</w:t>
      </w:r>
      <w:r>
        <w:rPr>
          <w:rFonts w:hint="eastAsia"/>
        </w:rPr>
        <w:t>Channel</w:t>
      </w:r>
      <w:r>
        <w:t>1</w:t>
      </w:r>
      <w:r>
        <w:rPr>
          <w:rFonts w:hint="eastAsia"/>
        </w:rPr>
        <w:t>上。</w:t>
      </w:r>
    </w:p>
    <w:p w14:paraId="7222E67F" w14:textId="1E108C02" w:rsidR="00303135" w:rsidRDefault="00D1260B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BD7D8E7" wp14:editId="1C761E13">
            <wp:extent cx="5713095" cy="1958340"/>
            <wp:effectExtent l="0" t="0" r="1905" b="3810"/>
            <wp:docPr id="489265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65907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F5FD" w14:textId="5F9FE203" w:rsidR="00303135" w:rsidRDefault="006C5415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接下来链接两个重要的通讯变量，将</w:t>
      </w:r>
      <w:proofErr w:type="spellStart"/>
      <w:r>
        <w:rPr>
          <w:rFonts w:hint="eastAsia"/>
        </w:rPr>
        <w:t>Safty</w:t>
      </w:r>
      <w:proofErr w:type="spellEnd"/>
      <w:r>
        <w:rPr>
          <w:rFonts w:hint="eastAsia"/>
        </w:rPr>
        <w:t>中增加的</w:t>
      </w:r>
      <w:r>
        <w:t>C</w:t>
      </w:r>
      <w:r>
        <w:rPr>
          <w:rFonts w:hint="eastAsia"/>
        </w:rPr>
        <w:t>ustomer</w:t>
      </w:r>
      <w:r>
        <w:t xml:space="preserve"> </w:t>
      </w:r>
      <w:proofErr w:type="spellStart"/>
      <w:r>
        <w:t>FSoE</w:t>
      </w:r>
      <w:proofErr w:type="spellEnd"/>
      <w:r>
        <w:t xml:space="preserve"> Connection_1.sds</w:t>
      </w:r>
      <w:r>
        <w:rPr>
          <w:rFonts w:hint="eastAsia"/>
        </w:rPr>
        <w:t>变量链接到添加的</w:t>
      </w:r>
      <w:r>
        <w:rPr>
          <w:rFonts w:hint="eastAsia"/>
        </w:rPr>
        <w:t>E</w:t>
      </w:r>
      <w:r>
        <w:t>AP</w:t>
      </w:r>
      <w:r>
        <w:rPr>
          <w:rFonts w:hint="eastAsia"/>
        </w:rPr>
        <w:t>安全报文之中。首先链接</w:t>
      </w:r>
      <w:r>
        <w:rPr>
          <w:rFonts w:hint="eastAsia"/>
        </w:rPr>
        <w:t>Master</w:t>
      </w:r>
      <w:r>
        <w:rPr>
          <w:rFonts w:hint="eastAsia"/>
        </w:rPr>
        <w:t>中的变量，分别连接</w:t>
      </w:r>
      <w:r>
        <w:rPr>
          <w:rFonts w:hint="eastAsia"/>
        </w:rPr>
        <w:t>Input</w:t>
      </w:r>
      <w:r>
        <w:rPr>
          <w:rFonts w:hint="eastAsia"/>
        </w:rPr>
        <w:t>和</w:t>
      </w:r>
      <w:r>
        <w:rPr>
          <w:rFonts w:hint="eastAsia"/>
        </w:rPr>
        <w:t>Output</w:t>
      </w:r>
      <w:r>
        <w:rPr>
          <w:rFonts w:hint="eastAsia"/>
        </w:rPr>
        <w:t>变量。</w:t>
      </w:r>
      <w:r w:rsidR="002021D0">
        <w:rPr>
          <w:rFonts w:hint="eastAsia"/>
        </w:rPr>
        <w:t>记得取消勾选“</w:t>
      </w:r>
      <w:r w:rsidR="002021D0">
        <w:rPr>
          <w:rFonts w:hint="eastAsia"/>
        </w:rPr>
        <w:t>Exclude other Devices</w:t>
      </w:r>
      <w:r w:rsidR="002021D0">
        <w:rPr>
          <w:rFonts w:hint="eastAsia"/>
        </w:rPr>
        <w:t>”才会显示合适变量选择。</w:t>
      </w:r>
    </w:p>
    <w:p w14:paraId="755EA2C7" w14:textId="7C1F19C9" w:rsidR="00303135" w:rsidRDefault="002021D0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02D301A" wp14:editId="4B7B7DA4">
            <wp:extent cx="5713095" cy="2050415"/>
            <wp:effectExtent l="0" t="0" r="1905" b="6985"/>
            <wp:docPr id="711182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82598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1F8F" w14:textId="3943D7F3" w:rsidR="00303135" w:rsidRDefault="002021D0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链接完成如下图展示。</w:t>
      </w:r>
    </w:p>
    <w:p w14:paraId="1A87F800" w14:textId="2ECBCDA1" w:rsidR="002021D0" w:rsidRDefault="002021D0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5B9C683D" wp14:editId="192FE1DB">
            <wp:extent cx="5713095" cy="1948815"/>
            <wp:effectExtent l="0" t="0" r="1905" b="0"/>
            <wp:docPr id="1262639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39219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331A" w14:textId="60C67A04" w:rsidR="00303135" w:rsidRDefault="00E3003F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接下来回头链接</w:t>
      </w:r>
      <w:r>
        <w:rPr>
          <w:rFonts w:hint="eastAsia"/>
        </w:rPr>
        <w:t>Master</w:t>
      </w:r>
      <w:r>
        <w:rPr>
          <w:rFonts w:hint="eastAsia"/>
        </w:rPr>
        <w:t>工程中的</w:t>
      </w:r>
      <w:r>
        <w:t>C</w:t>
      </w:r>
      <w:r>
        <w:rPr>
          <w:rFonts w:hint="eastAsia"/>
        </w:rPr>
        <w:t>ustomer</w:t>
      </w:r>
      <w:r>
        <w:t xml:space="preserve"> </w:t>
      </w:r>
      <w:proofErr w:type="spellStart"/>
      <w:r>
        <w:t>FSoE</w:t>
      </w:r>
      <w:proofErr w:type="spellEnd"/>
      <w:r>
        <w:t xml:space="preserve"> Connection_1.sds</w:t>
      </w:r>
      <w:r>
        <w:rPr>
          <w:rFonts w:hint="eastAsia"/>
        </w:rPr>
        <w:t>变量。</w:t>
      </w:r>
    </w:p>
    <w:p w14:paraId="2A2BA318" w14:textId="671D9D1E" w:rsidR="00303135" w:rsidRDefault="00E3003F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76217AFC" wp14:editId="73F7E6E2">
            <wp:extent cx="5713095" cy="2214880"/>
            <wp:effectExtent l="0" t="0" r="1905" b="0"/>
            <wp:docPr id="10982780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78017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4FD4" w14:textId="4E371BB1" w:rsidR="00303135" w:rsidRDefault="00E3003F" w:rsidP="00E779B6">
      <w:pPr>
        <w:pStyle w:val="a0"/>
        <w:numPr>
          <w:ilvl w:val="0"/>
          <w:numId w:val="52"/>
        </w:numPr>
        <w:ind w:left="0" w:firstLine="420"/>
      </w:pPr>
      <w:r>
        <w:rPr>
          <w:rFonts w:hint="eastAsia"/>
        </w:rPr>
        <w:t>此时完成了所有的项目配置和程序编写。</w:t>
      </w:r>
    </w:p>
    <w:p w14:paraId="25E18352" w14:textId="77777777" w:rsidR="00222229" w:rsidRDefault="00222229" w:rsidP="00222229">
      <w:pPr>
        <w:pStyle w:val="10"/>
        <w:spacing w:before="156" w:after="156"/>
      </w:pPr>
      <w:bookmarkStart w:id="45" w:name="_Toc109731509"/>
      <w:bookmarkStart w:id="46" w:name="_Toc166854293"/>
      <w:r>
        <w:rPr>
          <w:rFonts w:hint="eastAsia"/>
        </w:rPr>
        <w:t>软件调试</w:t>
      </w:r>
      <w:bookmarkEnd w:id="45"/>
      <w:bookmarkEnd w:id="46"/>
    </w:p>
    <w:p w14:paraId="40F4A220" w14:textId="45D8E996" w:rsidR="00303135" w:rsidRDefault="00AC4999" w:rsidP="00E779B6">
      <w:pPr>
        <w:pStyle w:val="a0"/>
        <w:numPr>
          <w:ilvl w:val="0"/>
          <w:numId w:val="53"/>
        </w:numPr>
        <w:ind w:left="0" w:firstLine="420"/>
      </w:pPr>
      <w:r>
        <w:rPr>
          <w:rFonts w:hint="eastAsia"/>
        </w:rPr>
        <w:t>保存编译，如无错误分别下载激活</w:t>
      </w:r>
      <w:r>
        <w:t>M</w:t>
      </w:r>
      <w:r>
        <w:rPr>
          <w:rFonts w:hint="eastAsia"/>
        </w:rPr>
        <w:t>aster</w:t>
      </w:r>
      <w:r>
        <w:rPr>
          <w:rFonts w:hint="eastAsia"/>
        </w:rPr>
        <w:t>和</w:t>
      </w:r>
      <w:r>
        <w:rPr>
          <w:rFonts w:hint="eastAsia"/>
        </w:rPr>
        <w:t>Slave</w:t>
      </w:r>
      <w:r>
        <w:rPr>
          <w:rFonts w:hint="eastAsia"/>
        </w:rPr>
        <w:t>程序。</w:t>
      </w:r>
    </w:p>
    <w:p w14:paraId="7CDB58CE" w14:textId="4D59CC8A" w:rsidR="00303135" w:rsidRDefault="00AC4999" w:rsidP="00E779B6">
      <w:pPr>
        <w:pStyle w:val="a0"/>
        <w:numPr>
          <w:ilvl w:val="0"/>
          <w:numId w:val="53"/>
        </w:numPr>
        <w:ind w:left="0" w:firstLine="420"/>
      </w:pPr>
      <w:r>
        <w:rPr>
          <w:rFonts w:hint="eastAsia"/>
        </w:rPr>
        <w:t>编译</w:t>
      </w:r>
      <w:r>
        <w:rPr>
          <w:rFonts w:hint="eastAsia"/>
        </w:rPr>
        <w:t>Slave</w:t>
      </w:r>
      <w:r>
        <w:rPr>
          <w:rFonts w:hint="eastAsia"/>
        </w:rPr>
        <w:t>安全程序无报错，编译</w:t>
      </w:r>
      <w:r>
        <w:rPr>
          <w:rFonts w:hint="eastAsia"/>
        </w:rPr>
        <w:t>Master</w:t>
      </w:r>
      <w:r>
        <w:rPr>
          <w:rFonts w:hint="eastAsia"/>
        </w:rPr>
        <w:t>安全程序时出现如下报警。</w:t>
      </w:r>
    </w:p>
    <w:p w14:paraId="1D72ABC0" w14:textId="0345D4A6" w:rsidR="00AC4999" w:rsidRDefault="00AC4999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28FB8580" wp14:editId="67524B2A">
            <wp:extent cx="5713095" cy="1263650"/>
            <wp:effectExtent l="0" t="0" r="1905" b="0"/>
            <wp:docPr id="1589439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3998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5748" w14:textId="4A76DA66" w:rsidR="00303135" w:rsidRDefault="00AC4999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CA55D49" wp14:editId="4FE317DE">
            <wp:extent cx="5713095" cy="2525395"/>
            <wp:effectExtent l="0" t="0" r="1905" b="8255"/>
            <wp:docPr id="67251711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517119" name="图片 1" descr="图形用户界面, 应用程序&#10;&#10;描述已自动生成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8C67" w14:textId="3E95ED2E" w:rsidR="00AC4999" w:rsidRDefault="00AC4999" w:rsidP="00E779B6">
      <w:pPr>
        <w:pStyle w:val="a0"/>
        <w:numPr>
          <w:ilvl w:val="0"/>
          <w:numId w:val="53"/>
        </w:numPr>
        <w:ind w:left="0" w:firstLine="420"/>
      </w:pPr>
      <w:r>
        <w:rPr>
          <w:rFonts w:hint="eastAsia"/>
        </w:rPr>
        <w:t>EL6900</w:t>
      </w:r>
      <w:r>
        <w:rPr>
          <w:rFonts w:hint="eastAsia"/>
        </w:rPr>
        <w:t>不支持该功能，故需要把此变量删除。</w:t>
      </w:r>
    </w:p>
    <w:p w14:paraId="4A8B57B2" w14:textId="36E63B94" w:rsidR="00303135" w:rsidRPr="00AC4999" w:rsidRDefault="00AC4999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39886167" wp14:editId="0B4A1D4F">
            <wp:extent cx="5713095" cy="2353310"/>
            <wp:effectExtent l="0" t="0" r="1905" b="8890"/>
            <wp:docPr id="7720843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84319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94739" w14:textId="06325213" w:rsidR="00303135" w:rsidRDefault="00AC4999" w:rsidP="00E779B6">
      <w:pPr>
        <w:pStyle w:val="a0"/>
        <w:numPr>
          <w:ilvl w:val="0"/>
          <w:numId w:val="53"/>
        </w:numPr>
        <w:spacing w:afterLines="50" w:after="156"/>
        <w:ind w:left="0" w:firstLine="420"/>
      </w:pPr>
      <w:r>
        <w:rPr>
          <w:rFonts w:hint="eastAsia"/>
        </w:rPr>
        <w:t>重新编译</w:t>
      </w:r>
      <w:proofErr w:type="spellStart"/>
      <w:r>
        <w:rPr>
          <w:rFonts w:hint="eastAsia"/>
        </w:rPr>
        <w:t>Mastsr</w:t>
      </w:r>
      <w:proofErr w:type="spellEnd"/>
      <w:r>
        <w:rPr>
          <w:rFonts w:hint="eastAsia"/>
        </w:rPr>
        <w:t>安全程序无报警。</w:t>
      </w:r>
    </w:p>
    <w:p w14:paraId="401BC566" w14:textId="6F39C88E" w:rsidR="00303135" w:rsidRDefault="00AC4999" w:rsidP="00E779B6">
      <w:pPr>
        <w:pStyle w:val="a0"/>
        <w:numPr>
          <w:ilvl w:val="0"/>
          <w:numId w:val="53"/>
        </w:numPr>
        <w:spacing w:afterLines="50" w:after="156"/>
        <w:ind w:left="0" w:firstLine="420"/>
      </w:pPr>
      <w:r>
        <w:rPr>
          <w:rFonts w:hint="eastAsia"/>
        </w:rPr>
        <w:t>下载安全程序。</w:t>
      </w:r>
    </w:p>
    <w:p w14:paraId="771F7E86" w14:textId="421ACAF6" w:rsidR="00AC4999" w:rsidRDefault="00A43271" w:rsidP="00E779B6">
      <w:pPr>
        <w:pStyle w:val="a0"/>
        <w:numPr>
          <w:ilvl w:val="0"/>
          <w:numId w:val="53"/>
        </w:numPr>
        <w:ind w:left="0" w:firstLine="420"/>
      </w:pPr>
      <w:r>
        <w:rPr>
          <w:rFonts w:hint="eastAsia"/>
        </w:rPr>
        <w:t>查看安全程序，点击菜单栏中</w:t>
      </w:r>
      <w:proofErr w:type="spellStart"/>
      <w:r>
        <w:rPr>
          <w:rFonts w:hint="eastAsia"/>
        </w:rPr>
        <w:t>Twin</w:t>
      </w:r>
      <w:r>
        <w:t>S</w:t>
      </w:r>
      <w:r>
        <w:rPr>
          <w:rFonts w:hint="eastAsia"/>
        </w:rPr>
        <w:t>afe</w:t>
      </w:r>
      <w:proofErr w:type="spellEnd"/>
      <w:r>
        <w:rPr>
          <w:rFonts w:hint="eastAsia"/>
        </w:rPr>
        <w:t>中</w:t>
      </w:r>
      <w:r>
        <w:rPr>
          <w:rFonts w:hint="eastAsia"/>
        </w:rPr>
        <w:t>Show</w:t>
      </w:r>
      <w:r>
        <w:t xml:space="preserve"> Online</w:t>
      </w:r>
      <w:r>
        <w:rPr>
          <w:rFonts w:hint="eastAsia"/>
        </w:rPr>
        <w:t xml:space="preserve"> </w:t>
      </w:r>
      <w:r>
        <w:t>D</w:t>
      </w:r>
      <w:r>
        <w:rPr>
          <w:rFonts w:hint="eastAsia"/>
        </w:rPr>
        <w:t>ata</w:t>
      </w:r>
      <w:r>
        <w:rPr>
          <w:rFonts w:hint="eastAsia"/>
        </w:rPr>
        <w:t>，</w:t>
      </w:r>
      <w:r>
        <w:t>M</w:t>
      </w:r>
      <w:r>
        <w:rPr>
          <w:rFonts w:hint="eastAsia"/>
        </w:rPr>
        <w:t>aster</w:t>
      </w:r>
      <w:r>
        <w:rPr>
          <w:rFonts w:hint="eastAsia"/>
        </w:rPr>
        <w:t>和</w:t>
      </w:r>
      <w:r>
        <w:rPr>
          <w:rFonts w:hint="eastAsia"/>
        </w:rPr>
        <w:t>Slave</w:t>
      </w:r>
      <w:r>
        <w:rPr>
          <w:rFonts w:hint="eastAsia"/>
        </w:rPr>
        <w:t>中安全程序结果在线监控。登录</w:t>
      </w:r>
      <w:r>
        <w:rPr>
          <w:rFonts w:hint="eastAsia"/>
        </w:rPr>
        <w:t>P</w:t>
      </w:r>
      <w:r>
        <w:t>LC</w:t>
      </w:r>
      <w:r>
        <w:rPr>
          <w:rFonts w:hint="eastAsia"/>
        </w:rPr>
        <w:t>程序，如果有反馈错误，那么点击对应程序中的</w:t>
      </w:r>
      <w:proofErr w:type="spellStart"/>
      <w:r>
        <w:rPr>
          <w:rFonts w:hint="eastAsia"/>
        </w:rPr>
        <w:t>b</w:t>
      </w:r>
      <w:r>
        <w:t>ErrAck</w:t>
      </w:r>
      <w:proofErr w:type="spellEnd"/>
      <w:r>
        <w:rPr>
          <w:rFonts w:hint="eastAsia"/>
        </w:rPr>
        <w:t>错误确认变量置</w:t>
      </w:r>
      <w:r>
        <w:rPr>
          <w:rFonts w:hint="eastAsia"/>
        </w:rPr>
        <w:t>1</w:t>
      </w:r>
      <w:r>
        <w:rPr>
          <w:rFonts w:hint="eastAsia"/>
        </w:rPr>
        <w:t>，清除报警后在清</w:t>
      </w:r>
      <w:r>
        <w:rPr>
          <w:rFonts w:hint="eastAsia"/>
        </w:rPr>
        <w:t>0</w:t>
      </w:r>
      <w:r>
        <w:rPr>
          <w:rFonts w:hint="eastAsia"/>
        </w:rPr>
        <w:t>。</w:t>
      </w:r>
    </w:p>
    <w:p w14:paraId="40A7D75F" w14:textId="3A9FC8C6" w:rsidR="00303135" w:rsidRDefault="00937EAB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DC600B2" wp14:editId="0B406A71">
            <wp:extent cx="5713095" cy="2419350"/>
            <wp:effectExtent l="0" t="0" r="1905" b="0"/>
            <wp:docPr id="1560837972" name="图片 2" descr="图形用户界面, 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37972" name="图片 2" descr="图形用户界面, 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EA82B" w14:textId="4DCF5B42" w:rsidR="00937EAB" w:rsidRDefault="00937EAB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D62BAEC" wp14:editId="7B872918">
            <wp:extent cx="5713095" cy="2703830"/>
            <wp:effectExtent l="0" t="0" r="1905" b="1270"/>
            <wp:docPr id="1318908019" name="图片 3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08019" name="图片 3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FA4A7" w14:textId="6CC654DC" w:rsidR="00A43271" w:rsidRDefault="00A43271" w:rsidP="00E779B6">
      <w:pPr>
        <w:pStyle w:val="a0"/>
        <w:numPr>
          <w:ilvl w:val="0"/>
          <w:numId w:val="53"/>
        </w:numPr>
        <w:ind w:left="0" w:firstLine="420"/>
      </w:pPr>
      <w:r>
        <w:rPr>
          <w:rFonts w:hint="eastAsia"/>
        </w:rPr>
        <w:lastRenderedPageBreak/>
        <w:t>将程序</w:t>
      </w:r>
      <w:proofErr w:type="spellStart"/>
      <w:r>
        <w:rPr>
          <w:rFonts w:hint="eastAsia"/>
        </w:rPr>
        <w:t>bRunStop</w:t>
      </w:r>
      <w:proofErr w:type="spellEnd"/>
      <w:r>
        <w:rPr>
          <w:rFonts w:hint="eastAsia"/>
        </w:rPr>
        <w:t>变量设置为</w:t>
      </w:r>
      <w:r>
        <w:rPr>
          <w:rFonts w:hint="eastAsia"/>
        </w:rPr>
        <w:t>1</w:t>
      </w:r>
      <w:r>
        <w:rPr>
          <w:rFonts w:hint="eastAsia"/>
        </w:rPr>
        <w:t>，运行起来安全程序。</w:t>
      </w:r>
    </w:p>
    <w:p w14:paraId="123E4A68" w14:textId="0FB5A656" w:rsidR="00A43271" w:rsidRDefault="00937EAB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06462FB7" wp14:editId="3CBEB734">
            <wp:extent cx="5713095" cy="2875915"/>
            <wp:effectExtent l="0" t="0" r="1905" b="635"/>
            <wp:docPr id="1917254899" name="图片 4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54899" name="图片 4" descr="图形用户界面, 应用程序, 表格, Excel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2A7B" w14:textId="6C6184AE" w:rsidR="00937EAB" w:rsidRDefault="00937EAB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837DA8A" wp14:editId="25655D72">
            <wp:extent cx="5713095" cy="3117215"/>
            <wp:effectExtent l="0" t="0" r="1905" b="6985"/>
            <wp:docPr id="2080437314" name="图片 5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37314" name="图片 5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776C" w14:textId="4101D025" w:rsidR="00A43271" w:rsidRDefault="00D13199" w:rsidP="00E779B6">
      <w:pPr>
        <w:pStyle w:val="a0"/>
        <w:numPr>
          <w:ilvl w:val="0"/>
          <w:numId w:val="53"/>
        </w:numPr>
        <w:ind w:left="0" w:firstLine="420"/>
      </w:pPr>
      <w:r>
        <w:rPr>
          <w:rFonts w:hint="eastAsia"/>
        </w:rPr>
        <w:t>此时将</w:t>
      </w:r>
      <w:r>
        <w:rPr>
          <w:rFonts w:hint="eastAsia"/>
        </w:rPr>
        <w:t>Master</w:t>
      </w:r>
      <w:r>
        <w:rPr>
          <w:rFonts w:hint="eastAsia"/>
        </w:rPr>
        <w:t>项目中安全输入</w:t>
      </w:r>
      <w:r>
        <w:rPr>
          <w:rFonts w:hint="eastAsia"/>
        </w:rPr>
        <w:t>E</w:t>
      </w:r>
      <w:r>
        <w:t>L19</w:t>
      </w:r>
      <w:r>
        <w:rPr>
          <w:rFonts w:hint="eastAsia"/>
        </w:rPr>
        <w:t>04</w:t>
      </w:r>
      <w:r>
        <w:rPr>
          <w:rFonts w:hint="eastAsia"/>
        </w:rPr>
        <w:t>的第一通道给上信号，可以发现</w:t>
      </w:r>
      <w:r>
        <w:rPr>
          <w:rFonts w:hint="eastAsia"/>
        </w:rPr>
        <w:t>Slave</w:t>
      </w:r>
      <w:r>
        <w:rPr>
          <w:rFonts w:hint="eastAsia"/>
        </w:rPr>
        <w:t>的</w:t>
      </w:r>
      <w:r>
        <w:rPr>
          <w:rFonts w:hint="eastAsia"/>
        </w:rPr>
        <w:t>EL2904</w:t>
      </w: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通道已经输出。</w:t>
      </w:r>
    </w:p>
    <w:p w14:paraId="4549D1AB" w14:textId="696595BD" w:rsidR="00A43271" w:rsidRDefault="00937EAB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726B6F81" wp14:editId="491E2B06">
            <wp:extent cx="5713095" cy="2912745"/>
            <wp:effectExtent l="0" t="0" r="1905" b="1905"/>
            <wp:docPr id="362396110" name="图片 6" descr="电脑萤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96110" name="图片 6" descr="电脑萤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1171" w14:textId="3F7918A8" w:rsidR="00937EAB" w:rsidRPr="00D13199" w:rsidRDefault="00937EAB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7041528C" wp14:editId="37621721">
            <wp:extent cx="5713095" cy="2912745"/>
            <wp:effectExtent l="0" t="0" r="1905" b="1905"/>
            <wp:docPr id="65832398" name="图片 7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2398" name="图片 7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A4068" w14:textId="42E1E46F" w:rsidR="00A43271" w:rsidRDefault="00D13199" w:rsidP="00E779B6">
      <w:pPr>
        <w:pStyle w:val="a0"/>
        <w:numPr>
          <w:ilvl w:val="0"/>
          <w:numId w:val="53"/>
        </w:numPr>
        <w:ind w:left="0" w:firstLine="420"/>
      </w:pPr>
      <w:r>
        <w:rPr>
          <w:rFonts w:hint="eastAsia"/>
        </w:rPr>
        <w:t>此时将</w:t>
      </w:r>
      <w:r>
        <w:rPr>
          <w:rFonts w:hint="eastAsia"/>
        </w:rPr>
        <w:t>Slave</w:t>
      </w:r>
      <w:r>
        <w:rPr>
          <w:rFonts w:hint="eastAsia"/>
        </w:rPr>
        <w:t>项目中安全输入</w:t>
      </w:r>
      <w:r>
        <w:rPr>
          <w:rFonts w:hint="eastAsia"/>
        </w:rPr>
        <w:t>E</w:t>
      </w:r>
      <w:r>
        <w:t>L19</w:t>
      </w:r>
      <w:r>
        <w:rPr>
          <w:rFonts w:hint="eastAsia"/>
        </w:rPr>
        <w:t>04</w:t>
      </w:r>
      <w:r>
        <w:rPr>
          <w:rFonts w:hint="eastAsia"/>
        </w:rPr>
        <w:t>的第一通道给上信号，可以发现</w:t>
      </w:r>
      <w:r>
        <w:rPr>
          <w:rFonts w:hint="eastAsia"/>
        </w:rPr>
        <w:t>Master</w:t>
      </w:r>
      <w:r>
        <w:rPr>
          <w:rFonts w:hint="eastAsia"/>
        </w:rPr>
        <w:t>的</w:t>
      </w:r>
      <w:r>
        <w:rPr>
          <w:rFonts w:hint="eastAsia"/>
        </w:rPr>
        <w:t>EL2904</w:t>
      </w:r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通道已经输出。</w:t>
      </w:r>
    </w:p>
    <w:p w14:paraId="54087EA1" w14:textId="77777777" w:rsidR="00937EAB" w:rsidRDefault="00937EAB" w:rsidP="00E779B6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5B2A9534" wp14:editId="398ED3DA">
            <wp:extent cx="5713095" cy="2837815"/>
            <wp:effectExtent l="0" t="0" r="1905" b="635"/>
            <wp:docPr id="1117493294" name="图片 8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93294" name="图片 8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73F10" w14:textId="2024BC30" w:rsidR="00937EAB" w:rsidRDefault="00937EAB" w:rsidP="00E779B6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FC68EC3" wp14:editId="4301DD2D">
            <wp:extent cx="5713095" cy="2901950"/>
            <wp:effectExtent l="0" t="0" r="1905" b="0"/>
            <wp:docPr id="269162983" name="图片 9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62983" name="图片 9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7853F" w14:textId="084B6F41" w:rsidR="00A43271" w:rsidRDefault="00D13199" w:rsidP="00E779B6">
      <w:pPr>
        <w:pStyle w:val="a0"/>
        <w:numPr>
          <w:ilvl w:val="0"/>
          <w:numId w:val="53"/>
        </w:numPr>
        <w:ind w:left="0" w:firstLine="420"/>
      </w:pPr>
      <w:r>
        <w:rPr>
          <w:rFonts w:hint="eastAsia"/>
        </w:rPr>
        <w:t>至此，完成了安全通讯的测试。</w:t>
      </w:r>
    </w:p>
    <w:p w14:paraId="128864E3" w14:textId="77777777" w:rsidR="00A43271" w:rsidRDefault="00A43271" w:rsidP="004B77FB">
      <w:pPr>
        <w:pStyle w:val="a0"/>
        <w:spacing w:afterLines="50" w:after="156"/>
        <w:ind w:left="780" w:firstLineChars="0" w:firstLine="0"/>
      </w:pPr>
    </w:p>
    <w:p w14:paraId="45DBA3F9" w14:textId="77777777" w:rsidR="00A43271" w:rsidRDefault="00A43271" w:rsidP="004B77FB">
      <w:pPr>
        <w:pStyle w:val="a0"/>
        <w:spacing w:afterLines="50" w:after="156"/>
        <w:ind w:left="780" w:firstLineChars="0" w:firstLine="0"/>
      </w:pPr>
    </w:p>
    <w:bookmarkEnd w:id="0"/>
    <w:p w14:paraId="639F00D4" w14:textId="3133B471" w:rsidR="007958A7" w:rsidRDefault="007958A7">
      <w:pPr>
        <w:widowControl/>
        <w:ind w:firstLineChars="0" w:firstLine="0"/>
        <w:jc w:val="left"/>
        <w:rPr>
          <w:rFonts w:ascii="宋体" w:hAnsi="Arial" w:cs="宋体"/>
          <w:b/>
          <w:color w:val="FF0000"/>
          <w:kern w:val="0"/>
          <w:szCs w:val="21"/>
        </w:rPr>
      </w:pPr>
      <w:r>
        <w:rPr>
          <w:rFonts w:ascii="宋体" w:hAnsi="Arial" w:cs="宋体"/>
          <w:b/>
          <w:color w:val="FF0000"/>
          <w:kern w:val="0"/>
          <w:szCs w:val="21"/>
        </w:rPr>
        <w:br w:type="page"/>
      </w:r>
    </w:p>
    <w:p w14:paraId="279E2C98" w14:textId="77777777" w:rsidR="0091772B" w:rsidRDefault="0091772B">
      <w:pPr>
        <w:widowControl/>
        <w:ind w:firstLineChars="0" w:firstLine="0"/>
        <w:jc w:val="left"/>
        <w:rPr>
          <w:rFonts w:ascii="宋体" w:hAnsi="Arial" w:cs="宋体"/>
          <w:b/>
          <w:color w:val="FF0000"/>
          <w:kern w:val="0"/>
          <w:szCs w:val="21"/>
        </w:rPr>
        <w:sectPr w:rsidR="0091772B" w:rsidSect="00773F75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60B750E0" w14:textId="77777777" w:rsidR="00897CBA" w:rsidRPr="00B70FA9" w:rsidRDefault="00897CBA" w:rsidP="00897CBA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3A68387" w14:textId="4352BB3C" w:rsidR="00897CBA" w:rsidRDefault="00897CBA" w:rsidP="00897CBA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5610D04C" w14:textId="77777777" w:rsidR="00897CBA" w:rsidRDefault="00897CBA" w:rsidP="00897CBA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E13CFFF" w14:textId="77777777" w:rsidR="00897CBA" w:rsidRDefault="00897CBA" w:rsidP="00897CBA"/>
    <w:p w14:paraId="391F420E" w14:textId="77777777" w:rsidR="00897CBA" w:rsidRPr="00B70FA9" w:rsidRDefault="00897CBA" w:rsidP="00897CBA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7F35D372" w14:textId="543B9BA4" w:rsidR="00897CBA" w:rsidRDefault="00897CBA" w:rsidP="00897CBA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>3号新街高和大厦407室</w:t>
      </w:r>
    </w:p>
    <w:p w14:paraId="4EFDBDBD" w14:textId="77777777" w:rsidR="00897CBA" w:rsidRDefault="00897CBA" w:rsidP="00897CBA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764E947" w14:textId="77777777" w:rsidR="00897CBA" w:rsidRDefault="00897CBA" w:rsidP="00897CBA"/>
    <w:p w14:paraId="75563F07" w14:textId="77777777" w:rsidR="00897CBA" w:rsidRPr="00B70FA9" w:rsidRDefault="00897CBA" w:rsidP="00897CBA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08BCE1AA" w14:textId="77777777" w:rsidR="00897CBA" w:rsidRDefault="00897CBA" w:rsidP="00897CBA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129DC72" w14:textId="77777777" w:rsidR="00897CBA" w:rsidRDefault="00897CBA" w:rsidP="00897CBA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DFAE944" w14:textId="77777777" w:rsidR="00897CBA" w:rsidRDefault="00897CBA" w:rsidP="00897CBA"/>
    <w:p w14:paraId="2DD3A61A" w14:textId="77777777" w:rsidR="00897CBA" w:rsidRPr="00B70FA9" w:rsidRDefault="00897CBA" w:rsidP="00897CBA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B980977" w14:textId="40C6DACD" w:rsidR="00897CBA" w:rsidRDefault="00897CBA" w:rsidP="00897CBA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>
        <w:rPr>
          <w:rFonts w:ascii="宋体" w:eastAsia="宋体" w:cs="宋体" w:hint="eastAsia"/>
          <w:color w:val="000000"/>
          <w:sz w:val="21"/>
          <w:szCs w:val="21"/>
        </w:rPr>
        <w:t>2305室</w:t>
      </w:r>
    </w:p>
    <w:p w14:paraId="02AFE1CB" w14:textId="77777777" w:rsidR="00897CBA" w:rsidRPr="003F3878" w:rsidRDefault="00897CBA" w:rsidP="00897CBA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3075C7C5" w14:textId="77777777" w:rsidR="00897CBA" w:rsidRDefault="00897CBA" w:rsidP="00897CBA"/>
    <w:p w14:paraId="317D8BB0" w14:textId="77777777" w:rsidR="00897CBA" w:rsidRDefault="00897CBA" w:rsidP="00897CBA"/>
    <w:p w14:paraId="3864B57B" w14:textId="77777777" w:rsidR="00897CBA" w:rsidRDefault="00897CBA" w:rsidP="00897CBA"/>
    <w:p w14:paraId="0A9301A9" w14:textId="77777777" w:rsidR="00897CBA" w:rsidRDefault="00897CBA" w:rsidP="00897CBA"/>
    <w:p w14:paraId="44B358EE" w14:textId="77777777" w:rsidR="00897CBA" w:rsidRDefault="00897CBA" w:rsidP="00897CBA">
      <w:pPr>
        <w:ind w:firstLineChars="0" w:firstLine="0"/>
      </w:pPr>
    </w:p>
    <w:p w14:paraId="2F678691" w14:textId="77777777" w:rsidR="00897CBA" w:rsidRDefault="00897CBA" w:rsidP="00897CBA"/>
    <w:p w14:paraId="31A235EE" w14:textId="77777777" w:rsidR="00897CBA" w:rsidRDefault="00897CBA" w:rsidP="00897CBA"/>
    <w:p w14:paraId="36FBA95A" w14:textId="77777777" w:rsidR="00897CBA" w:rsidRDefault="00897CBA" w:rsidP="00897CBA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897CBA" w:rsidRPr="002D34F2" w14:paraId="72D143BA" w14:textId="77777777" w:rsidTr="0080256C">
        <w:trPr>
          <w:trHeight w:val="701"/>
        </w:trPr>
        <w:tc>
          <w:tcPr>
            <w:tcW w:w="4046" w:type="dxa"/>
            <w:vMerge w:val="restart"/>
          </w:tcPr>
          <w:p w14:paraId="6F9CBCE1" w14:textId="77777777" w:rsidR="00897CBA" w:rsidRDefault="00897CBA" w:rsidP="0080256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3296" behindDoc="0" locked="0" layoutInCell="1" allowOverlap="1" wp14:anchorId="3B097AC8" wp14:editId="75B82431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7061C" w14:textId="77777777" w:rsidR="00897CBA" w:rsidRDefault="00897CBA" w:rsidP="0080256C">
            <w:pPr>
              <w:jc w:val="center"/>
            </w:pPr>
          </w:p>
          <w:p w14:paraId="0782627A" w14:textId="77777777" w:rsidR="00897CBA" w:rsidRDefault="00897CBA" w:rsidP="0080256C">
            <w:pPr>
              <w:jc w:val="center"/>
            </w:pPr>
          </w:p>
          <w:p w14:paraId="30089100" w14:textId="77777777" w:rsidR="00897CBA" w:rsidRDefault="00897CBA" w:rsidP="0080256C">
            <w:pPr>
              <w:jc w:val="center"/>
            </w:pPr>
          </w:p>
          <w:p w14:paraId="53AF8D0F" w14:textId="77777777" w:rsidR="00897CBA" w:rsidRDefault="00897CBA" w:rsidP="0080256C">
            <w:pPr>
              <w:jc w:val="center"/>
            </w:pPr>
          </w:p>
          <w:p w14:paraId="10C34D0C" w14:textId="77777777" w:rsidR="00897CBA" w:rsidRDefault="00897CBA" w:rsidP="0080256C">
            <w:pPr>
              <w:jc w:val="center"/>
            </w:pPr>
          </w:p>
          <w:p w14:paraId="2F6F7B9C" w14:textId="77777777" w:rsidR="00897CBA" w:rsidRDefault="00897CBA" w:rsidP="0080256C">
            <w:pPr>
              <w:jc w:val="center"/>
            </w:pPr>
          </w:p>
          <w:p w14:paraId="62E5D6A1" w14:textId="77777777" w:rsidR="00897CBA" w:rsidRDefault="00897CBA" w:rsidP="0080256C">
            <w:pPr>
              <w:jc w:val="center"/>
            </w:pPr>
          </w:p>
          <w:p w14:paraId="2667B8DB" w14:textId="77777777" w:rsidR="00897CBA" w:rsidRDefault="00897CBA" w:rsidP="0080256C">
            <w:pPr>
              <w:jc w:val="center"/>
            </w:pPr>
          </w:p>
          <w:p w14:paraId="742B5F48" w14:textId="77777777" w:rsidR="00897CBA" w:rsidRDefault="00897CBA" w:rsidP="0080256C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3EF33010" w14:textId="77777777" w:rsidR="00897CBA" w:rsidRPr="000A4A70" w:rsidRDefault="00897CBA" w:rsidP="0080256C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1287A6AA" w14:textId="77777777" w:rsidR="00897CBA" w:rsidRDefault="00897CBA" w:rsidP="0080256C"/>
        </w:tc>
        <w:tc>
          <w:tcPr>
            <w:tcW w:w="4941" w:type="dxa"/>
          </w:tcPr>
          <w:p w14:paraId="79117ADB" w14:textId="77777777" w:rsidR="00897CBA" w:rsidRPr="002D34F2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2EA31F1E" w14:textId="77777777" w:rsidR="00897CBA" w:rsidRPr="002D34F2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42ED899B" w14:textId="77777777" w:rsidR="00897CBA" w:rsidRPr="002D34F2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DC4D2A1" w14:textId="77777777" w:rsidR="00897CBA" w:rsidRPr="002D34F2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897CBA" w:rsidRPr="00B243F8" w14:paraId="5FC46FEC" w14:textId="77777777" w:rsidTr="0080256C">
        <w:trPr>
          <w:trHeight w:val="697"/>
        </w:trPr>
        <w:tc>
          <w:tcPr>
            <w:tcW w:w="4046" w:type="dxa"/>
            <w:vMerge/>
          </w:tcPr>
          <w:p w14:paraId="61201D38" w14:textId="77777777" w:rsidR="00897CBA" w:rsidRDefault="00897CBA" w:rsidP="0080256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80DE7DA" w14:textId="77777777" w:rsidR="00897CBA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hAnsi="Arial" w:cs="宋体"/>
                <w:color w:val="000000"/>
                <w:kern w:val="0"/>
                <w:szCs w:val="21"/>
              </w:rPr>
              <w:t>：</w:t>
            </w:r>
          </w:p>
          <w:p w14:paraId="38846F5C" w14:textId="77777777" w:rsidR="00897CBA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BB0FC1B" w14:textId="77777777" w:rsidR="00897CBA" w:rsidRPr="0077020B" w:rsidRDefault="00897CBA" w:rsidP="0080256C">
            <w:pPr>
              <w:ind w:firstLineChars="0" w:firstLine="0"/>
              <w:rPr>
                <w:rFonts w:ascii="宋体" w:hAnsi="Arial" w:cs="宋体"/>
                <w:color w:val="000000"/>
                <w:kern w:val="0"/>
                <w:szCs w:val="21"/>
              </w:rPr>
            </w:pPr>
          </w:p>
        </w:tc>
      </w:tr>
      <w:tr w:rsidR="00897CBA" w:rsidRPr="0077020B" w14:paraId="66B9BDE7" w14:textId="77777777" w:rsidTr="0080256C">
        <w:trPr>
          <w:trHeight w:val="697"/>
        </w:trPr>
        <w:tc>
          <w:tcPr>
            <w:tcW w:w="4046" w:type="dxa"/>
            <w:vMerge/>
          </w:tcPr>
          <w:p w14:paraId="0E06A1F4" w14:textId="77777777" w:rsidR="00897CBA" w:rsidRDefault="00897CBA" w:rsidP="0080256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F7FD2BA" w14:textId="77777777" w:rsidR="00897CBA" w:rsidRDefault="00897CBA" w:rsidP="0080256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5C3EF2D" w14:textId="77777777" w:rsidR="00897CBA" w:rsidRDefault="00897CBA" w:rsidP="0080256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58BB87BC" w14:textId="77777777" w:rsidR="00897CBA" w:rsidRDefault="00897CBA" w:rsidP="0080256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2D5310D6" w14:textId="77777777" w:rsidR="00897CBA" w:rsidRPr="0077020B" w:rsidRDefault="00897CBA" w:rsidP="0080256C">
            <w:pPr>
              <w:rPr>
                <w:rFonts w:ascii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897CBA" w:rsidRPr="00B243F8" w14:paraId="706703CB" w14:textId="77777777" w:rsidTr="0080256C">
        <w:trPr>
          <w:trHeight w:val="2818"/>
        </w:trPr>
        <w:tc>
          <w:tcPr>
            <w:tcW w:w="4046" w:type="dxa"/>
            <w:vMerge/>
          </w:tcPr>
          <w:p w14:paraId="7EB730CA" w14:textId="77777777" w:rsidR="00897CBA" w:rsidRDefault="00897CBA" w:rsidP="0080256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54D7A879" w14:textId="77777777" w:rsidR="00897CBA" w:rsidRDefault="00897CBA" w:rsidP="0080256C"/>
        </w:tc>
      </w:tr>
    </w:tbl>
    <w:p w14:paraId="6D1C229D" w14:textId="77777777" w:rsidR="00BD58FA" w:rsidRPr="00897CBA" w:rsidRDefault="00BD58FA" w:rsidP="00697ADC">
      <w:pPr>
        <w:pStyle w:val="22"/>
        <w:ind w:firstLineChars="0" w:firstLine="0"/>
      </w:pPr>
    </w:p>
    <w:sectPr w:rsidR="00BD58FA" w:rsidRPr="00897CBA" w:rsidSect="00773F75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5CB89" w14:textId="77777777" w:rsidR="008F7034" w:rsidRDefault="008F7034" w:rsidP="00206B56">
      <w:r>
        <w:separator/>
      </w:r>
    </w:p>
  </w:endnote>
  <w:endnote w:type="continuationSeparator" w:id="0">
    <w:p w14:paraId="0160E601" w14:textId="77777777" w:rsidR="008F7034" w:rsidRDefault="008F703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D7EA7" w14:textId="77777777" w:rsidR="00382F19" w:rsidRDefault="00382F19" w:rsidP="00206B56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FD905" w14:textId="01816909" w:rsidR="00382F19" w:rsidRPr="00F35128" w:rsidRDefault="000A0435" w:rsidP="000A0435">
    <w:pPr>
      <w:pStyle w:val="a6"/>
      <w:ind w:firstLine="360"/>
      <w:jc w:val="center"/>
    </w:pPr>
    <w:r>
      <w:rPr>
        <w:rFonts w:hint="eastAsia"/>
      </w:rPr>
      <w:t>第</w:t>
    </w:r>
    <w:sdt>
      <w:sdtPr>
        <w:id w:val="-113494183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  <w:r>
          <w:rPr>
            <w:rFonts w:hint="eastAsia"/>
          </w:rPr>
          <w:t>页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DAB5F" w14:textId="7911FB78" w:rsidR="00382F19" w:rsidRPr="0091772B" w:rsidRDefault="00356B1F" w:rsidP="0091772B">
    <w:pPr>
      <w:pStyle w:val="Default"/>
      <w:rPr>
        <w:rFonts w:ascii="Times New Roman" w:hAnsi="Times New Roman" w:cs="Times New Roman"/>
        <w:sz w:val="15"/>
        <w:szCs w:val="15"/>
      </w:rPr>
    </w:pPr>
    <w:r>
      <w:t xml:space="preserve">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24617" w14:textId="308A1E03" w:rsidR="00382F19" w:rsidRPr="000A0435" w:rsidRDefault="000A0435" w:rsidP="000A0435">
    <w:pPr>
      <w:pStyle w:val="a6"/>
      <w:ind w:firstLine="360"/>
      <w:jc w:val="center"/>
    </w:pPr>
    <w:r>
      <w:rPr>
        <w:rFonts w:hint="eastAsia"/>
      </w:rPr>
      <w:t>第</w:t>
    </w:r>
    <w:sdt>
      <w:sdtPr>
        <w:id w:val="-470288821"/>
        <w:docPartObj>
          <w:docPartGallery w:val="Page Numbers (Bottom of Page)"/>
          <w:docPartUnique/>
        </w:docPartObj>
      </w:sdtPr>
      <w:sdtContent>
        <w:r w:rsidR="009901EE">
          <w:fldChar w:fldCharType="begin"/>
        </w:r>
        <w:r w:rsidR="009901EE">
          <w:instrText>PAGE   \* MERGEFORMAT</w:instrText>
        </w:r>
        <w:r w:rsidR="009901EE">
          <w:fldChar w:fldCharType="separate"/>
        </w:r>
        <w:r w:rsidR="00706005" w:rsidRPr="00706005">
          <w:rPr>
            <w:noProof/>
            <w:lang w:val="zh-CN"/>
          </w:rPr>
          <w:t>1</w:t>
        </w:r>
        <w:r w:rsidR="009901EE">
          <w:fldChar w:fldCharType="end"/>
        </w:r>
        <w:r>
          <w:rPr>
            <w:rFonts w:hint="eastAsia"/>
          </w:rPr>
          <w:t>页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C33374" w14:textId="77777777" w:rsidR="008F7034" w:rsidRDefault="008F7034" w:rsidP="00206B56">
      <w:r>
        <w:separator/>
      </w:r>
    </w:p>
  </w:footnote>
  <w:footnote w:type="continuationSeparator" w:id="0">
    <w:p w14:paraId="0397F758" w14:textId="77777777" w:rsidR="008F7034" w:rsidRDefault="008F703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0A49F" w14:textId="77777777" w:rsidR="00382F19" w:rsidRDefault="00382F19" w:rsidP="00206B56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299FE" w14:textId="6E26D125" w:rsidR="00897CBA" w:rsidRDefault="00897CBA" w:rsidP="000A0435">
    <w:pPr>
      <w:pStyle w:val="a4"/>
      <w:ind w:firstLineChars="0" w:firstLine="0"/>
      <w:jc w:val="left"/>
    </w:pPr>
    <w:r>
      <w:rPr>
        <w:noProof/>
      </w:rPr>
      <w:drawing>
        <wp:inline distT="0" distB="0" distL="0" distR="0" wp14:anchorId="55CE5437" wp14:editId="67819E5D">
          <wp:extent cx="1121134" cy="337809"/>
          <wp:effectExtent l="0" t="0" r="3175" b="5715"/>
          <wp:docPr id="48" name="图片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EF092" w14:textId="04CE8546" w:rsidR="00382F19" w:rsidRDefault="00897CBA" w:rsidP="00706005">
    <w:pPr>
      <w:pStyle w:val="a4"/>
      <w:pBdr>
        <w:bottom w:val="single" w:sz="6" w:space="3" w:color="auto"/>
      </w:pBdr>
      <w:ind w:right="720" w:firstLineChars="0" w:firstLine="0"/>
      <w:jc w:val="both"/>
    </w:pPr>
    <w:r>
      <w:rPr>
        <w:noProof/>
      </w:rPr>
      <w:drawing>
        <wp:inline distT="0" distB="0" distL="0" distR="0" wp14:anchorId="202B89D1" wp14:editId="4152D6D7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97CBA">
      <w:rPr>
        <w:sz w:val="21"/>
        <w:szCs w:val="24"/>
      </w:rPr>
      <w:ptab w:relativeTo="margin" w:alignment="center" w:leader="none"/>
    </w:r>
    <w:r w:rsidRPr="00897CBA">
      <w:rPr>
        <w:sz w:val="21"/>
        <w:szCs w:val="24"/>
      </w:rPr>
      <w:ptab w:relativeTo="margin" w:alignment="right" w:leader="none"/>
    </w:r>
    <w:r w:rsidR="00706005">
      <w:rPr>
        <w:sz w:val="21"/>
        <w:szCs w:val="24"/>
      </w:rPr>
      <w:t xml:space="preserve">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35B97" w14:textId="3D7132FA" w:rsidR="00382F19" w:rsidRPr="00897CBA" w:rsidRDefault="00897CBA" w:rsidP="00897CBA">
    <w:pPr>
      <w:pStyle w:val="a4"/>
      <w:ind w:firstLineChars="0" w:firstLine="0"/>
      <w:jc w:val="both"/>
    </w:pPr>
    <w:r>
      <w:rPr>
        <w:noProof/>
      </w:rPr>
      <w:drawing>
        <wp:inline distT="0" distB="0" distL="0" distR="0" wp14:anchorId="3ABD6575" wp14:editId="0EE9FBAB">
          <wp:extent cx="1121134" cy="337809"/>
          <wp:effectExtent l="0" t="0" r="3175" b="5715"/>
          <wp:docPr id="49" name="图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34107"/>
    <w:multiLevelType w:val="hybridMultilevel"/>
    <w:tmpl w:val="DC90FDE8"/>
    <w:lvl w:ilvl="0" w:tplc="FFFFFFFF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30F4B85"/>
    <w:multiLevelType w:val="hybridMultilevel"/>
    <w:tmpl w:val="AE6AC7DC"/>
    <w:lvl w:ilvl="0" w:tplc="BBEA869C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60" w:hanging="440"/>
      </w:pPr>
    </w:lvl>
    <w:lvl w:ilvl="2" w:tplc="0409001B" w:tentative="1">
      <w:start w:val="1"/>
      <w:numFmt w:val="lowerRoman"/>
      <w:lvlText w:val="%3."/>
      <w:lvlJc w:val="right"/>
      <w:pPr>
        <w:ind w:left="2100" w:hanging="440"/>
      </w:pPr>
    </w:lvl>
    <w:lvl w:ilvl="3" w:tplc="0409000F" w:tentative="1">
      <w:start w:val="1"/>
      <w:numFmt w:val="decimal"/>
      <w:lvlText w:val="%4."/>
      <w:lvlJc w:val="left"/>
      <w:pPr>
        <w:ind w:left="2540" w:hanging="440"/>
      </w:pPr>
    </w:lvl>
    <w:lvl w:ilvl="4" w:tplc="04090019" w:tentative="1">
      <w:start w:val="1"/>
      <w:numFmt w:val="lowerLetter"/>
      <w:lvlText w:val="%5)"/>
      <w:lvlJc w:val="left"/>
      <w:pPr>
        <w:ind w:left="2980" w:hanging="440"/>
      </w:pPr>
    </w:lvl>
    <w:lvl w:ilvl="5" w:tplc="0409001B" w:tentative="1">
      <w:start w:val="1"/>
      <w:numFmt w:val="lowerRoman"/>
      <w:lvlText w:val="%6."/>
      <w:lvlJc w:val="right"/>
      <w:pPr>
        <w:ind w:left="3420" w:hanging="440"/>
      </w:pPr>
    </w:lvl>
    <w:lvl w:ilvl="6" w:tplc="0409000F" w:tentative="1">
      <w:start w:val="1"/>
      <w:numFmt w:val="decimal"/>
      <w:lvlText w:val="%7."/>
      <w:lvlJc w:val="left"/>
      <w:pPr>
        <w:ind w:left="3860" w:hanging="440"/>
      </w:pPr>
    </w:lvl>
    <w:lvl w:ilvl="7" w:tplc="04090019" w:tentative="1">
      <w:start w:val="1"/>
      <w:numFmt w:val="lowerLetter"/>
      <w:lvlText w:val="%8)"/>
      <w:lvlJc w:val="left"/>
      <w:pPr>
        <w:ind w:left="4300" w:hanging="440"/>
      </w:pPr>
    </w:lvl>
    <w:lvl w:ilvl="8" w:tplc="0409001B" w:tentative="1">
      <w:start w:val="1"/>
      <w:numFmt w:val="lowerRoman"/>
      <w:lvlText w:val="%9."/>
      <w:lvlJc w:val="right"/>
      <w:pPr>
        <w:ind w:left="4740" w:hanging="440"/>
      </w:pPr>
    </w:lvl>
  </w:abstractNum>
  <w:abstractNum w:abstractNumId="3" w15:restartNumberingAfterBreak="0">
    <w:nsid w:val="15465067"/>
    <w:multiLevelType w:val="hybridMultilevel"/>
    <w:tmpl w:val="AE6AC7DC"/>
    <w:lvl w:ilvl="0" w:tplc="FFFFFFFF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22" w:hanging="440"/>
      </w:pPr>
    </w:lvl>
    <w:lvl w:ilvl="2" w:tplc="FFFFFFFF" w:tentative="1">
      <w:start w:val="1"/>
      <w:numFmt w:val="lowerRoman"/>
      <w:lvlText w:val="%3."/>
      <w:lvlJc w:val="right"/>
      <w:pPr>
        <w:ind w:left="1462" w:hanging="440"/>
      </w:pPr>
    </w:lvl>
    <w:lvl w:ilvl="3" w:tplc="FFFFFFFF" w:tentative="1">
      <w:start w:val="1"/>
      <w:numFmt w:val="decimal"/>
      <w:lvlText w:val="%4."/>
      <w:lvlJc w:val="left"/>
      <w:pPr>
        <w:ind w:left="1902" w:hanging="440"/>
      </w:pPr>
    </w:lvl>
    <w:lvl w:ilvl="4" w:tplc="FFFFFFFF" w:tentative="1">
      <w:start w:val="1"/>
      <w:numFmt w:val="lowerLetter"/>
      <w:lvlText w:val="%5)"/>
      <w:lvlJc w:val="left"/>
      <w:pPr>
        <w:ind w:left="2342" w:hanging="440"/>
      </w:pPr>
    </w:lvl>
    <w:lvl w:ilvl="5" w:tplc="FFFFFFFF" w:tentative="1">
      <w:start w:val="1"/>
      <w:numFmt w:val="lowerRoman"/>
      <w:lvlText w:val="%6."/>
      <w:lvlJc w:val="right"/>
      <w:pPr>
        <w:ind w:left="2782" w:hanging="440"/>
      </w:pPr>
    </w:lvl>
    <w:lvl w:ilvl="6" w:tplc="FFFFFFFF" w:tentative="1">
      <w:start w:val="1"/>
      <w:numFmt w:val="decimal"/>
      <w:lvlText w:val="%7."/>
      <w:lvlJc w:val="left"/>
      <w:pPr>
        <w:ind w:left="3222" w:hanging="440"/>
      </w:pPr>
    </w:lvl>
    <w:lvl w:ilvl="7" w:tplc="FFFFFFFF" w:tentative="1">
      <w:start w:val="1"/>
      <w:numFmt w:val="lowerLetter"/>
      <w:lvlText w:val="%8)"/>
      <w:lvlJc w:val="left"/>
      <w:pPr>
        <w:ind w:left="3662" w:hanging="440"/>
      </w:pPr>
    </w:lvl>
    <w:lvl w:ilvl="8" w:tplc="FFFFFFFF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4" w15:restartNumberingAfterBreak="0">
    <w:nsid w:val="17566F98"/>
    <w:multiLevelType w:val="hybridMultilevel"/>
    <w:tmpl w:val="C2B408E8"/>
    <w:lvl w:ilvl="0" w:tplc="FFFFFFFF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220D17CE"/>
    <w:multiLevelType w:val="hybridMultilevel"/>
    <w:tmpl w:val="AE6AC7DC"/>
    <w:lvl w:ilvl="0" w:tplc="FFFFFFFF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22" w:hanging="440"/>
      </w:pPr>
    </w:lvl>
    <w:lvl w:ilvl="2" w:tplc="FFFFFFFF" w:tentative="1">
      <w:start w:val="1"/>
      <w:numFmt w:val="lowerRoman"/>
      <w:lvlText w:val="%3."/>
      <w:lvlJc w:val="right"/>
      <w:pPr>
        <w:ind w:left="1462" w:hanging="440"/>
      </w:pPr>
    </w:lvl>
    <w:lvl w:ilvl="3" w:tplc="FFFFFFFF" w:tentative="1">
      <w:start w:val="1"/>
      <w:numFmt w:val="decimal"/>
      <w:lvlText w:val="%4."/>
      <w:lvlJc w:val="left"/>
      <w:pPr>
        <w:ind w:left="1902" w:hanging="440"/>
      </w:pPr>
    </w:lvl>
    <w:lvl w:ilvl="4" w:tplc="FFFFFFFF" w:tentative="1">
      <w:start w:val="1"/>
      <w:numFmt w:val="lowerLetter"/>
      <w:lvlText w:val="%5)"/>
      <w:lvlJc w:val="left"/>
      <w:pPr>
        <w:ind w:left="2342" w:hanging="440"/>
      </w:pPr>
    </w:lvl>
    <w:lvl w:ilvl="5" w:tplc="FFFFFFFF" w:tentative="1">
      <w:start w:val="1"/>
      <w:numFmt w:val="lowerRoman"/>
      <w:lvlText w:val="%6."/>
      <w:lvlJc w:val="right"/>
      <w:pPr>
        <w:ind w:left="2782" w:hanging="440"/>
      </w:pPr>
    </w:lvl>
    <w:lvl w:ilvl="6" w:tplc="FFFFFFFF" w:tentative="1">
      <w:start w:val="1"/>
      <w:numFmt w:val="decimal"/>
      <w:lvlText w:val="%7."/>
      <w:lvlJc w:val="left"/>
      <w:pPr>
        <w:ind w:left="3222" w:hanging="440"/>
      </w:pPr>
    </w:lvl>
    <w:lvl w:ilvl="7" w:tplc="FFFFFFFF" w:tentative="1">
      <w:start w:val="1"/>
      <w:numFmt w:val="lowerLetter"/>
      <w:lvlText w:val="%8)"/>
      <w:lvlJc w:val="left"/>
      <w:pPr>
        <w:ind w:left="3662" w:hanging="440"/>
      </w:pPr>
    </w:lvl>
    <w:lvl w:ilvl="8" w:tplc="FFFFFFFF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8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4A672F0"/>
    <w:multiLevelType w:val="hybridMultilevel"/>
    <w:tmpl w:val="50621B80"/>
    <w:lvl w:ilvl="0" w:tplc="BBC874F4">
      <w:start w:val="3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360340DF"/>
    <w:multiLevelType w:val="multilevel"/>
    <w:tmpl w:val="5762AD48"/>
    <w:lvl w:ilvl="0">
      <w:start w:val="1"/>
      <w:numFmt w:val="decimal"/>
      <w:pStyle w:val="10"/>
      <w:lvlText w:val="%1"/>
      <w:lvlJc w:val="left"/>
      <w:pPr>
        <w:ind w:left="425" w:hanging="425"/>
      </w:pPr>
      <w:rPr>
        <w:rFonts w:asciiTheme="majorEastAsia" w:eastAsiaTheme="majorEastAsia" w:hAnsiTheme="major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992" w:hanging="567"/>
      </w:pPr>
      <w:rPr>
        <w:rFonts w:asciiTheme="majorEastAsia" w:eastAsiaTheme="majorEastAsia" w:hAnsiTheme="majorEastAsia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2" w15:restartNumberingAfterBreak="0">
    <w:nsid w:val="3DC27868"/>
    <w:multiLevelType w:val="hybridMultilevel"/>
    <w:tmpl w:val="EA322B30"/>
    <w:lvl w:ilvl="0" w:tplc="EBC21AE4">
      <w:start w:val="1"/>
      <w:numFmt w:val="decimal"/>
      <w:lvlText w:val="%1、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3" w15:restartNumberingAfterBreak="0">
    <w:nsid w:val="442340AB"/>
    <w:multiLevelType w:val="hybridMultilevel"/>
    <w:tmpl w:val="AE6AC7DC"/>
    <w:lvl w:ilvl="0" w:tplc="FFFFFFFF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22" w:hanging="440"/>
      </w:pPr>
    </w:lvl>
    <w:lvl w:ilvl="2" w:tplc="FFFFFFFF" w:tentative="1">
      <w:start w:val="1"/>
      <w:numFmt w:val="lowerRoman"/>
      <w:lvlText w:val="%3."/>
      <w:lvlJc w:val="right"/>
      <w:pPr>
        <w:ind w:left="1462" w:hanging="440"/>
      </w:pPr>
    </w:lvl>
    <w:lvl w:ilvl="3" w:tplc="FFFFFFFF" w:tentative="1">
      <w:start w:val="1"/>
      <w:numFmt w:val="decimal"/>
      <w:lvlText w:val="%4."/>
      <w:lvlJc w:val="left"/>
      <w:pPr>
        <w:ind w:left="1902" w:hanging="440"/>
      </w:pPr>
    </w:lvl>
    <w:lvl w:ilvl="4" w:tplc="FFFFFFFF" w:tentative="1">
      <w:start w:val="1"/>
      <w:numFmt w:val="lowerLetter"/>
      <w:lvlText w:val="%5)"/>
      <w:lvlJc w:val="left"/>
      <w:pPr>
        <w:ind w:left="2342" w:hanging="440"/>
      </w:pPr>
    </w:lvl>
    <w:lvl w:ilvl="5" w:tplc="FFFFFFFF" w:tentative="1">
      <w:start w:val="1"/>
      <w:numFmt w:val="lowerRoman"/>
      <w:lvlText w:val="%6."/>
      <w:lvlJc w:val="right"/>
      <w:pPr>
        <w:ind w:left="2782" w:hanging="440"/>
      </w:pPr>
    </w:lvl>
    <w:lvl w:ilvl="6" w:tplc="FFFFFFFF" w:tentative="1">
      <w:start w:val="1"/>
      <w:numFmt w:val="decimal"/>
      <w:lvlText w:val="%7."/>
      <w:lvlJc w:val="left"/>
      <w:pPr>
        <w:ind w:left="3222" w:hanging="440"/>
      </w:pPr>
    </w:lvl>
    <w:lvl w:ilvl="7" w:tplc="FFFFFFFF" w:tentative="1">
      <w:start w:val="1"/>
      <w:numFmt w:val="lowerLetter"/>
      <w:lvlText w:val="%8)"/>
      <w:lvlJc w:val="left"/>
      <w:pPr>
        <w:ind w:left="3662" w:hanging="440"/>
      </w:pPr>
    </w:lvl>
    <w:lvl w:ilvl="8" w:tplc="FFFFFFFF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14" w15:restartNumberingAfterBreak="0">
    <w:nsid w:val="454E0D0A"/>
    <w:multiLevelType w:val="hybridMultilevel"/>
    <w:tmpl w:val="AE6AC7DC"/>
    <w:lvl w:ilvl="0" w:tplc="FFFFFFFF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22" w:hanging="440"/>
      </w:pPr>
    </w:lvl>
    <w:lvl w:ilvl="2" w:tplc="FFFFFFFF" w:tentative="1">
      <w:start w:val="1"/>
      <w:numFmt w:val="lowerRoman"/>
      <w:lvlText w:val="%3."/>
      <w:lvlJc w:val="right"/>
      <w:pPr>
        <w:ind w:left="1462" w:hanging="440"/>
      </w:pPr>
    </w:lvl>
    <w:lvl w:ilvl="3" w:tplc="FFFFFFFF" w:tentative="1">
      <w:start w:val="1"/>
      <w:numFmt w:val="decimal"/>
      <w:lvlText w:val="%4."/>
      <w:lvlJc w:val="left"/>
      <w:pPr>
        <w:ind w:left="1902" w:hanging="440"/>
      </w:pPr>
    </w:lvl>
    <w:lvl w:ilvl="4" w:tplc="FFFFFFFF" w:tentative="1">
      <w:start w:val="1"/>
      <w:numFmt w:val="lowerLetter"/>
      <w:lvlText w:val="%5)"/>
      <w:lvlJc w:val="left"/>
      <w:pPr>
        <w:ind w:left="2342" w:hanging="440"/>
      </w:pPr>
    </w:lvl>
    <w:lvl w:ilvl="5" w:tplc="FFFFFFFF" w:tentative="1">
      <w:start w:val="1"/>
      <w:numFmt w:val="lowerRoman"/>
      <w:lvlText w:val="%6."/>
      <w:lvlJc w:val="right"/>
      <w:pPr>
        <w:ind w:left="2782" w:hanging="440"/>
      </w:pPr>
    </w:lvl>
    <w:lvl w:ilvl="6" w:tplc="FFFFFFFF" w:tentative="1">
      <w:start w:val="1"/>
      <w:numFmt w:val="decimal"/>
      <w:lvlText w:val="%7."/>
      <w:lvlJc w:val="left"/>
      <w:pPr>
        <w:ind w:left="3222" w:hanging="440"/>
      </w:pPr>
    </w:lvl>
    <w:lvl w:ilvl="7" w:tplc="FFFFFFFF" w:tentative="1">
      <w:start w:val="1"/>
      <w:numFmt w:val="lowerLetter"/>
      <w:lvlText w:val="%8)"/>
      <w:lvlJc w:val="left"/>
      <w:pPr>
        <w:ind w:left="3662" w:hanging="440"/>
      </w:pPr>
    </w:lvl>
    <w:lvl w:ilvl="8" w:tplc="FFFFFFFF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15" w15:restartNumberingAfterBreak="0">
    <w:nsid w:val="47C51C8C"/>
    <w:multiLevelType w:val="hybridMultilevel"/>
    <w:tmpl w:val="DC90FDE8"/>
    <w:lvl w:ilvl="0" w:tplc="E4E8223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8D01381"/>
    <w:multiLevelType w:val="hybridMultilevel"/>
    <w:tmpl w:val="56DA3DEA"/>
    <w:lvl w:ilvl="0" w:tplc="39E0B026">
      <w:start w:val="1"/>
      <w:numFmt w:val="decimal"/>
      <w:lvlText w:val="%1、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7" w15:restartNumberingAfterBreak="0">
    <w:nsid w:val="533C6C99"/>
    <w:multiLevelType w:val="hybridMultilevel"/>
    <w:tmpl w:val="1BF2860A"/>
    <w:lvl w:ilvl="0" w:tplc="4F804220">
      <w:start w:val="1"/>
      <w:numFmt w:val="decimal"/>
      <w:lvlText w:val="%1、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8" w15:restartNumberingAfterBreak="0">
    <w:nsid w:val="536F16B6"/>
    <w:multiLevelType w:val="hybridMultilevel"/>
    <w:tmpl w:val="AE6AC7DC"/>
    <w:lvl w:ilvl="0" w:tplc="FFFFFFFF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22" w:hanging="440"/>
      </w:pPr>
    </w:lvl>
    <w:lvl w:ilvl="2" w:tplc="FFFFFFFF" w:tentative="1">
      <w:start w:val="1"/>
      <w:numFmt w:val="lowerRoman"/>
      <w:lvlText w:val="%3."/>
      <w:lvlJc w:val="right"/>
      <w:pPr>
        <w:ind w:left="1462" w:hanging="440"/>
      </w:pPr>
    </w:lvl>
    <w:lvl w:ilvl="3" w:tplc="FFFFFFFF" w:tentative="1">
      <w:start w:val="1"/>
      <w:numFmt w:val="decimal"/>
      <w:lvlText w:val="%4."/>
      <w:lvlJc w:val="left"/>
      <w:pPr>
        <w:ind w:left="1902" w:hanging="440"/>
      </w:pPr>
    </w:lvl>
    <w:lvl w:ilvl="4" w:tplc="FFFFFFFF" w:tentative="1">
      <w:start w:val="1"/>
      <w:numFmt w:val="lowerLetter"/>
      <w:lvlText w:val="%5)"/>
      <w:lvlJc w:val="left"/>
      <w:pPr>
        <w:ind w:left="2342" w:hanging="440"/>
      </w:pPr>
    </w:lvl>
    <w:lvl w:ilvl="5" w:tplc="FFFFFFFF" w:tentative="1">
      <w:start w:val="1"/>
      <w:numFmt w:val="lowerRoman"/>
      <w:lvlText w:val="%6."/>
      <w:lvlJc w:val="right"/>
      <w:pPr>
        <w:ind w:left="2782" w:hanging="440"/>
      </w:pPr>
    </w:lvl>
    <w:lvl w:ilvl="6" w:tplc="FFFFFFFF" w:tentative="1">
      <w:start w:val="1"/>
      <w:numFmt w:val="decimal"/>
      <w:lvlText w:val="%7."/>
      <w:lvlJc w:val="left"/>
      <w:pPr>
        <w:ind w:left="3222" w:hanging="440"/>
      </w:pPr>
    </w:lvl>
    <w:lvl w:ilvl="7" w:tplc="FFFFFFFF" w:tentative="1">
      <w:start w:val="1"/>
      <w:numFmt w:val="lowerLetter"/>
      <w:lvlText w:val="%8)"/>
      <w:lvlJc w:val="left"/>
      <w:pPr>
        <w:ind w:left="3662" w:hanging="440"/>
      </w:pPr>
    </w:lvl>
    <w:lvl w:ilvl="8" w:tplc="FFFFFFFF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19" w15:restartNumberingAfterBreak="0">
    <w:nsid w:val="56925D01"/>
    <w:multiLevelType w:val="hybridMultilevel"/>
    <w:tmpl w:val="81C04958"/>
    <w:lvl w:ilvl="0" w:tplc="0409000F">
      <w:start w:val="1"/>
      <w:numFmt w:val="decimal"/>
      <w:lvlText w:val="%1."/>
      <w:lvlJc w:val="left"/>
      <w:pPr>
        <w:ind w:left="860" w:hanging="440"/>
      </w:p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0" w15:restartNumberingAfterBreak="0">
    <w:nsid w:val="5C184C04"/>
    <w:multiLevelType w:val="hybridMultilevel"/>
    <w:tmpl w:val="AE6AC7DC"/>
    <w:lvl w:ilvl="0" w:tplc="FFFFFFFF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660" w:hanging="440"/>
      </w:pPr>
    </w:lvl>
    <w:lvl w:ilvl="2" w:tplc="FFFFFFFF" w:tentative="1">
      <w:start w:val="1"/>
      <w:numFmt w:val="lowerRoman"/>
      <w:lvlText w:val="%3."/>
      <w:lvlJc w:val="right"/>
      <w:pPr>
        <w:ind w:left="2100" w:hanging="440"/>
      </w:pPr>
    </w:lvl>
    <w:lvl w:ilvl="3" w:tplc="FFFFFFFF" w:tentative="1">
      <w:start w:val="1"/>
      <w:numFmt w:val="decimal"/>
      <w:lvlText w:val="%4."/>
      <w:lvlJc w:val="left"/>
      <w:pPr>
        <w:ind w:left="2540" w:hanging="440"/>
      </w:pPr>
    </w:lvl>
    <w:lvl w:ilvl="4" w:tplc="FFFFFFFF" w:tentative="1">
      <w:start w:val="1"/>
      <w:numFmt w:val="lowerLetter"/>
      <w:lvlText w:val="%5)"/>
      <w:lvlJc w:val="left"/>
      <w:pPr>
        <w:ind w:left="2980" w:hanging="440"/>
      </w:pPr>
    </w:lvl>
    <w:lvl w:ilvl="5" w:tplc="FFFFFFFF" w:tentative="1">
      <w:start w:val="1"/>
      <w:numFmt w:val="lowerRoman"/>
      <w:lvlText w:val="%6."/>
      <w:lvlJc w:val="right"/>
      <w:pPr>
        <w:ind w:left="3420" w:hanging="440"/>
      </w:pPr>
    </w:lvl>
    <w:lvl w:ilvl="6" w:tplc="FFFFFFFF" w:tentative="1">
      <w:start w:val="1"/>
      <w:numFmt w:val="decimal"/>
      <w:lvlText w:val="%7."/>
      <w:lvlJc w:val="left"/>
      <w:pPr>
        <w:ind w:left="3860" w:hanging="440"/>
      </w:pPr>
    </w:lvl>
    <w:lvl w:ilvl="7" w:tplc="FFFFFFFF" w:tentative="1">
      <w:start w:val="1"/>
      <w:numFmt w:val="lowerLetter"/>
      <w:lvlText w:val="%8)"/>
      <w:lvlJc w:val="left"/>
      <w:pPr>
        <w:ind w:left="4300" w:hanging="440"/>
      </w:pPr>
    </w:lvl>
    <w:lvl w:ilvl="8" w:tplc="FFFFFFFF" w:tentative="1">
      <w:start w:val="1"/>
      <w:numFmt w:val="lowerRoman"/>
      <w:lvlText w:val="%9."/>
      <w:lvlJc w:val="right"/>
      <w:pPr>
        <w:ind w:left="4740" w:hanging="440"/>
      </w:pPr>
    </w:lvl>
  </w:abstractNum>
  <w:abstractNum w:abstractNumId="21" w15:restartNumberingAfterBreak="0">
    <w:nsid w:val="5E116BBA"/>
    <w:multiLevelType w:val="hybridMultilevel"/>
    <w:tmpl w:val="13866F30"/>
    <w:lvl w:ilvl="0" w:tplc="17EAE36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2" w15:restartNumberingAfterBreak="0">
    <w:nsid w:val="71E64E77"/>
    <w:multiLevelType w:val="hybridMultilevel"/>
    <w:tmpl w:val="AE6AC7DC"/>
    <w:lvl w:ilvl="0" w:tplc="FFFFFFFF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22" w:hanging="440"/>
      </w:pPr>
    </w:lvl>
    <w:lvl w:ilvl="2" w:tplc="FFFFFFFF" w:tentative="1">
      <w:start w:val="1"/>
      <w:numFmt w:val="lowerRoman"/>
      <w:lvlText w:val="%3."/>
      <w:lvlJc w:val="right"/>
      <w:pPr>
        <w:ind w:left="1462" w:hanging="440"/>
      </w:pPr>
    </w:lvl>
    <w:lvl w:ilvl="3" w:tplc="FFFFFFFF" w:tentative="1">
      <w:start w:val="1"/>
      <w:numFmt w:val="decimal"/>
      <w:lvlText w:val="%4."/>
      <w:lvlJc w:val="left"/>
      <w:pPr>
        <w:ind w:left="1902" w:hanging="440"/>
      </w:pPr>
    </w:lvl>
    <w:lvl w:ilvl="4" w:tplc="FFFFFFFF" w:tentative="1">
      <w:start w:val="1"/>
      <w:numFmt w:val="lowerLetter"/>
      <w:lvlText w:val="%5)"/>
      <w:lvlJc w:val="left"/>
      <w:pPr>
        <w:ind w:left="2342" w:hanging="440"/>
      </w:pPr>
    </w:lvl>
    <w:lvl w:ilvl="5" w:tplc="FFFFFFFF" w:tentative="1">
      <w:start w:val="1"/>
      <w:numFmt w:val="lowerRoman"/>
      <w:lvlText w:val="%6."/>
      <w:lvlJc w:val="right"/>
      <w:pPr>
        <w:ind w:left="2782" w:hanging="440"/>
      </w:pPr>
    </w:lvl>
    <w:lvl w:ilvl="6" w:tplc="FFFFFFFF" w:tentative="1">
      <w:start w:val="1"/>
      <w:numFmt w:val="decimal"/>
      <w:lvlText w:val="%7."/>
      <w:lvlJc w:val="left"/>
      <w:pPr>
        <w:ind w:left="3222" w:hanging="440"/>
      </w:pPr>
    </w:lvl>
    <w:lvl w:ilvl="7" w:tplc="FFFFFFFF" w:tentative="1">
      <w:start w:val="1"/>
      <w:numFmt w:val="lowerLetter"/>
      <w:lvlText w:val="%8)"/>
      <w:lvlJc w:val="left"/>
      <w:pPr>
        <w:ind w:left="3662" w:hanging="440"/>
      </w:pPr>
    </w:lvl>
    <w:lvl w:ilvl="8" w:tplc="FFFFFFFF" w:tentative="1">
      <w:start w:val="1"/>
      <w:numFmt w:val="lowerRoman"/>
      <w:lvlText w:val="%9."/>
      <w:lvlJc w:val="right"/>
      <w:pPr>
        <w:ind w:left="4102" w:hanging="440"/>
      </w:pPr>
    </w:lvl>
  </w:abstractNum>
  <w:abstractNum w:abstractNumId="23" w15:restartNumberingAfterBreak="0">
    <w:nsid w:val="74F47CAA"/>
    <w:multiLevelType w:val="hybridMultilevel"/>
    <w:tmpl w:val="C2B408E8"/>
    <w:lvl w:ilvl="0" w:tplc="587E40C8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7AC64BC8"/>
    <w:multiLevelType w:val="hybridMultilevel"/>
    <w:tmpl w:val="AE6AC7DC"/>
    <w:lvl w:ilvl="0" w:tplc="FFFFFFFF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22" w:hanging="440"/>
      </w:pPr>
    </w:lvl>
    <w:lvl w:ilvl="2" w:tplc="FFFFFFFF" w:tentative="1">
      <w:start w:val="1"/>
      <w:numFmt w:val="lowerRoman"/>
      <w:lvlText w:val="%3."/>
      <w:lvlJc w:val="right"/>
      <w:pPr>
        <w:ind w:left="1462" w:hanging="440"/>
      </w:pPr>
    </w:lvl>
    <w:lvl w:ilvl="3" w:tplc="FFFFFFFF" w:tentative="1">
      <w:start w:val="1"/>
      <w:numFmt w:val="decimal"/>
      <w:lvlText w:val="%4."/>
      <w:lvlJc w:val="left"/>
      <w:pPr>
        <w:ind w:left="1902" w:hanging="440"/>
      </w:pPr>
    </w:lvl>
    <w:lvl w:ilvl="4" w:tplc="FFFFFFFF" w:tentative="1">
      <w:start w:val="1"/>
      <w:numFmt w:val="lowerLetter"/>
      <w:lvlText w:val="%5)"/>
      <w:lvlJc w:val="left"/>
      <w:pPr>
        <w:ind w:left="2342" w:hanging="440"/>
      </w:pPr>
    </w:lvl>
    <w:lvl w:ilvl="5" w:tplc="FFFFFFFF" w:tentative="1">
      <w:start w:val="1"/>
      <w:numFmt w:val="lowerRoman"/>
      <w:lvlText w:val="%6."/>
      <w:lvlJc w:val="right"/>
      <w:pPr>
        <w:ind w:left="2782" w:hanging="440"/>
      </w:pPr>
    </w:lvl>
    <w:lvl w:ilvl="6" w:tplc="FFFFFFFF" w:tentative="1">
      <w:start w:val="1"/>
      <w:numFmt w:val="decimal"/>
      <w:lvlText w:val="%7."/>
      <w:lvlJc w:val="left"/>
      <w:pPr>
        <w:ind w:left="3222" w:hanging="440"/>
      </w:pPr>
    </w:lvl>
    <w:lvl w:ilvl="7" w:tplc="FFFFFFFF" w:tentative="1">
      <w:start w:val="1"/>
      <w:numFmt w:val="lowerLetter"/>
      <w:lvlText w:val="%8)"/>
      <w:lvlJc w:val="left"/>
      <w:pPr>
        <w:ind w:left="3662" w:hanging="440"/>
      </w:pPr>
    </w:lvl>
    <w:lvl w:ilvl="8" w:tplc="FFFFFFFF" w:tentative="1">
      <w:start w:val="1"/>
      <w:numFmt w:val="lowerRoman"/>
      <w:lvlText w:val="%9."/>
      <w:lvlJc w:val="right"/>
      <w:pPr>
        <w:ind w:left="4102" w:hanging="440"/>
      </w:pPr>
    </w:lvl>
  </w:abstractNum>
  <w:num w:numId="1" w16cid:durableId="2003967718">
    <w:abstractNumId w:val="10"/>
  </w:num>
  <w:num w:numId="2" w16cid:durableId="2093161879">
    <w:abstractNumId w:val="8"/>
  </w:num>
  <w:num w:numId="3" w16cid:durableId="1298031323">
    <w:abstractNumId w:val="5"/>
  </w:num>
  <w:num w:numId="4" w16cid:durableId="1940330602">
    <w:abstractNumId w:val="6"/>
  </w:num>
  <w:num w:numId="5" w16cid:durableId="1542784779">
    <w:abstractNumId w:val="11"/>
  </w:num>
  <w:num w:numId="6" w16cid:durableId="925505127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375468374">
    <w:abstractNumId w:val="24"/>
  </w:num>
  <w:num w:numId="8" w16cid:durableId="538902637">
    <w:abstractNumId w:val="1"/>
  </w:num>
  <w:num w:numId="9" w16cid:durableId="20001638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336618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86340010">
    <w:abstractNumId w:val="10"/>
  </w:num>
  <w:num w:numId="12" w16cid:durableId="1529372319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481190395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 w16cid:durableId="412626923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733237850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510072224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282930050">
    <w:abstractNumId w:val="10"/>
  </w:num>
  <w:num w:numId="18" w16cid:durableId="728652920">
    <w:abstractNumId w:val="10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2010869854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1221358670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1" w16cid:durableId="1377924282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2" w16cid:durableId="508641950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3" w16cid:durableId="1274946073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4" w16cid:durableId="1004089546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5" w16cid:durableId="1440489136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6" w16cid:durableId="1652321140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7" w16cid:durableId="495615137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8" w16cid:durableId="952634593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9" w16cid:durableId="1818260133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0" w16cid:durableId="949510667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1" w16cid:durableId="677197842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2" w16cid:durableId="1312710850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3" w16cid:durableId="967734873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4" w16cid:durableId="916286859">
    <w:abstractNumId w:val="10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eastAs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35" w16cid:durableId="12309922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34104566">
    <w:abstractNumId w:val="12"/>
  </w:num>
  <w:num w:numId="37" w16cid:durableId="21173148">
    <w:abstractNumId w:val="15"/>
  </w:num>
  <w:num w:numId="38" w16cid:durableId="216816227">
    <w:abstractNumId w:val="9"/>
  </w:num>
  <w:num w:numId="39" w16cid:durableId="831218384">
    <w:abstractNumId w:val="16"/>
  </w:num>
  <w:num w:numId="40" w16cid:durableId="1725369354">
    <w:abstractNumId w:val="0"/>
  </w:num>
  <w:num w:numId="41" w16cid:durableId="1590238092">
    <w:abstractNumId w:val="21"/>
  </w:num>
  <w:num w:numId="42" w16cid:durableId="1944222442">
    <w:abstractNumId w:val="23"/>
  </w:num>
  <w:num w:numId="43" w16cid:durableId="1640839147">
    <w:abstractNumId w:val="4"/>
  </w:num>
  <w:num w:numId="44" w16cid:durableId="304630262">
    <w:abstractNumId w:val="17"/>
  </w:num>
  <w:num w:numId="45" w16cid:durableId="1526366088">
    <w:abstractNumId w:val="2"/>
  </w:num>
  <w:num w:numId="46" w16cid:durableId="26294704">
    <w:abstractNumId w:val="20"/>
  </w:num>
  <w:num w:numId="47" w16cid:durableId="36243583">
    <w:abstractNumId w:val="22"/>
  </w:num>
  <w:num w:numId="48" w16cid:durableId="1965308535">
    <w:abstractNumId w:val="25"/>
  </w:num>
  <w:num w:numId="49" w16cid:durableId="2097048301">
    <w:abstractNumId w:val="18"/>
  </w:num>
  <w:num w:numId="50" w16cid:durableId="557863915">
    <w:abstractNumId w:val="13"/>
  </w:num>
  <w:num w:numId="51" w16cid:durableId="911163017">
    <w:abstractNumId w:val="3"/>
  </w:num>
  <w:num w:numId="52" w16cid:durableId="1694841181">
    <w:abstractNumId w:val="14"/>
  </w:num>
  <w:num w:numId="53" w16cid:durableId="1575318360">
    <w:abstractNumId w:val="7"/>
  </w:num>
  <w:num w:numId="54" w16cid:durableId="1995599230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attachedTemplate r:id="rId1"/>
  <w:defaultTabStop w:val="10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76"/>
    <w:rsid w:val="00003A18"/>
    <w:rsid w:val="0000477A"/>
    <w:rsid w:val="00014576"/>
    <w:rsid w:val="000206FB"/>
    <w:rsid w:val="00020A12"/>
    <w:rsid w:val="0002173A"/>
    <w:rsid w:val="000317F9"/>
    <w:rsid w:val="0003288D"/>
    <w:rsid w:val="0004478A"/>
    <w:rsid w:val="0006294A"/>
    <w:rsid w:val="0006365A"/>
    <w:rsid w:val="00067D51"/>
    <w:rsid w:val="0007723D"/>
    <w:rsid w:val="00090099"/>
    <w:rsid w:val="000908FE"/>
    <w:rsid w:val="00092E2C"/>
    <w:rsid w:val="000935EB"/>
    <w:rsid w:val="000A0435"/>
    <w:rsid w:val="000A1A2F"/>
    <w:rsid w:val="000A439D"/>
    <w:rsid w:val="000B35F1"/>
    <w:rsid w:val="000C7346"/>
    <w:rsid w:val="000D38AF"/>
    <w:rsid w:val="000D59CC"/>
    <w:rsid w:val="000E51DF"/>
    <w:rsid w:val="000F086F"/>
    <w:rsid w:val="000F319D"/>
    <w:rsid w:val="000F4C1C"/>
    <w:rsid w:val="000F5D5D"/>
    <w:rsid w:val="00104D04"/>
    <w:rsid w:val="00115C7D"/>
    <w:rsid w:val="0013107E"/>
    <w:rsid w:val="0013731B"/>
    <w:rsid w:val="00137766"/>
    <w:rsid w:val="00160D1F"/>
    <w:rsid w:val="00164303"/>
    <w:rsid w:val="00183517"/>
    <w:rsid w:val="00185F3B"/>
    <w:rsid w:val="001864C1"/>
    <w:rsid w:val="00196724"/>
    <w:rsid w:val="001A3C30"/>
    <w:rsid w:val="001A441A"/>
    <w:rsid w:val="001A7242"/>
    <w:rsid w:val="001B4CD4"/>
    <w:rsid w:val="001B663F"/>
    <w:rsid w:val="001B6F6D"/>
    <w:rsid w:val="001E2852"/>
    <w:rsid w:val="002021D0"/>
    <w:rsid w:val="00206AEF"/>
    <w:rsid w:val="00206B56"/>
    <w:rsid w:val="0021207A"/>
    <w:rsid w:val="00213114"/>
    <w:rsid w:val="00216745"/>
    <w:rsid w:val="00222229"/>
    <w:rsid w:val="0022593C"/>
    <w:rsid w:val="00241C76"/>
    <w:rsid w:val="00250044"/>
    <w:rsid w:val="002539E8"/>
    <w:rsid w:val="00254CB0"/>
    <w:rsid w:val="00254CC8"/>
    <w:rsid w:val="00257536"/>
    <w:rsid w:val="00262A2E"/>
    <w:rsid w:val="00264701"/>
    <w:rsid w:val="0026715D"/>
    <w:rsid w:val="00267E71"/>
    <w:rsid w:val="00273536"/>
    <w:rsid w:val="00274222"/>
    <w:rsid w:val="002900FE"/>
    <w:rsid w:val="00292C34"/>
    <w:rsid w:val="00293B70"/>
    <w:rsid w:val="002B3B8C"/>
    <w:rsid w:val="002B6BEF"/>
    <w:rsid w:val="002B76DA"/>
    <w:rsid w:val="002C3CB9"/>
    <w:rsid w:val="002D23BD"/>
    <w:rsid w:val="002D3DAE"/>
    <w:rsid w:val="002D4006"/>
    <w:rsid w:val="002F7A0D"/>
    <w:rsid w:val="00303135"/>
    <w:rsid w:val="00304039"/>
    <w:rsid w:val="00305784"/>
    <w:rsid w:val="003065AE"/>
    <w:rsid w:val="00310138"/>
    <w:rsid w:val="003138DD"/>
    <w:rsid w:val="00332ADA"/>
    <w:rsid w:val="00354E17"/>
    <w:rsid w:val="00356B1F"/>
    <w:rsid w:val="0035759E"/>
    <w:rsid w:val="00370F11"/>
    <w:rsid w:val="00374CB2"/>
    <w:rsid w:val="00382F19"/>
    <w:rsid w:val="00392CBA"/>
    <w:rsid w:val="00393178"/>
    <w:rsid w:val="003A1D97"/>
    <w:rsid w:val="003A7DC1"/>
    <w:rsid w:val="003B0084"/>
    <w:rsid w:val="003B0DCD"/>
    <w:rsid w:val="003B1E06"/>
    <w:rsid w:val="003B215B"/>
    <w:rsid w:val="003B5300"/>
    <w:rsid w:val="003B696C"/>
    <w:rsid w:val="003C2C0E"/>
    <w:rsid w:val="003C385B"/>
    <w:rsid w:val="003C5002"/>
    <w:rsid w:val="003F065B"/>
    <w:rsid w:val="003F7CD5"/>
    <w:rsid w:val="004069A1"/>
    <w:rsid w:val="00406BA6"/>
    <w:rsid w:val="004104F3"/>
    <w:rsid w:val="00414654"/>
    <w:rsid w:val="0041687E"/>
    <w:rsid w:val="00447CFB"/>
    <w:rsid w:val="004537CE"/>
    <w:rsid w:val="00455276"/>
    <w:rsid w:val="0046714F"/>
    <w:rsid w:val="00467EE8"/>
    <w:rsid w:val="00470518"/>
    <w:rsid w:val="00475CF1"/>
    <w:rsid w:val="00485020"/>
    <w:rsid w:val="00494097"/>
    <w:rsid w:val="00497696"/>
    <w:rsid w:val="004A4414"/>
    <w:rsid w:val="004A6071"/>
    <w:rsid w:val="004B451A"/>
    <w:rsid w:val="004B77FB"/>
    <w:rsid w:val="004C7EAB"/>
    <w:rsid w:val="004C7FD2"/>
    <w:rsid w:val="004D73E3"/>
    <w:rsid w:val="004F2514"/>
    <w:rsid w:val="004F33B5"/>
    <w:rsid w:val="004F4008"/>
    <w:rsid w:val="00520135"/>
    <w:rsid w:val="00522B86"/>
    <w:rsid w:val="0052495C"/>
    <w:rsid w:val="00526473"/>
    <w:rsid w:val="00527928"/>
    <w:rsid w:val="005303FA"/>
    <w:rsid w:val="00531105"/>
    <w:rsid w:val="00533DAC"/>
    <w:rsid w:val="00540E3D"/>
    <w:rsid w:val="00542116"/>
    <w:rsid w:val="00567E11"/>
    <w:rsid w:val="005769BA"/>
    <w:rsid w:val="00583806"/>
    <w:rsid w:val="00587B3A"/>
    <w:rsid w:val="00597816"/>
    <w:rsid w:val="005A159D"/>
    <w:rsid w:val="005A2897"/>
    <w:rsid w:val="005A5C80"/>
    <w:rsid w:val="005C02A6"/>
    <w:rsid w:val="005C0414"/>
    <w:rsid w:val="005C12E2"/>
    <w:rsid w:val="005D5E13"/>
    <w:rsid w:val="005E0AD8"/>
    <w:rsid w:val="005E1A9A"/>
    <w:rsid w:val="00600CC2"/>
    <w:rsid w:val="00607049"/>
    <w:rsid w:val="00613C1A"/>
    <w:rsid w:val="006217D6"/>
    <w:rsid w:val="00623397"/>
    <w:rsid w:val="00624496"/>
    <w:rsid w:val="00624502"/>
    <w:rsid w:val="006249AF"/>
    <w:rsid w:val="00633A70"/>
    <w:rsid w:val="00636469"/>
    <w:rsid w:val="006421E0"/>
    <w:rsid w:val="006447FC"/>
    <w:rsid w:val="00656263"/>
    <w:rsid w:val="00660A11"/>
    <w:rsid w:val="00664A1F"/>
    <w:rsid w:val="00666049"/>
    <w:rsid w:val="00670875"/>
    <w:rsid w:val="00683C4A"/>
    <w:rsid w:val="00686CE6"/>
    <w:rsid w:val="00696258"/>
    <w:rsid w:val="00697ADC"/>
    <w:rsid w:val="006C034C"/>
    <w:rsid w:val="006C0D44"/>
    <w:rsid w:val="006C5415"/>
    <w:rsid w:val="006D7BAB"/>
    <w:rsid w:val="006E16A0"/>
    <w:rsid w:val="006E2498"/>
    <w:rsid w:val="0070184B"/>
    <w:rsid w:val="00706005"/>
    <w:rsid w:val="00717170"/>
    <w:rsid w:val="007220F8"/>
    <w:rsid w:val="00733147"/>
    <w:rsid w:val="00747CBF"/>
    <w:rsid w:val="00761384"/>
    <w:rsid w:val="00771557"/>
    <w:rsid w:val="00773F75"/>
    <w:rsid w:val="00780DE7"/>
    <w:rsid w:val="007910FA"/>
    <w:rsid w:val="0079219A"/>
    <w:rsid w:val="007958A7"/>
    <w:rsid w:val="007B1708"/>
    <w:rsid w:val="007B2CBD"/>
    <w:rsid w:val="007B3550"/>
    <w:rsid w:val="007B5C2E"/>
    <w:rsid w:val="007C4AC9"/>
    <w:rsid w:val="00801343"/>
    <w:rsid w:val="00804550"/>
    <w:rsid w:val="00805C0B"/>
    <w:rsid w:val="00823B38"/>
    <w:rsid w:val="00825B49"/>
    <w:rsid w:val="00837FA0"/>
    <w:rsid w:val="00841C03"/>
    <w:rsid w:val="008506DB"/>
    <w:rsid w:val="0085183E"/>
    <w:rsid w:val="00851962"/>
    <w:rsid w:val="008557A8"/>
    <w:rsid w:val="00864A6C"/>
    <w:rsid w:val="00864EBE"/>
    <w:rsid w:val="008710F6"/>
    <w:rsid w:val="008714F9"/>
    <w:rsid w:val="00871D15"/>
    <w:rsid w:val="00891267"/>
    <w:rsid w:val="00893748"/>
    <w:rsid w:val="00897CBA"/>
    <w:rsid w:val="008E0588"/>
    <w:rsid w:val="008E13EC"/>
    <w:rsid w:val="008F10B8"/>
    <w:rsid w:val="008F7034"/>
    <w:rsid w:val="00903712"/>
    <w:rsid w:val="009074B1"/>
    <w:rsid w:val="00911CF9"/>
    <w:rsid w:val="0091772B"/>
    <w:rsid w:val="0092297E"/>
    <w:rsid w:val="0092547B"/>
    <w:rsid w:val="00937EAB"/>
    <w:rsid w:val="00943B47"/>
    <w:rsid w:val="00947554"/>
    <w:rsid w:val="00950F47"/>
    <w:rsid w:val="00962E10"/>
    <w:rsid w:val="009830A3"/>
    <w:rsid w:val="00983F3C"/>
    <w:rsid w:val="00987EAC"/>
    <w:rsid w:val="009901EE"/>
    <w:rsid w:val="00993C03"/>
    <w:rsid w:val="00997AC3"/>
    <w:rsid w:val="009A0513"/>
    <w:rsid w:val="009A405B"/>
    <w:rsid w:val="009B4509"/>
    <w:rsid w:val="009C0C60"/>
    <w:rsid w:val="009C2330"/>
    <w:rsid w:val="009D0C14"/>
    <w:rsid w:val="009D7097"/>
    <w:rsid w:val="009E5BF5"/>
    <w:rsid w:val="009F5B02"/>
    <w:rsid w:val="00A00267"/>
    <w:rsid w:val="00A02CCD"/>
    <w:rsid w:val="00A10FC3"/>
    <w:rsid w:val="00A20E1F"/>
    <w:rsid w:val="00A25E19"/>
    <w:rsid w:val="00A30665"/>
    <w:rsid w:val="00A33A94"/>
    <w:rsid w:val="00A43271"/>
    <w:rsid w:val="00A47C10"/>
    <w:rsid w:val="00A61394"/>
    <w:rsid w:val="00A67582"/>
    <w:rsid w:val="00A722D1"/>
    <w:rsid w:val="00A77550"/>
    <w:rsid w:val="00A81725"/>
    <w:rsid w:val="00A86AAF"/>
    <w:rsid w:val="00A900B1"/>
    <w:rsid w:val="00AA4CF3"/>
    <w:rsid w:val="00AB06DF"/>
    <w:rsid w:val="00AB7C60"/>
    <w:rsid w:val="00AC48BB"/>
    <w:rsid w:val="00AC4999"/>
    <w:rsid w:val="00AC5685"/>
    <w:rsid w:val="00AD179E"/>
    <w:rsid w:val="00AE0BAE"/>
    <w:rsid w:val="00AE4A06"/>
    <w:rsid w:val="00AE7F7A"/>
    <w:rsid w:val="00AF2AA8"/>
    <w:rsid w:val="00AF50D3"/>
    <w:rsid w:val="00AF5D50"/>
    <w:rsid w:val="00AF6D96"/>
    <w:rsid w:val="00B14016"/>
    <w:rsid w:val="00B20064"/>
    <w:rsid w:val="00B30B6D"/>
    <w:rsid w:val="00B50D5F"/>
    <w:rsid w:val="00B60BB0"/>
    <w:rsid w:val="00B72A0D"/>
    <w:rsid w:val="00B736CD"/>
    <w:rsid w:val="00B81E1F"/>
    <w:rsid w:val="00B85726"/>
    <w:rsid w:val="00B873AB"/>
    <w:rsid w:val="00B952BD"/>
    <w:rsid w:val="00B97F5F"/>
    <w:rsid w:val="00BB23E2"/>
    <w:rsid w:val="00BB259A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462B"/>
    <w:rsid w:val="00C05A0A"/>
    <w:rsid w:val="00C1182A"/>
    <w:rsid w:val="00C15400"/>
    <w:rsid w:val="00C2123D"/>
    <w:rsid w:val="00C215B3"/>
    <w:rsid w:val="00C27BA2"/>
    <w:rsid w:val="00C348E3"/>
    <w:rsid w:val="00C40F3E"/>
    <w:rsid w:val="00C44159"/>
    <w:rsid w:val="00C46EF9"/>
    <w:rsid w:val="00C528E8"/>
    <w:rsid w:val="00C55057"/>
    <w:rsid w:val="00C57F68"/>
    <w:rsid w:val="00C85566"/>
    <w:rsid w:val="00C905D6"/>
    <w:rsid w:val="00C96D52"/>
    <w:rsid w:val="00CC1CB4"/>
    <w:rsid w:val="00CD0A2D"/>
    <w:rsid w:val="00CE33B6"/>
    <w:rsid w:val="00D118FF"/>
    <w:rsid w:val="00D11ACF"/>
    <w:rsid w:val="00D1260B"/>
    <w:rsid w:val="00D13199"/>
    <w:rsid w:val="00D166B6"/>
    <w:rsid w:val="00D32A47"/>
    <w:rsid w:val="00D43268"/>
    <w:rsid w:val="00D448A4"/>
    <w:rsid w:val="00D779FC"/>
    <w:rsid w:val="00D8181D"/>
    <w:rsid w:val="00D83904"/>
    <w:rsid w:val="00D92D3A"/>
    <w:rsid w:val="00D97B18"/>
    <w:rsid w:val="00DA0482"/>
    <w:rsid w:val="00DA30FC"/>
    <w:rsid w:val="00DA4008"/>
    <w:rsid w:val="00DB08F4"/>
    <w:rsid w:val="00DC5BFD"/>
    <w:rsid w:val="00DC7C38"/>
    <w:rsid w:val="00DD46B2"/>
    <w:rsid w:val="00DE0F6F"/>
    <w:rsid w:val="00DE5526"/>
    <w:rsid w:val="00DE7886"/>
    <w:rsid w:val="00DF0A27"/>
    <w:rsid w:val="00DF3985"/>
    <w:rsid w:val="00E148A0"/>
    <w:rsid w:val="00E22B97"/>
    <w:rsid w:val="00E24149"/>
    <w:rsid w:val="00E27101"/>
    <w:rsid w:val="00E3003F"/>
    <w:rsid w:val="00E3456F"/>
    <w:rsid w:val="00E34E94"/>
    <w:rsid w:val="00E4470B"/>
    <w:rsid w:val="00E453B7"/>
    <w:rsid w:val="00E5259D"/>
    <w:rsid w:val="00E6217D"/>
    <w:rsid w:val="00E71514"/>
    <w:rsid w:val="00E71F2F"/>
    <w:rsid w:val="00E73F48"/>
    <w:rsid w:val="00E767FF"/>
    <w:rsid w:val="00E779B6"/>
    <w:rsid w:val="00E80F0F"/>
    <w:rsid w:val="00E87733"/>
    <w:rsid w:val="00E91C02"/>
    <w:rsid w:val="00E96FD6"/>
    <w:rsid w:val="00E97CED"/>
    <w:rsid w:val="00EA17D4"/>
    <w:rsid w:val="00EA4701"/>
    <w:rsid w:val="00EB1E28"/>
    <w:rsid w:val="00EB7672"/>
    <w:rsid w:val="00ED037F"/>
    <w:rsid w:val="00EE44F6"/>
    <w:rsid w:val="00EE4A9E"/>
    <w:rsid w:val="00F02B2B"/>
    <w:rsid w:val="00F06EAA"/>
    <w:rsid w:val="00F07052"/>
    <w:rsid w:val="00F12662"/>
    <w:rsid w:val="00F24C3E"/>
    <w:rsid w:val="00F254A6"/>
    <w:rsid w:val="00F31435"/>
    <w:rsid w:val="00F34667"/>
    <w:rsid w:val="00F35128"/>
    <w:rsid w:val="00F36C02"/>
    <w:rsid w:val="00F4019C"/>
    <w:rsid w:val="00F45E95"/>
    <w:rsid w:val="00F52746"/>
    <w:rsid w:val="00F64854"/>
    <w:rsid w:val="00F7350B"/>
    <w:rsid w:val="00F76397"/>
    <w:rsid w:val="00F81969"/>
    <w:rsid w:val="00F85144"/>
    <w:rsid w:val="00F973CF"/>
    <w:rsid w:val="00F97B4A"/>
    <w:rsid w:val="00FC61ED"/>
    <w:rsid w:val="00FD4F0A"/>
    <w:rsid w:val="00FD5AF7"/>
    <w:rsid w:val="00FE32D5"/>
    <w:rsid w:val="00FE4F14"/>
    <w:rsid w:val="00FF0B2A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586CD"/>
  <w15:docId w15:val="{FB2EB5E5-46DE-4D17-A5BD-A026BC85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93C"/>
    <w:pPr>
      <w:widowControl w:val="0"/>
      <w:ind w:firstLineChars="200" w:firstLine="420"/>
      <w:jc w:val="both"/>
    </w:pPr>
    <w:rPr>
      <w:rFonts w:ascii="Times New Roman" w:eastAsia="宋体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3B696C"/>
    <w:pPr>
      <w:keepNext/>
      <w:widowControl/>
      <w:numPr>
        <w:numId w:val="1"/>
      </w:numPr>
      <w:spacing w:beforeLines="50" w:before="50" w:afterLines="50" w:after="50"/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0"/>
    <w:next w:val="a"/>
    <w:link w:val="21"/>
    <w:unhideWhenUsed/>
    <w:qFormat/>
    <w:rsid w:val="0022593C"/>
    <w:pPr>
      <w:numPr>
        <w:ilvl w:val="1"/>
        <w:numId w:val="1"/>
      </w:numPr>
      <w:spacing w:beforeLines="50" w:before="156" w:afterLines="50" w:after="156"/>
      <w:ind w:leftChars="100" w:left="210" w:firstLineChars="0" w:firstLine="0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aliases w:val="Footer"/>
    <w:basedOn w:val="a"/>
    <w:link w:val="a7"/>
    <w:uiPriority w:val="99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aliases w:val="Footer 字符"/>
    <w:basedOn w:val="a1"/>
    <w:link w:val="a6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8">
    <w:name w:val="page number"/>
    <w:basedOn w:val="a1"/>
    <w:rsid w:val="008E0588"/>
  </w:style>
  <w:style w:type="character" w:styleId="a9">
    <w:name w:val="Hyperlink"/>
    <w:basedOn w:val="a1"/>
    <w:uiPriority w:val="99"/>
    <w:rsid w:val="008E0588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E0588"/>
    <w:rPr>
      <w:sz w:val="18"/>
      <w:szCs w:val="18"/>
    </w:rPr>
  </w:style>
  <w:style w:type="character" w:customStyle="1" w:styleId="ab">
    <w:name w:val="批注框文本 字符"/>
    <w:basedOn w:val="a1"/>
    <w:link w:val="aa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0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1"/>
    <w:link w:val="10"/>
    <w:rsid w:val="003B696C"/>
    <w:rPr>
      <w:rFonts w:ascii="Times New Roman" w:eastAsia="宋体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1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2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1"/>
    <w:link w:val="20"/>
    <w:rsid w:val="0022593C"/>
    <w:rPr>
      <w:rFonts w:ascii="Times New Roman" w:eastAsia="宋体" w:hAnsi="Times New Roman" w:cs="Times New Roman"/>
      <w:b/>
      <w:sz w:val="24"/>
      <w:szCs w:val="24"/>
    </w:rPr>
  </w:style>
  <w:style w:type="character" w:customStyle="1" w:styleId="30">
    <w:name w:val="标题 3 字符"/>
    <w:basedOn w:val="a1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1"/>
    <w:link w:val="a0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0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0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b/>
      <w:bCs/>
      <w:sz w:val="28"/>
      <w:szCs w:val="21"/>
    </w:rPr>
  </w:style>
  <w:style w:type="character" w:customStyle="1" w:styleId="af1">
    <w:name w:val="标题 字符"/>
    <w:basedOn w:val="a1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1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1"/>
    <w:rsid w:val="00A86AAF"/>
    <w:rPr>
      <w:rFonts w:ascii="Calibri-Bold" w:hAnsi="Calibri-Bold" w:hint="default"/>
      <w:b/>
      <w:bCs/>
      <w:i w:val="0"/>
      <w:iCs w:val="0"/>
      <w:color w:val="000000"/>
      <w:sz w:val="44"/>
      <w:szCs w:val="44"/>
    </w:rPr>
  </w:style>
  <w:style w:type="character" w:customStyle="1" w:styleId="fontstyle21">
    <w:name w:val="fontstyle21"/>
    <w:basedOn w:val="a1"/>
    <w:rsid w:val="00A86AAF"/>
    <w:rPr>
      <w:rFonts w:ascii="宋体" w:eastAsia="宋体" w:hAnsi="宋体" w:hint="eastAsia"/>
      <w:b w:val="0"/>
      <w:bCs w:val="0"/>
      <w:i w:val="0"/>
      <w:iCs w:val="0"/>
      <w:color w:val="000000"/>
      <w:sz w:val="44"/>
      <w:szCs w:val="44"/>
    </w:rPr>
  </w:style>
  <w:style w:type="paragraph" w:styleId="af3">
    <w:name w:val="footnote text"/>
    <w:basedOn w:val="a"/>
    <w:link w:val="af4"/>
    <w:uiPriority w:val="99"/>
    <w:semiHidden/>
    <w:unhideWhenUsed/>
    <w:rsid w:val="009901EE"/>
    <w:pPr>
      <w:snapToGrid w:val="0"/>
      <w:jc w:val="left"/>
    </w:pPr>
    <w:rPr>
      <w:sz w:val="18"/>
      <w:szCs w:val="18"/>
    </w:rPr>
  </w:style>
  <w:style w:type="character" w:customStyle="1" w:styleId="af4">
    <w:name w:val="脚注文本 字符"/>
    <w:basedOn w:val="a1"/>
    <w:link w:val="af3"/>
    <w:uiPriority w:val="99"/>
    <w:semiHidden/>
    <w:rsid w:val="009901EE"/>
    <w:rPr>
      <w:rFonts w:ascii="Times New Roman" w:eastAsia="宋体" w:hAnsi="Times New Roman" w:cs="Times New Roman"/>
      <w:sz w:val="18"/>
      <w:szCs w:val="18"/>
    </w:rPr>
  </w:style>
  <w:style w:type="character" w:styleId="af5">
    <w:name w:val="footnote reference"/>
    <w:basedOn w:val="a1"/>
    <w:uiPriority w:val="99"/>
    <w:semiHidden/>
    <w:unhideWhenUsed/>
    <w:rsid w:val="009901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6" Type="http://schemas.openxmlformats.org/officeDocument/2006/relationships/header" Target="header3.xml"/><Relationship Id="rId107" Type="http://schemas.openxmlformats.org/officeDocument/2006/relationships/image" Target="media/image89.png"/><Relationship Id="rId11" Type="http://schemas.openxmlformats.org/officeDocument/2006/relationships/endnotes" Target="endnotes.xm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5" Type="http://schemas.openxmlformats.org/officeDocument/2006/relationships/customXml" Target="../customXml/item5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54" Type="http://schemas.openxmlformats.org/officeDocument/2006/relationships/image" Target="media/image3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14" Type="http://schemas.openxmlformats.org/officeDocument/2006/relationships/image" Target="media/image96.jpg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7" Type="http://schemas.openxmlformats.org/officeDocument/2006/relationships/styles" Target="styl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fontTable" Target="fontTable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footer" Target="footer4.xml"/><Relationship Id="rId14" Type="http://schemas.openxmlformats.org/officeDocument/2006/relationships/footer" Target="footer1.xml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8" Type="http://schemas.openxmlformats.org/officeDocument/2006/relationships/settings" Target="settings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customXml" Target="../customXml/item3.xml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theme" Target="theme/theme1.xml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ckydi.BECKHOFF\Desktop\CX80xx&#25511;&#21046;&#22120;OPC%20UA&#21151;&#33021;&#30340;&#23454;&#2961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FE8AA66F-6E6C-4435-A0FA-C650915523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CX80xx控制器OPC UA功能的实现.dotx</Template>
  <TotalTime>2193</TotalTime>
  <Pages>45</Pages>
  <Words>1274</Words>
  <Characters>7264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lyang</dc:creator>
  <cp:lastModifiedBy>Jibin Wang 汪继彬</cp:lastModifiedBy>
  <cp:revision>82</cp:revision>
  <cp:lastPrinted>2020-07-10T02:58:00Z</cp:lastPrinted>
  <dcterms:created xsi:type="dcterms:W3CDTF">2020-07-08T02:27:00Z</dcterms:created>
  <dcterms:modified xsi:type="dcterms:W3CDTF">2024-05-17T08:04:00Z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