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C40B3" w14:textId="78D882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23FAC1C9" w14:textId="5F6D22AF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015E2" wp14:editId="54AEDDFF">
                <wp:simplePos x="0" y="0"/>
                <wp:positionH relativeFrom="margin">
                  <wp:align>right</wp:align>
                </wp:positionH>
                <wp:positionV relativeFrom="paragraph">
                  <wp:posOffset>7233</wp:posOffset>
                </wp:positionV>
                <wp:extent cx="5715000" cy="82296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440FA" w14:textId="1062020B" w:rsidR="00A61B69" w:rsidRPr="00D67D01" w:rsidRDefault="00E24F1B" w:rsidP="000E2DA9">
                            <w:pPr>
                              <w:autoSpaceDE w:val="0"/>
                              <w:autoSpaceDN w:val="0"/>
                              <w:ind w:firstLineChars="0" w:firstLine="0"/>
                              <w:jc w:val="left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bookmarkStart w:id="1" w:name="_Hlk209944009"/>
                            <w:bookmarkStart w:id="2" w:name="_Hlk209944010"/>
                            <w:bookmarkStart w:id="3" w:name="_Hlk209944011"/>
                            <w:bookmarkStart w:id="4" w:name="_Hlk209944012"/>
                            <w:r w:rsidRPr="00E24F1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西门子KTP1200触摸屏和</w:t>
                            </w:r>
                            <w:proofErr w:type="spellStart"/>
                            <w:r w:rsidRPr="00E24F1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</w:t>
                            </w:r>
                            <w:proofErr w:type="spellEnd"/>
                            <w:r w:rsidR="000E2DA9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4F1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3通过</w:t>
                            </w:r>
                            <w:proofErr w:type="spellStart"/>
                            <w:r w:rsidRPr="00E24F1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ModbusTCP</w:t>
                            </w:r>
                            <w:proofErr w:type="spellEnd"/>
                            <w:r w:rsidRPr="00E24F1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015E2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398.8pt;margin-top:.55pt;width:450pt;height:64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vmGAIAACwEAAAOAAAAZHJzL2Uyb0RvYy54bWysU11v2yAUfZ+0/4B4X2xnSdp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" filled="f" stroked="f" strokeweight=".5pt">
                <v:textbox>
                  <w:txbxContent>
                    <w:p w14:paraId="232440FA" w14:textId="1062020B" w:rsidR="00A61B69" w:rsidRPr="00D67D01" w:rsidRDefault="00E24F1B" w:rsidP="000E2DA9">
                      <w:pPr>
                        <w:autoSpaceDE w:val="0"/>
                        <w:autoSpaceDN w:val="0"/>
                        <w:ind w:firstLineChars="0" w:firstLine="0"/>
                        <w:jc w:val="left"/>
                        <w:rPr>
                          <w:rFonts w:ascii="黑体" w:eastAsia="黑体" w:hAnsi="黑体" w:hint="eastAsia"/>
                          <w:b/>
                        </w:rPr>
                      </w:pPr>
                      <w:bookmarkStart w:id="5" w:name="_Hlk209944009"/>
                      <w:bookmarkStart w:id="6" w:name="_Hlk209944010"/>
                      <w:bookmarkStart w:id="7" w:name="_Hlk209944011"/>
                      <w:bookmarkStart w:id="8" w:name="_Hlk209944012"/>
                      <w:r w:rsidRPr="00E24F1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西门子KTP1200触摸屏和</w:t>
                      </w:r>
                      <w:proofErr w:type="spellStart"/>
                      <w:r w:rsidRPr="00E24F1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</w:t>
                      </w:r>
                      <w:proofErr w:type="spellEnd"/>
                      <w:r w:rsidR="000E2DA9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E24F1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3通过</w:t>
                      </w:r>
                      <w:proofErr w:type="spellStart"/>
                      <w:r w:rsidRPr="00E24F1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ModbusTCP</w:t>
                      </w:r>
                      <w:proofErr w:type="spellEnd"/>
                      <w:r w:rsidRPr="00E24F1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通讯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382F131" w14:textId="77777777" w:rsidTr="006D69BF">
        <w:trPr>
          <w:trHeight w:val="1272"/>
        </w:trPr>
        <w:tc>
          <w:tcPr>
            <w:tcW w:w="5524" w:type="dxa"/>
          </w:tcPr>
          <w:p w14:paraId="65E8FCAE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6B0DD989" w14:textId="77777777" w:rsidR="00E24F1B" w:rsidRDefault="00E24F1B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  <w:p w14:paraId="3632960C" w14:textId="029D9E6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王群峰</w:t>
            </w:r>
          </w:p>
          <w:p w14:paraId="6544466C" w14:textId="77777777" w:rsidR="001F47A0" w:rsidRDefault="00452634" w:rsidP="001F47A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4DB32758" w14:textId="2EF684C6" w:rsidR="00452634" w:rsidRPr="001F47A0" w:rsidRDefault="001F47A0" w:rsidP="001F47A0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6CF944C4" w14:textId="68B0080D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q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1F576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wang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1CFFF53" w14:textId="6768CA3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F576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1F47A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F47A0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</w:t>
            </w:r>
            <w:r w:rsidR="00863E1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011B7B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863E1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76EDD7EA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A301957" w14:textId="6676C10D" w:rsidR="005814F6" w:rsidRPr="005814F6" w:rsidRDefault="00452634" w:rsidP="005814F6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781502E" w14:textId="340372F8" w:rsidR="00FF721F" w:rsidRPr="005814F6" w:rsidRDefault="005814F6" w:rsidP="00863E12">
            <w:pPr>
              <w:jc w:val="left"/>
            </w:pPr>
            <w:r>
              <w:rPr>
                <w:rFonts w:hint="eastAsia"/>
              </w:rPr>
              <w:t>在使用</w:t>
            </w:r>
            <w:r w:rsidR="00C15E0D" w:rsidRPr="00C15E0D">
              <w:rPr>
                <w:rFonts w:hint="eastAsia"/>
              </w:rPr>
              <w:t>西门子</w:t>
            </w:r>
            <w:r w:rsidR="00C15E0D" w:rsidRPr="00C15E0D">
              <w:rPr>
                <w:rFonts w:hint="eastAsia"/>
              </w:rPr>
              <w:t>KTP1200</w:t>
            </w:r>
            <w:r w:rsidR="00C15E0D" w:rsidRPr="00C15E0D">
              <w:rPr>
                <w:rFonts w:hint="eastAsia"/>
              </w:rPr>
              <w:t>基本版触摸屏和</w:t>
            </w:r>
            <w:proofErr w:type="spellStart"/>
            <w:r w:rsidR="004933E5">
              <w:rPr>
                <w:rFonts w:hint="eastAsia"/>
              </w:rPr>
              <w:t>TwinCAT</w:t>
            </w:r>
            <w:proofErr w:type="spellEnd"/>
            <w:r w:rsidR="004933E5">
              <w:rPr>
                <w:rFonts w:hint="eastAsia"/>
              </w:rPr>
              <w:t xml:space="preserve"> 3</w:t>
            </w:r>
            <w:r w:rsidR="00C15E0D" w:rsidRPr="00C15E0D">
              <w:rPr>
                <w:rFonts w:hint="eastAsia"/>
              </w:rPr>
              <w:t>通过</w:t>
            </w:r>
            <w:proofErr w:type="spellStart"/>
            <w:r w:rsidR="00C15E0D" w:rsidRPr="00C15E0D">
              <w:rPr>
                <w:rFonts w:hint="eastAsia"/>
              </w:rPr>
              <w:t>ModbusTCP</w:t>
            </w:r>
            <w:proofErr w:type="spellEnd"/>
            <w:r w:rsidR="00C15E0D" w:rsidRPr="00C15E0D">
              <w:rPr>
                <w:rFonts w:hint="eastAsia"/>
              </w:rPr>
              <w:t>通讯</w:t>
            </w:r>
            <w:r>
              <w:rPr>
                <w:rFonts w:hint="eastAsia"/>
              </w:rPr>
              <w:t>时发现这款触摸屏对应的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区的地址是</w:t>
            </w:r>
            <w:r>
              <w:rPr>
                <w:rFonts w:hint="eastAsia"/>
              </w:rPr>
              <w:t>1-10000</w:t>
            </w:r>
            <w:r>
              <w:rPr>
                <w:rFonts w:hint="eastAsia"/>
              </w:rPr>
              <w:t>这个区间的，</w:t>
            </w:r>
            <w:r w:rsidRPr="00C15E0D">
              <w:rPr>
                <w:rFonts w:hint="eastAsia"/>
              </w:rPr>
              <w:t xml:space="preserve"> </w:t>
            </w:r>
            <w:proofErr w:type="spellStart"/>
            <w:r w:rsidR="004933E5">
              <w:rPr>
                <w:rFonts w:hint="eastAsia"/>
              </w:rPr>
              <w:t>TwinCAT</w:t>
            </w:r>
            <w:proofErr w:type="spellEnd"/>
            <w:r w:rsidR="004933E5">
              <w:rPr>
                <w:rFonts w:hint="eastAsia"/>
              </w:rPr>
              <w:t xml:space="preserve"> 3</w:t>
            </w:r>
            <w:r>
              <w:rPr>
                <w:rFonts w:hint="eastAsia"/>
              </w:rPr>
              <w:t>中默认的</w:t>
            </w: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区地址是</w:t>
            </w:r>
            <w:r>
              <w:rPr>
                <w:rFonts w:hint="eastAsia"/>
              </w:rPr>
              <w:t>1228</w:t>
            </w:r>
            <w:r w:rsidR="00863E12">
              <w:rPr>
                <w:rFonts w:hint="eastAsia"/>
              </w:rPr>
              <w:t>8</w:t>
            </w:r>
            <w:r>
              <w:rPr>
                <w:rFonts w:hint="eastAsia"/>
              </w:rPr>
              <w:t>-</w:t>
            </w:r>
            <w:r w:rsidR="00863E12" w:rsidRPr="00863E12">
              <w:t>24575</w:t>
            </w:r>
            <w:r w:rsidR="00863E12">
              <w:rPr>
                <w:rFonts w:hint="eastAsia"/>
              </w:rPr>
              <w:t>。这样按照常规的方法无法实现通讯，故需要更改</w:t>
            </w:r>
            <w:r w:rsidR="00863E12" w:rsidRPr="00C15E0D">
              <w:rPr>
                <w:rFonts w:hint="eastAsia"/>
              </w:rPr>
              <w:t xml:space="preserve"> </w:t>
            </w:r>
            <w:proofErr w:type="spellStart"/>
            <w:r w:rsidR="004933E5">
              <w:rPr>
                <w:rFonts w:hint="eastAsia"/>
              </w:rPr>
              <w:t>TwinCAT</w:t>
            </w:r>
            <w:proofErr w:type="spellEnd"/>
            <w:r w:rsidR="004933E5">
              <w:rPr>
                <w:rFonts w:hint="eastAsia"/>
              </w:rPr>
              <w:t xml:space="preserve"> 3</w:t>
            </w:r>
            <w:r w:rsidR="00863E12">
              <w:rPr>
                <w:rFonts w:hint="eastAsia"/>
              </w:rPr>
              <w:t>的</w:t>
            </w:r>
            <w:r w:rsidR="00863E12">
              <w:t xml:space="preserve"> </w:t>
            </w:r>
            <w:r w:rsidR="00863E12" w:rsidRPr="00863E12">
              <w:t>TcModbusSrv.xml</w:t>
            </w:r>
            <w:r w:rsidR="00863E12">
              <w:rPr>
                <w:rFonts w:hint="eastAsia"/>
              </w:rPr>
              <w:t>文件内容来实现。</w:t>
            </w:r>
            <w:r>
              <w:rPr>
                <w:rFonts w:hint="eastAsia"/>
              </w:rPr>
              <w:t>本文介绍了</w:t>
            </w:r>
            <w:r w:rsidR="00863E12">
              <w:rPr>
                <w:rFonts w:hint="eastAsia"/>
              </w:rPr>
              <w:t>基本操作和文件更改操作步骤。</w:t>
            </w:r>
          </w:p>
        </w:tc>
      </w:tr>
      <w:tr w:rsidR="00452634" w14:paraId="08BD9951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1D8118BB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082"/>
              <w:gridCol w:w="3459"/>
            </w:tblGrid>
            <w:tr w:rsidR="00452634" w14:paraId="294A74CA" w14:textId="77777777" w:rsidTr="002D6BF2">
              <w:tc>
                <w:tcPr>
                  <w:tcW w:w="887" w:type="dxa"/>
                </w:tcPr>
                <w:p w14:paraId="7C9E86FC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082" w:type="dxa"/>
                </w:tcPr>
                <w:p w14:paraId="68AD7592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1843DF9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FDDF1AF" w14:textId="77777777" w:rsidTr="002D6BF2">
              <w:tc>
                <w:tcPr>
                  <w:tcW w:w="887" w:type="dxa"/>
                </w:tcPr>
                <w:p w14:paraId="286F4279" w14:textId="128C2CC6" w:rsidR="00452634" w:rsidRDefault="002D6BF2" w:rsidP="007711AE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082" w:type="dxa"/>
                </w:tcPr>
                <w:p w14:paraId="4F55F4AC" w14:textId="5DAB59B9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459" w:type="dxa"/>
                </w:tcPr>
                <w:p w14:paraId="2F9846B9" w14:textId="1513B24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DF8FC35" w14:textId="77777777" w:rsidTr="002D6BF2">
              <w:tc>
                <w:tcPr>
                  <w:tcW w:w="887" w:type="dxa"/>
                </w:tcPr>
                <w:p w14:paraId="008DB58C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082" w:type="dxa"/>
                </w:tcPr>
                <w:p w14:paraId="577A6FC9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459" w:type="dxa"/>
                </w:tcPr>
                <w:p w14:paraId="0F1F4724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9890006" w14:textId="77777777" w:rsidTr="002D6BF2">
              <w:tc>
                <w:tcPr>
                  <w:tcW w:w="887" w:type="dxa"/>
                </w:tcPr>
                <w:p w14:paraId="13F045B6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082" w:type="dxa"/>
                </w:tcPr>
                <w:p w14:paraId="03AF2366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459" w:type="dxa"/>
                </w:tcPr>
                <w:p w14:paraId="70EDB015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5530438" w14:textId="77777777" w:rsidTr="002D6BF2">
              <w:tc>
                <w:tcPr>
                  <w:tcW w:w="887" w:type="dxa"/>
                </w:tcPr>
                <w:p w14:paraId="47D2E3AF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082" w:type="dxa"/>
                </w:tcPr>
                <w:p w14:paraId="007593EF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459" w:type="dxa"/>
                </w:tcPr>
                <w:p w14:paraId="39B8E5C2" w14:textId="77777777" w:rsidR="00452634" w:rsidRDefault="00452634" w:rsidP="007711A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5CD594E2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146B0DCD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A7F1894" w14:textId="77777777" w:rsidR="006E09C0" w:rsidRDefault="006E09C0" w:rsidP="00FF721F">
            <w:pPr>
              <w:ind w:firstLineChars="0" w:firstLine="0"/>
              <w:rPr>
                <w:b/>
              </w:rPr>
            </w:pPr>
          </w:p>
          <w:p w14:paraId="78DEDAE0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87FBFFC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77F4DCB8" w14:textId="77777777" w:rsidR="006E09C0" w:rsidRDefault="006E09C0" w:rsidP="006E09C0"/>
          <w:p w14:paraId="07C46533" w14:textId="77777777" w:rsidR="00D67D01" w:rsidRPr="006E09C0" w:rsidRDefault="00D67D01" w:rsidP="006E09C0"/>
        </w:tc>
      </w:tr>
      <w:tr w:rsidR="00452634" w14:paraId="3D2BE721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6343D99" w14:textId="6A44C837" w:rsidR="00452634" w:rsidRPr="00FF721F" w:rsidRDefault="00452634" w:rsidP="00FF721F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</w:tc>
      </w:tr>
    </w:tbl>
    <w:p w14:paraId="584EC0F1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04CC33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031D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BEA7490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C86B91D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077870AB" w14:textId="77777777" w:rsidR="008E13EC" w:rsidRDefault="008E13EC" w:rsidP="008E13EC"/>
    <w:p w14:paraId="615D6ECD" w14:textId="544949BC" w:rsidR="00D16AA4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9945989" w:history="1">
        <w:r w:rsidR="00D16AA4"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16AA4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D16AA4" w:rsidRPr="00D3011C">
          <w:rPr>
            <w:rStyle w:val="a8"/>
            <w:rFonts w:hint="eastAsia"/>
            <w:noProof/>
          </w:rPr>
          <w:t>功能介绍</w:t>
        </w:r>
        <w:r w:rsidR="00D16AA4">
          <w:rPr>
            <w:rFonts w:hint="eastAsia"/>
            <w:noProof/>
            <w:webHidden/>
          </w:rPr>
          <w:tab/>
        </w:r>
        <w:r w:rsidR="00D16AA4">
          <w:rPr>
            <w:rFonts w:hint="eastAsia"/>
            <w:noProof/>
            <w:webHidden/>
          </w:rPr>
          <w:fldChar w:fldCharType="begin"/>
        </w:r>
        <w:r w:rsidR="00D16AA4">
          <w:rPr>
            <w:rFonts w:hint="eastAsia"/>
            <w:noProof/>
            <w:webHidden/>
          </w:rPr>
          <w:instrText xml:space="preserve"> </w:instrText>
        </w:r>
        <w:r w:rsidR="00D16AA4">
          <w:rPr>
            <w:noProof/>
            <w:webHidden/>
          </w:rPr>
          <w:instrText>PAGEREF _Toc209945989 \h</w:instrText>
        </w:r>
        <w:r w:rsidR="00D16AA4">
          <w:rPr>
            <w:rFonts w:hint="eastAsia"/>
            <w:noProof/>
            <w:webHidden/>
          </w:rPr>
          <w:instrText xml:space="preserve"> </w:instrText>
        </w:r>
        <w:r w:rsidR="00D16AA4">
          <w:rPr>
            <w:rFonts w:hint="eastAsia"/>
            <w:noProof/>
            <w:webHidden/>
          </w:rPr>
        </w:r>
        <w:r w:rsidR="00D16AA4">
          <w:rPr>
            <w:rFonts w:hint="eastAsia"/>
            <w:noProof/>
            <w:webHidden/>
          </w:rPr>
          <w:fldChar w:fldCharType="separate"/>
        </w:r>
        <w:r w:rsidR="00D16AA4">
          <w:rPr>
            <w:noProof/>
            <w:webHidden/>
          </w:rPr>
          <w:t>3</w:t>
        </w:r>
        <w:r w:rsidR="00D16AA4">
          <w:rPr>
            <w:rFonts w:hint="eastAsia"/>
            <w:noProof/>
            <w:webHidden/>
          </w:rPr>
          <w:fldChar w:fldCharType="end"/>
        </w:r>
      </w:hyperlink>
    </w:p>
    <w:p w14:paraId="5870992B" w14:textId="44A32CC2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0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倍福</w:t>
        </w:r>
        <w:r w:rsidRPr="00D3011C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B0F9A2" w14:textId="208C005F" w:rsidR="00D16AA4" w:rsidRDefault="00D16AA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1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65B517" w14:textId="0E303903" w:rsidR="00D16AA4" w:rsidRDefault="00D16AA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2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E0E2EF" w14:textId="3A7D6540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3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西门子</w:t>
        </w:r>
        <w:r w:rsidRPr="00D3011C">
          <w:rPr>
            <w:rStyle w:val="a8"/>
            <w:rFonts w:hint="eastAsia"/>
            <w:noProof/>
          </w:rPr>
          <w:t>Siemens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6ED1C7" w14:textId="302E567E" w:rsidR="00D16AA4" w:rsidRDefault="00D16AA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4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7288F2" w14:textId="1D0C016A" w:rsidR="00D16AA4" w:rsidRDefault="00D16AA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5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FC9AF6" w14:textId="3244DF9D" w:rsidR="00D16AA4" w:rsidRDefault="00D16AA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45996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FD18A30" w14:textId="510E9C80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7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安装与接线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AF1D79" w14:textId="1227BAF7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8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设置通讯地址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0A60C2" w14:textId="0EAE995A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5999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控制器上安装</w:t>
        </w:r>
        <w:r w:rsidRPr="00D3011C">
          <w:rPr>
            <w:rStyle w:val="a8"/>
            <w:rFonts w:hint="eastAsia"/>
            <w:noProof/>
          </w:rPr>
          <w:t>ModbusTCP</w:t>
        </w:r>
        <w:r w:rsidRPr="00D3011C">
          <w:rPr>
            <w:rStyle w:val="a8"/>
            <w:rFonts w:hint="eastAsia"/>
            <w:noProof/>
          </w:rPr>
          <w:t>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_Toc209945999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2EB5FD" w14:textId="01BAEFAE" w:rsidR="00D16AA4" w:rsidRDefault="00D16AA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9946000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_Toc209946000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0877A3" w14:textId="707B3838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6001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编写触摸屏程序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_Toc209946001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0E2820D" w14:textId="2BD13606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6002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更改控制器的默认对应地址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_Toc209946002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A424C2" w14:textId="49230433" w:rsidR="00D16AA4" w:rsidRDefault="00D16AA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9946003" w:history="1">
        <w:r w:rsidRPr="00D3011C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D3011C">
          <w:rPr>
            <w:rStyle w:val="a8"/>
            <w:rFonts w:hint="eastAsia"/>
            <w:noProof/>
          </w:rPr>
          <w:t>和触摸屏的地址对应结果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_Toc209946003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0F61F6" w14:textId="00230005" w:rsidR="003F7CD5" w:rsidRDefault="008E13EC" w:rsidP="008E13EC">
      <w:r>
        <w:fldChar w:fldCharType="end"/>
      </w:r>
    </w:p>
    <w:p w14:paraId="5D2DD6C2" w14:textId="3B253388" w:rsidR="008B3627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F765ABB" w14:textId="0B2F67DE" w:rsidR="008E13EC" w:rsidRPr="00F12DD7" w:rsidRDefault="0074205E" w:rsidP="00BD58FA">
      <w:pPr>
        <w:pStyle w:val="10"/>
        <w:rPr>
          <w:sz w:val="32"/>
          <w:szCs w:val="28"/>
        </w:rPr>
      </w:pPr>
      <w:bookmarkStart w:id="5" w:name="_Toc209945989"/>
      <w:r w:rsidRPr="00F12DD7">
        <w:rPr>
          <w:rFonts w:hint="eastAsia"/>
          <w:sz w:val="32"/>
          <w:szCs w:val="28"/>
        </w:rPr>
        <w:lastRenderedPageBreak/>
        <w:t>功能介绍</w:t>
      </w:r>
      <w:bookmarkEnd w:id="5"/>
    </w:p>
    <w:p w14:paraId="0A83A123" w14:textId="77777777" w:rsidR="00206B56" w:rsidRDefault="00206B56" w:rsidP="00BD58FA">
      <w:pPr>
        <w:pStyle w:val="20"/>
      </w:pPr>
      <w:bookmarkStart w:id="6" w:name="_Toc209945990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6"/>
    </w:p>
    <w:p w14:paraId="76C97016" w14:textId="77777777" w:rsidR="00206B56" w:rsidRPr="00747CBF" w:rsidRDefault="00747CBF" w:rsidP="00BD58FA">
      <w:pPr>
        <w:pStyle w:val="3"/>
      </w:pPr>
      <w:bookmarkStart w:id="7" w:name="_Toc209945991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7"/>
    </w:p>
    <w:p w14:paraId="693BB8E9" w14:textId="0CAF7C66" w:rsidR="00206B56" w:rsidRPr="006F6CDC" w:rsidRDefault="00202094" w:rsidP="005E6040">
      <w:r>
        <w:t>CX5</w:t>
      </w:r>
      <w:r w:rsidR="005E6040">
        <w:rPr>
          <w:rFonts w:hint="eastAsia"/>
        </w:rPr>
        <w:t>13</w:t>
      </w:r>
      <w:r>
        <w:t>0-011</w:t>
      </w:r>
      <w:r w:rsidR="005E6040">
        <w:rPr>
          <w:rFonts w:hint="eastAsia"/>
        </w:rPr>
        <w:t>5</w:t>
      </w:r>
    </w:p>
    <w:p w14:paraId="3331A4A7" w14:textId="5CD0E8DB" w:rsidR="00206B56" w:rsidRDefault="00747CBF" w:rsidP="00BD58FA">
      <w:pPr>
        <w:pStyle w:val="3"/>
      </w:pPr>
      <w:bookmarkStart w:id="8" w:name="_Toc209945992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8"/>
    </w:p>
    <w:p w14:paraId="128664A0" w14:textId="0F89CF05" w:rsidR="00206B56" w:rsidRDefault="006F6CDC" w:rsidP="00206B56">
      <w:pPr>
        <w:pStyle w:val="ab"/>
      </w:pP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</w:t>
      </w:r>
      <w:r w:rsidRPr="006F6CDC">
        <w:rPr>
          <w:rFonts w:hint="eastAsia"/>
        </w:rPr>
        <w:t>版本</w:t>
      </w:r>
    </w:p>
    <w:p w14:paraId="48CF0C51" w14:textId="2C42131A" w:rsidR="00206B56" w:rsidRDefault="005E6040" w:rsidP="00BD58FA">
      <w:pPr>
        <w:pStyle w:val="20"/>
      </w:pPr>
      <w:bookmarkStart w:id="9" w:name="_Toc209945993"/>
      <w:r>
        <w:rPr>
          <w:rFonts w:hint="eastAsia"/>
        </w:rPr>
        <w:t>西门子</w:t>
      </w:r>
      <w:r>
        <w:rPr>
          <w:rFonts w:hint="eastAsia"/>
        </w:rPr>
        <w:t>S</w:t>
      </w:r>
      <w:r w:rsidRPr="005E6040">
        <w:t>iemens</w:t>
      </w:r>
      <w:bookmarkEnd w:id="9"/>
    </w:p>
    <w:p w14:paraId="4A185020" w14:textId="41650BD3" w:rsidR="00747CBF" w:rsidRDefault="00747CBF" w:rsidP="00BD58FA">
      <w:pPr>
        <w:pStyle w:val="3"/>
      </w:pPr>
      <w:bookmarkStart w:id="10" w:name="_Toc209945994"/>
      <w:r>
        <w:rPr>
          <w:rFonts w:hint="eastAsia"/>
        </w:rPr>
        <w:t>硬件</w:t>
      </w:r>
      <w:bookmarkEnd w:id="10"/>
    </w:p>
    <w:p w14:paraId="011737E1" w14:textId="77777777" w:rsidR="005E6040" w:rsidRPr="006F6CDC" w:rsidRDefault="005E6040" w:rsidP="005E6040">
      <w:r w:rsidRPr="005E6040">
        <w:t>SIMATIC HMI</w:t>
      </w:r>
      <w:r w:rsidRPr="005E6040">
        <w:t>，</w:t>
      </w:r>
      <w:r w:rsidRPr="005E6040">
        <w:t xml:space="preserve">KTP1200 </w:t>
      </w:r>
      <w:r w:rsidRPr="005E6040">
        <w:t>基本版</w:t>
      </w:r>
    </w:p>
    <w:p w14:paraId="72C7738C" w14:textId="72CB9532" w:rsidR="005E6040" w:rsidRDefault="005E6040" w:rsidP="005E6040">
      <w:pPr>
        <w:pStyle w:val="3"/>
      </w:pPr>
      <w:bookmarkStart w:id="11" w:name="_Toc209945995"/>
      <w:r>
        <w:rPr>
          <w:rFonts w:hint="eastAsia"/>
        </w:rPr>
        <w:t>软件</w:t>
      </w:r>
      <w:bookmarkEnd w:id="11"/>
    </w:p>
    <w:p w14:paraId="1F96A660" w14:textId="723CF52C" w:rsidR="00F12DD7" w:rsidRDefault="005E6040" w:rsidP="000B5AC2">
      <w:pPr>
        <w:pStyle w:val="ab"/>
      </w:pPr>
      <w:r>
        <w:rPr>
          <w:rFonts w:hint="eastAsia"/>
        </w:rPr>
        <w:t>TIA Portal V16.0</w:t>
      </w:r>
    </w:p>
    <w:p w14:paraId="204C5D21" w14:textId="77777777" w:rsidR="00837FA0" w:rsidRPr="00F12DD7" w:rsidRDefault="00837FA0" w:rsidP="00BD58FA">
      <w:pPr>
        <w:pStyle w:val="10"/>
        <w:rPr>
          <w:sz w:val="32"/>
          <w:szCs w:val="28"/>
        </w:rPr>
      </w:pPr>
      <w:bookmarkStart w:id="12" w:name="_Toc209945996"/>
      <w:r w:rsidRPr="00F12DD7">
        <w:rPr>
          <w:rFonts w:hint="eastAsia"/>
          <w:sz w:val="32"/>
          <w:szCs w:val="28"/>
        </w:rPr>
        <w:t>准备工作</w:t>
      </w:r>
      <w:bookmarkEnd w:id="12"/>
    </w:p>
    <w:bookmarkStart w:id="13" w:name="_Toc209945997"/>
    <w:p w14:paraId="2C9D7EF3" w14:textId="4227DEB6" w:rsidR="00AF5D50" w:rsidRDefault="00E10C56" w:rsidP="00BD58FA">
      <w:pPr>
        <w:pStyle w:val="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B227E2" wp14:editId="0E97BF71">
                <wp:simplePos x="0" y="0"/>
                <wp:positionH relativeFrom="margin">
                  <wp:align>center</wp:align>
                </wp:positionH>
                <wp:positionV relativeFrom="paragraph">
                  <wp:posOffset>515620</wp:posOffset>
                </wp:positionV>
                <wp:extent cx="5325110" cy="1543685"/>
                <wp:effectExtent l="0" t="0" r="8890" b="0"/>
                <wp:wrapSquare wrapText="bothSides"/>
                <wp:docPr id="153024447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5110" cy="1543685"/>
                          <a:chOff x="0" y="0"/>
                          <a:chExt cx="5325110" cy="1543685"/>
                        </a:xfrm>
                      </wpg:grpSpPr>
                      <pic:pic xmlns:pic="http://schemas.openxmlformats.org/drawingml/2006/picture">
                        <pic:nvPicPr>
                          <pic:cNvPr id="9686331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2034540" cy="1497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986611" name="图片 1" descr="图片包含 图形用户界面&#10;&#10;AI 生成的内容可能不正确。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2124710" cy="151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11886" name="直接连接符 5"/>
                        <wps:cNvCnPr/>
                        <wps:spPr>
                          <a:xfrm>
                            <a:off x="1950720" y="316230"/>
                            <a:ext cx="1501140" cy="0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61F8C" id="组合 1" o:spid="_x0000_s1026" style="position:absolute;margin-left:0;margin-top:40.6pt;width:419.3pt;height:121.55pt;z-index:251665408;mso-position-horizontal:center;mso-position-horizontal-relative:margin;mso-width-relative:margin;mso-height-relative:margin" coordsize="53251,15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457;width:2034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">
                  <v:imagedata r:id="rId19" o:title=""/>
                </v:shape>
                <v:shape id="图片 1" o:spid="_x0000_s1028" type="#_x0000_t75" alt="图片包含 图形用户界面&#10;&#10;AI 生成的内容可能不正确。" style="position:absolute;left:32004;width:21247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">
                  <v:imagedata r:id="rId20" o:title="图片包含 图形用户界面&#10;&#10;AI 生成的内容可能不正确。"/>
                </v:shape>
                <v:line id="直接连接符 5" o:spid="_x0000_s1029" style="position:absolute;visibility:visible;mso-wrap-style:square" from="19507,3162" to="34518,3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" strokecolor="#f79646 [3209]" strokeweight="5pt"/>
                <w10:wrap type="square" anchorx="margin"/>
              </v:group>
            </w:pict>
          </mc:Fallback>
        </mc:AlternateContent>
      </w:r>
      <w:r w:rsidR="00B42555">
        <w:rPr>
          <w:rFonts w:hint="eastAsia"/>
        </w:rPr>
        <w:t>安装与接</w:t>
      </w:r>
      <w:r w:rsidR="00B42555">
        <w:t>线</w:t>
      </w:r>
      <w:bookmarkEnd w:id="13"/>
    </w:p>
    <w:p w14:paraId="396D4D97" w14:textId="5AA9E0F4" w:rsidR="00F421E2" w:rsidRDefault="00FE3D2F" w:rsidP="00E10C56">
      <w:pPr>
        <w:pStyle w:val="ab"/>
        <w:spacing w:beforeLines="50" w:before="156" w:afterLines="50" w:after="156"/>
      </w:pPr>
      <w:r>
        <w:rPr>
          <w:rFonts w:hint="eastAsia"/>
        </w:rPr>
        <w:t>通过网线连接上控制器和触摸屏，可中间加入交换机便于程序下载。</w:t>
      </w:r>
      <w:r>
        <w:rPr>
          <w:rFonts w:hint="eastAsia"/>
          <w:noProof/>
        </w:rPr>
        <w:t xml:space="preserve"> </w:t>
      </w:r>
    </w:p>
    <w:p w14:paraId="48E67407" w14:textId="0A362DDA" w:rsidR="00837FA0" w:rsidRPr="00837FA0" w:rsidRDefault="00837FA0" w:rsidP="00BD58FA">
      <w:pPr>
        <w:pStyle w:val="20"/>
      </w:pPr>
      <w:bookmarkStart w:id="14" w:name="_Toc209945998"/>
      <w:bookmarkStart w:id="15" w:name="_Toc393663173"/>
      <w:r w:rsidRPr="00837FA0">
        <w:rPr>
          <w:rFonts w:hint="eastAsia"/>
        </w:rPr>
        <w:t>设置</w:t>
      </w:r>
      <w:r w:rsidR="00796D91">
        <w:rPr>
          <w:rFonts w:hint="eastAsia"/>
        </w:rPr>
        <w:t>通讯</w:t>
      </w:r>
      <w:r w:rsidRPr="00837FA0">
        <w:rPr>
          <w:rFonts w:hint="eastAsia"/>
        </w:rPr>
        <w:t>地址</w:t>
      </w:r>
      <w:bookmarkEnd w:id="14"/>
    </w:p>
    <w:bookmarkEnd w:id="15"/>
    <w:p w14:paraId="1DDC69C3" w14:textId="6C3CA312" w:rsidR="00837FA0" w:rsidRDefault="00FE3D2F" w:rsidP="00F12DD7">
      <w:r>
        <w:rPr>
          <w:rFonts w:hint="eastAsia"/>
        </w:rPr>
        <w:t>将</w:t>
      </w:r>
      <w:r w:rsidR="00F12DD7">
        <w:rPr>
          <w:rFonts w:hint="eastAsia"/>
        </w:rPr>
        <w:t>控制器和触摸屏对应网卡的</w:t>
      </w:r>
      <w:r w:rsidR="00F12DD7">
        <w:rPr>
          <w:rFonts w:hint="eastAsia"/>
        </w:rPr>
        <w:t>IP</w:t>
      </w:r>
      <w:r w:rsidR="00F12DD7">
        <w:rPr>
          <w:rFonts w:hint="eastAsia"/>
        </w:rPr>
        <w:t>地址设置到同一网段，例如控制器设置为：</w:t>
      </w:r>
      <w:r w:rsidR="00F12DD7">
        <w:rPr>
          <w:rFonts w:hint="eastAsia"/>
        </w:rPr>
        <w:t>192.168.1.10</w:t>
      </w:r>
      <w:r w:rsidR="00F12DD7">
        <w:rPr>
          <w:rFonts w:hint="eastAsia"/>
        </w:rPr>
        <w:t>，触摸</w:t>
      </w:r>
      <w:proofErr w:type="gramStart"/>
      <w:r w:rsidR="00F12DD7">
        <w:rPr>
          <w:rFonts w:hint="eastAsia"/>
        </w:rPr>
        <w:t>屏设置</w:t>
      </w:r>
      <w:proofErr w:type="gramEnd"/>
      <w:r w:rsidR="00F12DD7">
        <w:rPr>
          <w:rFonts w:hint="eastAsia"/>
        </w:rPr>
        <w:t>为：</w:t>
      </w:r>
      <w:r w:rsidR="00F12DD7">
        <w:rPr>
          <w:rFonts w:hint="eastAsia"/>
        </w:rPr>
        <w:t>192.168.1.11</w:t>
      </w:r>
      <w:r w:rsidR="00F12DD7">
        <w:rPr>
          <w:rFonts w:hint="eastAsia"/>
        </w:rPr>
        <w:t>。</w:t>
      </w:r>
    </w:p>
    <w:p w14:paraId="2BD21CEE" w14:textId="7661AEAE" w:rsidR="006E2498" w:rsidRDefault="00F12DD7" w:rsidP="00BD58FA">
      <w:pPr>
        <w:pStyle w:val="20"/>
      </w:pPr>
      <w:bookmarkStart w:id="16" w:name="_Toc209945999"/>
      <w:r>
        <w:rPr>
          <w:rFonts w:hint="eastAsia"/>
        </w:rPr>
        <w:t>控制器上安装</w:t>
      </w:r>
      <w:r>
        <w:rPr>
          <w:rFonts w:hint="eastAsia"/>
        </w:rPr>
        <w:t>Modbus</w:t>
      </w:r>
      <w:r w:rsidR="007711AE">
        <w:rPr>
          <w:rFonts w:hint="eastAsia"/>
        </w:rPr>
        <w:t xml:space="preserve"> </w:t>
      </w:r>
      <w:r>
        <w:rPr>
          <w:rFonts w:hint="eastAsia"/>
        </w:rPr>
        <w:t>TCP</w:t>
      </w:r>
      <w:r>
        <w:rPr>
          <w:rFonts w:hint="eastAsia"/>
        </w:rPr>
        <w:t>软件</w:t>
      </w:r>
      <w:bookmarkEnd w:id="16"/>
    </w:p>
    <w:p w14:paraId="1EB374D0" w14:textId="181624BA" w:rsidR="00F12DD7" w:rsidRDefault="00F12DD7" w:rsidP="00F12DD7">
      <w:r>
        <w:rPr>
          <w:rFonts w:hint="eastAsia"/>
        </w:rPr>
        <w:t>具体操作步骤可参考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福虚拟学院内课程，详见下列网址：</w:t>
      </w:r>
    </w:p>
    <w:p w14:paraId="67295680" w14:textId="26256DE5" w:rsidR="00E40D5B" w:rsidRDefault="00E40D5B" w:rsidP="00F12DD7">
      <w:hyperlink r:id="rId21" w:history="1">
        <w:r w:rsidRPr="00B777D3">
          <w:rPr>
            <w:rStyle w:val="a8"/>
          </w:rPr>
          <w:t>https://tr.beckhoff.com.cn/mod/folder/view.php?id=2776</w:t>
        </w:r>
      </w:hyperlink>
    </w:p>
    <w:p w14:paraId="0A9E80F3" w14:textId="59A71823" w:rsidR="00FF36AD" w:rsidRDefault="00E40D5B" w:rsidP="00E10C56">
      <w:hyperlink r:id="rId22" w:history="1">
        <w:r w:rsidRPr="00E40D5B">
          <w:rPr>
            <w:rStyle w:val="a8"/>
          </w:rPr>
          <w:t xml:space="preserve">TC3_ModbusTCP/RTU </w:t>
        </w:r>
        <w:r w:rsidRPr="00E40D5B">
          <w:rPr>
            <w:rStyle w:val="a8"/>
          </w:rPr>
          <w:t>和</w:t>
        </w:r>
        <w:r w:rsidRPr="00E40D5B">
          <w:rPr>
            <w:rStyle w:val="a8"/>
          </w:rPr>
          <w:t xml:space="preserve"> TCP/IP: TwinCAT 3 Modbus TCP</w:t>
        </w:r>
        <w:r w:rsidRPr="00E40D5B">
          <w:rPr>
            <w:rStyle w:val="a8"/>
          </w:rPr>
          <w:t>使用方法</w:t>
        </w:r>
        <w:r w:rsidRPr="00E40D5B">
          <w:rPr>
            <w:rStyle w:val="a8"/>
          </w:rPr>
          <w:t xml:space="preserve"> | </w:t>
        </w:r>
        <w:proofErr w:type="gramStart"/>
        <w:r w:rsidRPr="00E40D5B">
          <w:rPr>
            <w:rStyle w:val="a8"/>
          </w:rPr>
          <w:t>倍</w:t>
        </w:r>
        <w:proofErr w:type="gramEnd"/>
        <w:r w:rsidRPr="00E40D5B">
          <w:rPr>
            <w:rStyle w:val="a8"/>
          </w:rPr>
          <w:t>福虚拟学院</w:t>
        </w:r>
      </w:hyperlink>
    </w:p>
    <w:p w14:paraId="5F85FB7D" w14:textId="77777777" w:rsidR="00C2123D" w:rsidRDefault="005C12E2" w:rsidP="00BD58FA">
      <w:pPr>
        <w:pStyle w:val="10"/>
      </w:pPr>
      <w:bookmarkStart w:id="17" w:name="_Toc209946000"/>
      <w:r>
        <w:rPr>
          <w:rFonts w:hint="eastAsia"/>
        </w:rPr>
        <w:lastRenderedPageBreak/>
        <w:t>操作</w:t>
      </w:r>
      <w:r>
        <w:t>步骤</w:t>
      </w:r>
      <w:bookmarkEnd w:id="17"/>
    </w:p>
    <w:p w14:paraId="320DE119" w14:textId="1346DCB6" w:rsidR="00C2123D" w:rsidRDefault="004A7D2B" w:rsidP="00BD58FA">
      <w:pPr>
        <w:pStyle w:val="20"/>
      </w:pPr>
      <w:bookmarkStart w:id="18" w:name="_Toc209946001"/>
      <w:r>
        <w:rPr>
          <w:rFonts w:hint="eastAsia"/>
        </w:rPr>
        <w:t>编</w:t>
      </w:r>
      <w:r w:rsidR="00DD53F6">
        <w:rPr>
          <w:rFonts w:hint="eastAsia"/>
        </w:rPr>
        <w:t>写</w:t>
      </w:r>
      <w:r>
        <w:rPr>
          <w:rFonts w:hint="eastAsia"/>
        </w:rPr>
        <w:t>触摸屏程序</w:t>
      </w:r>
      <w:bookmarkEnd w:id="18"/>
    </w:p>
    <w:p w14:paraId="3FB34398" w14:textId="5599CE1D" w:rsidR="0030591B" w:rsidRDefault="004A7D2B" w:rsidP="00E10C56">
      <w:pPr>
        <w:spacing w:afterLines="50" w:after="156"/>
      </w:pPr>
      <w:r>
        <w:rPr>
          <w:rFonts w:hint="eastAsia"/>
        </w:rPr>
        <w:t>设置通讯方式为</w:t>
      </w:r>
      <w:r>
        <w:rPr>
          <w:rFonts w:hint="eastAsia"/>
        </w:rPr>
        <w:t>Modbus</w:t>
      </w:r>
      <w:r w:rsidR="000B5AC2">
        <w:rPr>
          <w:rFonts w:hint="eastAsia"/>
        </w:rPr>
        <w:t xml:space="preserve"> </w:t>
      </w:r>
      <w:r>
        <w:rPr>
          <w:rFonts w:hint="eastAsia"/>
        </w:rPr>
        <w:t>TCP</w:t>
      </w:r>
      <w:r>
        <w:rPr>
          <w:rFonts w:hint="eastAsia"/>
        </w:rPr>
        <w:t>，设置控制器的地址为</w:t>
      </w:r>
      <w:r>
        <w:rPr>
          <w:rFonts w:hint="eastAsia"/>
        </w:rPr>
        <w:t>192.168.1.10</w:t>
      </w:r>
      <w:r>
        <w:rPr>
          <w:rFonts w:hint="eastAsia"/>
        </w:rPr>
        <w:t>，端口为</w:t>
      </w:r>
      <w:r>
        <w:rPr>
          <w:rFonts w:hint="eastAsia"/>
        </w:rPr>
        <w:t>502</w:t>
      </w:r>
      <w:r>
        <w:rPr>
          <w:rFonts w:hint="eastAsia"/>
        </w:rPr>
        <w:t>，具体如下图所示：</w:t>
      </w:r>
    </w:p>
    <w:p w14:paraId="77A559BE" w14:textId="02892EA8" w:rsidR="00B13E98" w:rsidRDefault="00895069" w:rsidP="00E10C56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63CF93CF" wp14:editId="0F81EC3D">
            <wp:extent cx="5713095" cy="3142615"/>
            <wp:effectExtent l="0" t="0" r="1905" b="635"/>
            <wp:docPr id="518689990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89990" name="图片 1" descr="图形用户界面, 表格&#10;&#10;AI 生成的内容可能不正确。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84B6" w14:textId="4FE36FDA" w:rsidR="00B13E98" w:rsidRDefault="004A7D2B" w:rsidP="00E10C56">
      <w:pPr>
        <w:spacing w:afterLines="50" w:after="156"/>
      </w:pPr>
      <w:r>
        <w:rPr>
          <w:rFonts w:hint="eastAsia"/>
        </w:rPr>
        <w:t>编辑触摸屏程序，加入变量。</w:t>
      </w:r>
      <w:r w:rsidR="00254770">
        <w:rPr>
          <w:rFonts w:hint="eastAsia"/>
        </w:rPr>
        <w:t>经测试发现这款触摸屏对应的</w:t>
      </w:r>
      <w:r w:rsidR="00254770">
        <w:rPr>
          <w:rFonts w:hint="eastAsia"/>
        </w:rPr>
        <w:t>M</w:t>
      </w:r>
      <w:r w:rsidR="00254770">
        <w:rPr>
          <w:rFonts w:hint="eastAsia"/>
        </w:rPr>
        <w:t>区的地址是</w:t>
      </w:r>
      <w:r w:rsidR="00254770">
        <w:rPr>
          <w:rFonts w:hint="eastAsia"/>
        </w:rPr>
        <w:t>1-10000</w:t>
      </w:r>
      <w:r w:rsidR="00254770">
        <w:rPr>
          <w:rFonts w:hint="eastAsia"/>
        </w:rPr>
        <w:t>这个区间，所以只能设置地址从</w:t>
      </w:r>
      <w:r w:rsidR="00254770" w:rsidRPr="00254770">
        <w:t>4x4000</w:t>
      </w:r>
      <w:r w:rsidR="00254770">
        <w:rPr>
          <w:rFonts w:hint="eastAsia"/>
        </w:rPr>
        <w:t>01</w:t>
      </w:r>
      <w:r w:rsidR="00254770">
        <w:rPr>
          <w:rFonts w:hint="eastAsia"/>
        </w:rPr>
        <w:t>开始，如</w:t>
      </w:r>
      <w:r w:rsidR="00254770">
        <w:rPr>
          <w:rFonts w:hint="eastAsia"/>
        </w:rPr>
        <w:t>BOOL</w:t>
      </w:r>
      <w:r w:rsidR="00254770">
        <w:rPr>
          <w:rFonts w:hint="eastAsia"/>
        </w:rPr>
        <w:t>量可设置</w:t>
      </w:r>
      <w:r w:rsidR="00254770" w:rsidRPr="00254770">
        <w:t>4x4000</w:t>
      </w:r>
      <w:r w:rsidR="00254770">
        <w:rPr>
          <w:rFonts w:hint="eastAsia"/>
        </w:rPr>
        <w:t>01.1</w:t>
      </w:r>
      <w:r w:rsidR="00254770">
        <w:rPr>
          <w:rFonts w:hint="eastAsia"/>
        </w:rPr>
        <w:t>到</w:t>
      </w:r>
      <w:r w:rsidR="00254770" w:rsidRPr="00254770">
        <w:t>4x4000</w:t>
      </w:r>
      <w:r w:rsidR="00254770">
        <w:rPr>
          <w:rFonts w:hint="eastAsia"/>
        </w:rPr>
        <w:t>01.16,</w:t>
      </w:r>
      <w:r w:rsidR="00254770">
        <w:rPr>
          <w:rFonts w:hint="eastAsia"/>
        </w:rPr>
        <w:t>具体</w:t>
      </w:r>
      <w:r>
        <w:rPr>
          <w:rFonts w:hint="eastAsia"/>
        </w:rPr>
        <w:t>如下图：</w:t>
      </w:r>
    </w:p>
    <w:p w14:paraId="5AFA915A" w14:textId="77777777" w:rsidR="00E10C56" w:rsidRDefault="00895069" w:rsidP="00E10C56">
      <w:pPr>
        <w:ind w:firstLineChars="0" w:firstLine="0"/>
        <w:jc w:val="center"/>
        <w:sectPr w:rsidR="00E10C56" w:rsidSect="00031DE5">
          <w:headerReference w:type="default" r:id="rId24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D6ADCAE" wp14:editId="156681F4">
            <wp:extent cx="5713095" cy="3187065"/>
            <wp:effectExtent l="0" t="0" r="1905" b="0"/>
            <wp:docPr id="14980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16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4B21" w14:textId="062D2E38" w:rsidR="00C2123D" w:rsidRDefault="00EC02C4" w:rsidP="00BD58FA">
      <w:pPr>
        <w:pStyle w:val="20"/>
      </w:pPr>
      <w:bookmarkStart w:id="19" w:name="_Toc209946002"/>
      <w:r>
        <w:rPr>
          <w:rFonts w:hint="eastAsia"/>
        </w:rPr>
        <w:lastRenderedPageBreak/>
        <w:t>更改控制器的默认对应</w:t>
      </w:r>
      <w:r w:rsidR="00254770">
        <w:rPr>
          <w:rFonts w:hint="eastAsia"/>
        </w:rPr>
        <w:t>地址</w:t>
      </w:r>
      <w:bookmarkEnd w:id="19"/>
    </w:p>
    <w:p w14:paraId="0F1AA2E0" w14:textId="5883FD4E" w:rsidR="0034051C" w:rsidRDefault="00EC02C4" w:rsidP="0034051C">
      <w:r>
        <w:rPr>
          <w:rFonts w:hint="eastAsia"/>
        </w:rPr>
        <w:t>在</w:t>
      </w:r>
      <w:proofErr w:type="spellStart"/>
      <w:r w:rsidR="004933E5">
        <w:rPr>
          <w:rFonts w:hint="eastAsia"/>
        </w:rPr>
        <w:t>TwinCAT</w:t>
      </w:r>
      <w:proofErr w:type="spellEnd"/>
      <w:r w:rsidR="004933E5">
        <w:rPr>
          <w:rFonts w:hint="eastAsia"/>
        </w:rPr>
        <w:t xml:space="preserve"> 3</w:t>
      </w:r>
      <w:r>
        <w:rPr>
          <w:rFonts w:hint="eastAsia"/>
        </w:rPr>
        <w:t>中默认的</w:t>
      </w:r>
      <w:r>
        <w:rPr>
          <w:rFonts w:hint="eastAsia"/>
        </w:rPr>
        <w:t>M</w:t>
      </w:r>
      <w:r>
        <w:rPr>
          <w:rFonts w:hint="eastAsia"/>
        </w:rPr>
        <w:t>区地址是</w:t>
      </w:r>
      <w:r>
        <w:rPr>
          <w:rFonts w:hint="eastAsia"/>
        </w:rPr>
        <w:t>12288-</w:t>
      </w:r>
      <w:r w:rsidRPr="00863E12">
        <w:t>24575</w:t>
      </w:r>
      <w:r>
        <w:rPr>
          <w:rFonts w:hint="eastAsia"/>
        </w:rPr>
        <w:t>，需要将其更改为</w:t>
      </w:r>
      <w:r>
        <w:rPr>
          <w:rFonts w:hint="eastAsia"/>
        </w:rPr>
        <w:t>0-</w:t>
      </w:r>
      <w:r w:rsidR="00E40D5B" w:rsidRPr="00863E12">
        <w:t>24575</w:t>
      </w:r>
      <w:r>
        <w:rPr>
          <w:rFonts w:hint="eastAsia"/>
        </w:rPr>
        <w:t>这个区间，已对应触摸屏的地址区间。</w:t>
      </w:r>
      <w:r w:rsidR="00E40D5B">
        <w:rPr>
          <w:rFonts w:hint="eastAsia"/>
        </w:rPr>
        <w:t>以下内容引用</w:t>
      </w:r>
      <w:proofErr w:type="gramStart"/>
      <w:r w:rsidR="00E40D5B">
        <w:rPr>
          <w:rFonts w:hint="eastAsia"/>
        </w:rPr>
        <w:t>倍</w:t>
      </w:r>
      <w:proofErr w:type="gramEnd"/>
      <w:r w:rsidR="00E40D5B">
        <w:rPr>
          <w:rFonts w:hint="eastAsia"/>
        </w:rPr>
        <w:t>福虚拟学院中的教材</w:t>
      </w:r>
      <w:hyperlink r:id="rId26" w:history="1">
        <w:r w:rsidR="00E40D5B" w:rsidRPr="00E40D5B">
          <w:rPr>
            <w:rStyle w:val="a8"/>
          </w:rPr>
          <w:t>TwinCAT 3 Modbus TCP</w:t>
        </w:r>
        <w:r w:rsidR="00E40D5B" w:rsidRPr="00E40D5B">
          <w:rPr>
            <w:rStyle w:val="a8"/>
          </w:rPr>
          <w:t>使用方法</w:t>
        </w:r>
        <w:r w:rsidR="00E40D5B" w:rsidRPr="00E40D5B">
          <w:rPr>
            <w:rStyle w:val="a8"/>
          </w:rPr>
          <w:t>.docx</w:t>
        </w:r>
      </w:hyperlink>
      <w:r w:rsidR="00E40D5B">
        <w:rPr>
          <w:rFonts w:hint="eastAsia"/>
        </w:rPr>
        <w:t>。</w:t>
      </w:r>
    </w:p>
    <w:p w14:paraId="0B32A15B" w14:textId="2F2C047A" w:rsidR="00E40D5B" w:rsidRDefault="00E40D5B" w:rsidP="00A941E3">
      <w:pPr>
        <w:wordWrap w:val="0"/>
      </w:pPr>
      <w:r>
        <w:rPr>
          <w:rFonts w:hint="eastAsia"/>
        </w:rPr>
        <w:t>因测试控制器型号</w:t>
      </w:r>
      <w:r>
        <w:rPr>
          <w:rFonts w:hint="eastAsia"/>
        </w:rPr>
        <w:t>CX5130-0115</w:t>
      </w:r>
      <w:r>
        <w:rPr>
          <w:rFonts w:hint="eastAsia"/>
        </w:rPr>
        <w:t>是</w:t>
      </w:r>
      <w:r>
        <w:rPr>
          <w:rFonts w:hint="eastAsia"/>
        </w:rPr>
        <w:t>WINCE</w:t>
      </w:r>
      <w:r>
        <w:rPr>
          <w:rFonts w:hint="eastAsia"/>
        </w:rPr>
        <w:t>系统，进入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系统找到以下路径</w:t>
      </w:r>
      <w:r w:rsidRPr="000C7881">
        <w:t>(path: \TwinCAT3\Functions\TF6250-Modbus-TCP\Server</w:t>
      </w:r>
      <w:r>
        <w:rPr>
          <w:rFonts w:hint="eastAsia"/>
        </w:rPr>
        <w:t>\</w:t>
      </w:r>
      <w:r w:rsidRPr="000C788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TcModbusSrv.xml</w:t>
      </w:r>
      <w:r w:rsidRPr="000C7881">
        <w:t>)</w:t>
      </w:r>
      <w:r>
        <w:rPr>
          <w:rFonts w:hint="eastAsia"/>
        </w:rPr>
        <w:t>文件进行配置修改</w:t>
      </w:r>
    </w:p>
    <w:p w14:paraId="070198FD" w14:textId="76605065" w:rsidR="0085046D" w:rsidRDefault="00E40D5B" w:rsidP="00E10C5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49CC7EF" wp14:editId="7DBE7E91">
            <wp:extent cx="5713095" cy="1290320"/>
            <wp:effectExtent l="0" t="0" r="1905" b="5080"/>
            <wp:docPr id="2121816476" name="图片 1" descr="图形用户界面, 应用程序, Word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16476" name="图片 1" descr="图形用户界面, 应用程序, Word&#10;&#10;AI 生成的内容可能不正确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E544D" w14:textId="77777777" w:rsidR="0085046D" w:rsidRDefault="0085046D" w:rsidP="00E10C56">
      <w:pPr>
        <w:spacing w:afterLines="50" w:after="156"/>
      </w:pPr>
      <w:r>
        <w:rPr>
          <w:rFonts w:hint="eastAsia"/>
        </w:rPr>
        <w:t>对应的文件修改方式如下：</w:t>
      </w:r>
    </w:p>
    <w:p w14:paraId="33C0C6C1" w14:textId="69B4ECE8" w:rsidR="00E40D5B" w:rsidRDefault="0085046D" w:rsidP="00E10C5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429CDBE" wp14:editId="4CA51D9E">
            <wp:extent cx="5713095" cy="4844415"/>
            <wp:effectExtent l="0" t="0" r="1905" b="0"/>
            <wp:docPr id="894463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4639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094A" w14:textId="77777777" w:rsidR="00E10C56" w:rsidRDefault="0085046D" w:rsidP="00E10C56">
      <w:pPr>
        <w:sectPr w:rsidR="00E10C56" w:rsidSect="00031DE5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rFonts w:hint="eastAsia"/>
        </w:rPr>
        <w:t>修改完成之后在放到这个路径下覆盖原有的文件即可，复制替代</w:t>
      </w:r>
      <w:proofErr w:type="gramStart"/>
      <w:r>
        <w:rPr>
          <w:rFonts w:hint="eastAsia"/>
        </w:rPr>
        <w:t>完需要</w:t>
      </w:r>
      <w:proofErr w:type="gramEnd"/>
      <w:r>
        <w:rPr>
          <w:rFonts w:hint="eastAsia"/>
        </w:rPr>
        <w:t>重启控制器才生效。</w:t>
      </w:r>
    </w:p>
    <w:p w14:paraId="502C2307" w14:textId="0BDB38F9" w:rsidR="00C2123D" w:rsidRDefault="0085046D" w:rsidP="00BD58FA">
      <w:pPr>
        <w:pStyle w:val="20"/>
      </w:pPr>
      <w:bookmarkStart w:id="20" w:name="_Toc209946003"/>
      <w:r>
        <w:rPr>
          <w:rFonts w:hint="eastAsia"/>
        </w:rPr>
        <w:lastRenderedPageBreak/>
        <w:t>和触摸屏的地址对应结果</w:t>
      </w:r>
      <w:bookmarkEnd w:id="20"/>
    </w:p>
    <w:p w14:paraId="0C1C12BF" w14:textId="230D51C6" w:rsidR="00504F5E" w:rsidRPr="00504F5E" w:rsidRDefault="004A2A41" w:rsidP="00073235">
      <w:pPr>
        <w:spacing w:afterLines="50" w:after="156"/>
        <w:ind w:leftChars="200" w:left="420" w:firstLineChars="0" w:firstLine="0"/>
      </w:pPr>
      <w:r>
        <w:rPr>
          <w:rFonts w:hint="eastAsia"/>
          <w:noProof/>
        </w:rPr>
        <w:t>因触摸屏中的变量和控制器在高低位上有不同，最后实际的结果如下表：</w:t>
      </w:r>
    </w:p>
    <w:bookmarkEnd w:id="0"/>
    <w:p w14:paraId="1903AB09" w14:textId="71FA0DFA" w:rsidR="00C05391" w:rsidRDefault="0079608E" w:rsidP="00073235">
      <w:pPr>
        <w:ind w:firstLineChars="0" w:firstLine="0"/>
      </w:pPr>
      <w:r>
        <w:rPr>
          <w:noProof/>
        </w:rPr>
        <w:drawing>
          <wp:inline distT="0" distB="0" distL="0" distR="0" wp14:anchorId="20F71F04" wp14:editId="09C3BD4B">
            <wp:extent cx="5713095" cy="6106795"/>
            <wp:effectExtent l="0" t="0" r="1905" b="8255"/>
            <wp:docPr id="1238243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4321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A7C7" w14:textId="69BD5BBB" w:rsidR="00073EA5" w:rsidRPr="00C05391" w:rsidRDefault="00073EA5" w:rsidP="004933E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0750481" wp14:editId="5A4B7CE4">
            <wp:extent cx="5713095" cy="6293485"/>
            <wp:effectExtent l="0" t="0" r="1905" b="0"/>
            <wp:docPr id="1048386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689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C8D7" w14:textId="205A387E" w:rsidR="00FE32D5" w:rsidRPr="000F72ED" w:rsidRDefault="00FE32D5" w:rsidP="000F72ED">
      <w:pPr>
        <w:spacing w:line="288" w:lineRule="auto"/>
        <w:ind w:firstLine="422"/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7ABAAF6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2FCA6474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027C7BC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CA444C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4EF3979" w14:textId="77777777" w:rsidR="00FE32D5" w:rsidRDefault="00FE32D5" w:rsidP="00FE32D5"/>
    <w:p w14:paraId="287CA3C3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2CEC485" w14:textId="77777777" w:rsidR="00A72379" w:rsidRPr="009D2E32" w:rsidRDefault="00A72379" w:rsidP="00A72379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1E9A0013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5018C4E" w14:textId="77777777" w:rsidR="00FE32D5" w:rsidRDefault="00FE32D5" w:rsidP="00FE32D5"/>
    <w:p w14:paraId="7770570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2BC7F825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187714B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4121985" w14:textId="77777777" w:rsidR="00FE32D5" w:rsidRDefault="00FE32D5" w:rsidP="00FE32D5"/>
    <w:p w14:paraId="3569E3E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A58CD9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7BD2F370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6D1FFA1" w14:textId="77777777" w:rsidR="00FE32D5" w:rsidRDefault="00FE32D5" w:rsidP="00FE32D5"/>
    <w:p w14:paraId="2148ABB7" w14:textId="77777777" w:rsidR="00FE32D5" w:rsidRDefault="00FE32D5" w:rsidP="00FE32D5"/>
    <w:p w14:paraId="7BF0585B" w14:textId="77777777" w:rsidR="00FE32D5" w:rsidRDefault="00FE32D5" w:rsidP="00FE32D5"/>
    <w:p w14:paraId="4E7A82D5" w14:textId="77777777" w:rsidR="00FE32D5" w:rsidRDefault="00FE32D5" w:rsidP="00FE32D5"/>
    <w:p w14:paraId="4CFA153F" w14:textId="77777777" w:rsidR="00FE32D5" w:rsidRDefault="00FE32D5" w:rsidP="00B20B65">
      <w:pPr>
        <w:ind w:firstLineChars="0" w:firstLine="0"/>
      </w:pPr>
    </w:p>
    <w:p w14:paraId="310DF2FF" w14:textId="77777777" w:rsidR="00FE32D5" w:rsidRDefault="00FE32D5" w:rsidP="00FE32D5"/>
    <w:p w14:paraId="7F2FE3B2" w14:textId="77777777" w:rsidR="00FE32D5" w:rsidRDefault="00FE32D5" w:rsidP="00FE32D5"/>
    <w:p w14:paraId="6B3F134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4DA580CF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DD48A0C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2BEAFB9F" wp14:editId="7EA680F9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0F229" w14:textId="77777777" w:rsidR="00FE32D5" w:rsidRDefault="00FE32D5" w:rsidP="0073271C">
            <w:pPr>
              <w:jc w:val="center"/>
            </w:pPr>
          </w:p>
          <w:p w14:paraId="3E16D5DA" w14:textId="77777777" w:rsidR="00FE32D5" w:rsidRDefault="00FE32D5" w:rsidP="0073271C">
            <w:pPr>
              <w:jc w:val="center"/>
            </w:pPr>
          </w:p>
          <w:p w14:paraId="0D16E690" w14:textId="77777777" w:rsidR="00FE32D5" w:rsidRDefault="00FE32D5" w:rsidP="0073271C">
            <w:pPr>
              <w:jc w:val="center"/>
            </w:pPr>
          </w:p>
          <w:p w14:paraId="4297D809" w14:textId="77777777" w:rsidR="00FE32D5" w:rsidRDefault="00FE32D5" w:rsidP="0073271C">
            <w:pPr>
              <w:jc w:val="center"/>
            </w:pPr>
          </w:p>
          <w:p w14:paraId="5647B42D" w14:textId="77777777" w:rsidR="00FE32D5" w:rsidRDefault="00FE32D5" w:rsidP="0073271C">
            <w:pPr>
              <w:jc w:val="center"/>
            </w:pPr>
          </w:p>
          <w:p w14:paraId="17D7F333" w14:textId="77777777" w:rsidR="00FE32D5" w:rsidRDefault="00FE32D5" w:rsidP="0073271C">
            <w:pPr>
              <w:jc w:val="center"/>
            </w:pPr>
          </w:p>
          <w:p w14:paraId="52999EA1" w14:textId="77777777" w:rsidR="00FE32D5" w:rsidRDefault="00FE32D5" w:rsidP="0073271C">
            <w:pPr>
              <w:jc w:val="center"/>
            </w:pPr>
          </w:p>
          <w:p w14:paraId="6A675BAE" w14:textId="77777777" w:rsidR="00FE32D5" w:rsidRDefault="00FE32D5" w:rsidP="0073271C">
            <w:pPr>
              <w:jc w:val="center"/>
            </w:pPr>
          </w:p>
          <w:p w14:paraId="1A351035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0BB8D9C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363450AC" w14:textId="77777777" w:rsidR="00FE32D5" w:rsidRDefault="00FE32D5" w:rsidP="0073271C"/>
        </w:tc>
        <w:tc>
          <w:tcPr>
            <w:tcW w:w="4941" w:type="dxa"/>
          </w:tcPr>
          <w:p w14:paraId="1007966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E21AA0A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C84F31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36E6856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77D4AFC7" w14:textId="77777777" w:rsidTr="00B20B65">
        <w:trPr>
          <w:trHeight w:val="697"/>
        </w:trPr>
        <w:tc>
          <w:tcPr>
            <w:tcW w:w="4046" w:type="dxa"/>
            <w:vMerge/>
          </w:tcPr>
          <w:p w14:paraId="614B6FAC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607F799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AB2617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85173CF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EC7C715" w14:textId="77777777" w:rsidTr="00B20B65">
        <w:trPr>
          <w:trHeight w:val="697"/>
        </w:trPr>
        <w:tc>
          <w:tcPr>
            <w:tcW w:w="4046" w:type="dxa"/>
            <w:vMerge/>
          </w:tcPr>
          <w:p w14:paraId="35684E7E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D98128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4E0B0428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17AB40FC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FE8BDD8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1DE1B32D" w14:textId="77777777" w:rsidTr="00B20B65">
        <w:trPr>
          <w:trHeight w:val="2818"/>
        </w:trPr>
        <w:tc>
          <w:tcPr>
            <w:tcW w:w="4046" w:type="dxa"/>
            <w:vMerge/>
          </w:tcPr>
          <w:p w14:paraId="112D52A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C8012C" w14:textId="77777777" w:rsidR="00B20B65" w:rsidRDefault="00B20B65" w:rsidP="0073271C"/>
        </w:tc>
      </w:tr>
    </w:tbl>
    <w:p w14:paraId="76A3960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031DE5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D881E" w14:textId="77777777" w:rsidR="000D3B07" w:rsidRDefault="000D3B07" w:rsidP="00206B56">
      <w:r>
        <w:separator/>
      </w:r>
    </w:p>
  </w:endnote>
  <w:endnote w:type="continuationSeparator" w:id="0">
    <w:p w14:paraId="42A7871B" w14:textId="77777777" w:rsidR="000D3B07" w:rsidRDefault="000D3B07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7265C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4C1A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49D58552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227F7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00228" w14:textId="77777777" w:rsidR="000D3B07" w:rsidRDefault="000D3B07" w:rsidP="00206B56">
      <w:r>
        <w:separator/>
      </w:r>
    </w:p>
  </w:footnote>
  <w:footnote w:type="continuationSeparator" w:id="0">
    <w:p w14:paraId="26917146" w14:textId="77777777" w:rsidR="000D3B07" w:rsidRDefault="000D3B07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D51B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20186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5092299" wp14:editId="1A80FD4F">
          <wp:extent cx="1121134" cy="337809"/>
          <wp:effectExtent l="0" t="0" r="3175" b="5715"/>
          <wp:docPr id="1434909940" name="图片 1434909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01953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87231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61827C3D" wp14:editId="65E5275E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92544197">
    <w:abstractNumId w:val="5"/>
  </w:num>
  <w:num w:numId="2" w16cid:durableId="679936105">
    <w:abstractNumId w:val="3"/>
  </w:num>
  <w:num w:numId="3" w16cid:durableId="2134905252">
    <w:abstractNumId w:val="1"/>
  </w:num>
  <w:num w:numId="4" w16cid:durableId="446124687">
    <w:abstractNumId w:val="2"/>
  </w:num>
  <w:num w:numId="5" w16cid:durableId="320164050">
    <w:abstractNumId w:val="6"/>
  </w:num>
  <w:num w:numId="6" w16cid:durableId="142561306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390813118">
    <w:abstractNumId w:val="7"/>
  </w:num>
  <w:num w:numId="8" w16cid:durableId="1773353438">
    <w:abstractNumId w:val="0"/>
  </w:num>
  <w:num w:numId="9" w16cid:durableId="14643876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6A"/>
    <w:rsid w:val="00003A18"/>
    <w:rsid w:val="0000477A"/>
    <w:rsid w:val="00011B7B"/>
    <w:rsid w:val="00014576"/>
    <w:rsid w:val="00020A12"/>
    <w:rsid w:val="0002173A"/>
    <w:rsid w:val="00031DE5"/>
    <w:rsid w:val="000441E3"/>
    <w:rsid w:val="0006294A"/>
    <w:rsid w:val="00067D51"/>
    <w:rsid w:val="00073235"/>
    <w:rsid w:val="00073EA5"/>
    <w:rsid w:val="0007723D"/>
    <w:rsid w:val="000908FE"/>
    <w:rsid w:val="00092E2C"/>
    <w:rsid w:val="000B35F1"/>
    <w:rsid w:val="000B5AC2"/>
    <w:rsid w:val="000D3B07"/>
    <w:rsid w:val="000E2DA9"/>
    <w:rsid w:val="000F086F"/>
    <w:rsid w:val="000F3F74"/>
    <w:rsid w:val="000F5D5D"/>
    <w:rsid w:val="000F72ED"/>
    <w:rsid w:val="0013107E"/>
    <w:rsid w:val="00144C72"/>
    <w:rsid w:val="00183517"/>
    <w:rsid w:val="00185F3B"/>
    <w:rsid w:val="00186179"/>
    <w:rsid w:val="001A3C30"/>
    <w:rsid w:val="001B4CD4"/>
    <w:rsid w:val="001B6F6D"/>
    <w:rsid w:val="001B7F41"/>
    <w:rsid w:val="001D2303"/>
    <w:rsid w:val="001E2852"/>
    <w:rsid w:val="001F47A0"/>
    <w:rsid w:val="001F576A"/>
    <w:rsid w:val="00200DBE"/>
    <w:rsid w:val="00202094"/>
    <w:rsid w:val="00206B56"/>
    <w:rsid w:val="00213114"/>
    <w:rsid w:val="00216745"/>
    <w:rsid w:val="00250044"/>
    <w:rsid w:val="002539E8"/>
    <w:rsid w:val="00254770"/>
    <w:rsid w:val="00267E71"/>
    <w:rsid w:val="002A23F3"/>
    <w:rsid w:val="002B6BEF"/>
    <w:rsid w:val="002C3CB9"/>
    <w:rsid w:val="002D34F2"/>
    <w:rsid w:val="002D6BF2"/>
    <w:rsid w:val="002F7A0D"/>
    <w:rsid w:val="0030591B"/>
    <w:rsid w:val="003138DD"/>
    <w:rsid w:val="0034051C"/>
    <w:rsid w:val="003515F9"/>
    <w:rsid w:val="00354E17"/>
    <w:rsid w:val="00357A79"/>
    <w:rsid w:val="00363EBC"/>
    <w:rsid w:val="003656C5"/>
    <w:rsid w:val="00365F81"/>
    <w:rsid w:val="00366294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78A"/>
    <w:rsid w:val="004069A1"/>
    <w:rsid w:val="00406BA6"/>
    <w:rsid w:val="00414654"/>
    <w:rsid w:val="0041687E"/>
    <w:rsid w:val="00451DC7"/>
    <w:rsid w:val="00452634"/>
    <w:rsid w:val="004537CE"/>
    <w:rsid w:val="00475CF1"/>
    <w:rsid w:val="00485020"/>
    <w:rsid w:val="004933E5"/>
    <w:rsid w:val="00497696"/>
    <w:rsid w:val="004A2A41"/>
    <w:rsid w:val="004A6071"/>
    <w:rsid w:val="004A7D2B"/>
    <w:rsid w:val="004C7EAB"/>
    <w:rsid w:val="004D40A8"/>
    <w:rsid w:val="004D73E3"/>
    <w:rsid w:val="004E51F9"/>
    <w:rsid w:val="004E5B6F"/>
    <w:rsid w:val="004F2514"/>
    <w:rsid w:val="004F4008"/>
    <w:rsid w:val="00504F5E"/>
    <w:rsid w:val="0052495C"/>
    <w:rsid w:val="00526473"/>
    <w:rsid w:val="005303FA"/>
    <w:rsid w:val="00533DAC"/>
    <w:rsid w:val="0057013D"/>
    <w:rsid w:val="00577034"/>
    <w:rsid w:val="005814F6"/>
    <w:rsid w:val="00583806"/>
    <w:rsid w:val="00584D0C"/>
    <w:rsid w:val="00587B3A"/>
    <w:rsid w:val="00597816"/>
    <w:rsid w:val="005A159D"/>
    <w:rsid w:val="005A5C80"/>
    <w:rsid w:val="005B303A"/>
    <w:rsid w:val="005C02A6"/>
    <w:rsid w:val="005C12E2"/>
    <w:rsid w:val="005D5E13"/>
    <w:rsid w:val="005E0AD8"/>
    <w:rsid w:val="005E6040"/>
    <w:rsid w:val="00600CC2"/>
    <w:rsid w:val="006011FC"/>
    <w:rsid w:val="00623397"/>
    <w:rsid w:val="00624502"/>
    <w:rsid w:val="00633A70"/>
    <w:rsid w:val="00651329"/>
    <w:rsid w:val="00656263"/>
    <w:rsid w:val="00660456"/>
    <w:rsid w:val="006663C5"/>
    <w:rsid w:val="00670875"/>
    <w:rsid w:val="00696258"/>
    <w:rsid w:val="00697C05"/>
    <w:rsid w:val="006D69BF"/>
    <w:rsid w:val="006D7BAB"/>
    <w:rsid w:val="006E09C0"/>
    <w:rsid w:val="006E2498"/>
    <w:rsid w:val="006F280B"/>
    <w:rsid w:val="006F6CDC"/>
    <w:rsid w:val="00702445"/>
    <w:rsid w:val="00704B4E"/>
    <w:rsid w:val="00714794"/>
    <w:rsid w:val="007220F8"/>
    <w:rsid w:val="00733147"/>
    <w:rsid w:val="0074205E"/>
    <w:rsid w:val="00747CBF"/>
    <w:rsid w:val="00761384"/>
    <w:rsid w:val="007711AE"/>
    <w:rsid w:val="00780DE7"/>
    <w:rsid w:val="007910FA"/>
    <w:rsid w:val="0079608E"/>
    <w:rsid w:val="00796D91"/>
    <w:rsid w:val="007B2CBD"/>
    <w:rsid w:val="00801343"/>
    <w:rsid w:val="00815479"/>
    <w:rsid w:val="00823B38"/>
    <w:rsid w:val="00825B49"/>
    <w:rsid w:val="008269C3"/>
    <w:rsid w:val="00837FA0"/>
    <w:rsid w:val="00841C03"/>
    <w:rsid w:val="0085046D"/>
    <w:rsid w:val="008506DB"/>
    <w:rsid w:val="0086283F"/>
    <w:rsid w:val="00863E12"/>
    <w:rsid w:val="00864EBE"/>
    <w:rsid w:val="0087390F"/>
    <w:rsid w:val="00882674"/>
    <w:rsid w:val="00882897"/>
    <w:rsid w:val="00886805"/>
    <w:rsid w:val="00891267"/>
    <w:rsid w:val="00893748"/>
    <w:rsid w:val="00895069"/>
    <w:rsid w:val="008B3627"/>
    <w:rsid w:val="008E0588"/>
    <w:rsid w:val="008E13EC"/>
    <w:rsid w:val="009074B1"/>
    <w:rsid w:val="0092547B"/>
    <w:rsid w:val="0092718E"/>
    <w:rsid w:val="009313E7"/>
    <w:rsid w:val="009469ED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DF4"/>
    <w:rsid w:val="00A10FC3"/>
    <w:rsid w:val="00A20E1F"/>
    <w:rsid w:val="00A25285"/>
    <w:rsid w:val="00A30665"/>
    <w:rsid w:val="00A33A94"/>
    <w:rsid w:val="00A357BB"/>
    <w:rsid w:val="00A47C10"/>
    <w:rsid w:val="00A61394"/>
    <w:rsid w:val="00A61B69"/>
    <w:rsid w:val="00A67582"/>
    <w:rsid w:val="00A72379"/>
    <w:rsid w:val="00A77550"/>
    <w:rsid w:val="00A81725"/>
    <w:rsid w:val="00A900B1"/>
    <w:rsid w:val="00A941E3"/>
    <w:rsid w:val="00AA4CF3"/>
    <w:rsid w:val="00AB06DF"/>
    <w:rsid w:val="00AB7C60"/>
    <w:rsid w:val="00AC5685"/>
    <w:rsid w:val="00AD5281"/>
    <w:rsid w:val="00AE0BAE"/>
    <w:rsid w:val="00AE7F7A"/>
    <w:rsid w:val="00AF2AA8"/>
    <w:rsid w:val="00AF4B42"/>
    <w:rsid w:val="00AF53D5"/>
    <w:rsid w:val="00AF5D50"/>
    <w:rsid w:val="00AF6D96"/>
    <w:rsid w:val="00B016FE"/>
    <w:rsid w:val="00B13E98"/>
    <w:rsid w:val="00B14016"/>
    <w:rsid w:val="00B20B65"/>
    <w:rsid w:val="00B30B6D"/>
    <w:rsid w:val="00B42555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103B"/>
    <w:rsid w:val="00C035AF"/>
    <w:rsid w:val="00C03F0F"/>
    <w:rsid w:val="00C05391"/>
    <w:rsid w:val="00C06603"/>
    <w:rsid w:val="00C1182A"/>
    <w:rsid w:val="00C12C14"/>
    <w:rsid w:val="00C15E0D"/>
    <w:rsid w:val="00C2123D"/>
    <w:rsid w:val="00C215B3"/>
    <w:rsid w:val="00C2558A"/>
    <w:rsid w:val="00C44159"/>
    <w:rsid w:val="00C528E8"/>
    <w:rsid w:val="00C85566"/>
    <w:rsid w:val="00C90421"/>
    <w:rsid w:val="00C905D6"/>
    <w:rsid w:val="00C96D52"/>
    <w:rsid w:val="00CE33B6"/>
    <w:rsid w:val="00D027B6"/>
    <w:rsid w:val="00D118FF"/>
    <w:rsid w:val="00D166B6"/>
    <w:rsid w:val="00D16AA4"/>
    <w:rsid w:val="00D22CD6"/>
    <w:rsid w:val="00D32A47"/>
    <w:rsid w:val="00D41246"/>
    <w:rsid w:val="00D43268"/>
    <w:rsid w:val="00D67D01"/>
    <w:rsid w:val="00DA0482"/>
    <w:rsid w:val="00DA30FC"/>
    <w:rsid w:val="00DC5BFD"/>
    <w:rsid w:val="00DC7C38"/>
    <w:rsid w:val="00DD46B2"/>
    <w:rsid w:val="00DD53F6"/>
    <w:rsid w:val="00DE0F6F"/>
    <w:rsid w:val="00DF3985"/>
    <w:rsid w:val="00E10C56"/>
    <w:rsid w:val="00E148A0"/>
    <w:rsid w:val="00E22B97"/>
    <w:rsid w:val="00E241A1"/>
    <w:rsid w:val="00E24F1B"/>
    <w:rsid w:val="00E31B81"/>
    <w:rsid w:val="00E40D5B"/>
    <w:rsid w:val="00E453B7"/>
    <w:rsid w:val="00E5259D"/>
    <w:rsid w:val="00E620DD"/>
    <w:rsid w:val="00E71514"/>
    <w:rsid w:val="00E71F2F"/>
    <w:rsid w:val="00E73F48"/>
    <w:rsid w:val="00E767FF"/>
    <w:rsid w:val="00E773EB"/>
    <w:rsid w:val="00E91C02"/>
    <w:rsid w:val="00E96FD6"/>
    <w:rsid w:val="00EA4701"/>
    <w:rsid w:val="00EC02C4"/>
    <w:rsid w:val="00EE4A9E"/>
    <w:rsid w:val="00F02B2B"/>
    <w:rsid w:val="00F12662"/>
    <w:rsid w:val="00F12DD7"/>
    <w:rsid w:val="00F35128"/>
    <w:rsid w:val="00F4019C"/>
    <w:rsid w:val="00F421E2"/>
    <w:rsid w:val="00F45E95"/>
    <w:rsid w:val="00F46672"/>
    <w:rsid w:val="00F52746"/>
    <w:rsid w:val="00F55488"/>
    <w:rsid w:val="00F81969"/>
    <w:rsid w:val="00F97B4A"/>
    <w:rsid w:val="00FC61ED"/>
    <w:rsid w:val="00FD5AF7"/>
    <w:rsid w:val="00FE32D5"/>
    <w:rsid w:val="00FE3D2F"/>
    <w:rsid w:val="00FF36AD"/>
    <w:rsid w:val="00FF5259"/>
    <w:rsid w:val="00FF5867"/>
    <w:rsid w:val="00FF721F"/>
    <w:rsid w:val="00FF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4AA55"/>
  <w15:docId w15:val="{74DB3645-A0B8-42CF-81CA-EE72EE11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202094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styleId="af3">
    <w:name w:val="Unresolved Mention"/>
    <w:basedOn w:val="a0"/>
    <w:uiPriority w:val="99"/>
    <w:semiHidden/>
    <w:unhideWhenUsed/>
    <w:rsid w:val="00F12DD7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F12D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hyperlink" Target="https://tr.beckhoff.com.cn/pluginfile.php/82716/mod_folder/content/0/TwinCAT%203%20Modbus%20TCP%E4%BD%BF%E7%94%A8%E6%96%B9%E6%B3%95.docx?forcedownload=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.beckhoff.com.cn/mod/folder/view.php?id=2776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tr.beckhoff.com.cn/mod/folder/view.php?id=2776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wang\Desktop\Beckhoff&#25216;&#26415;&#25991;&#26723;&#27169;&#26495;V5_&#65288;&#35797;&#34892;&#65289;_XXX&#65288;&#22995;&#21517;&#65289;_V1.0(&#29256;&#26412;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F038708131AA84985262189E57758C6" ma:contentTypeVersion="15" ma:contentTypeDescription="新建文档。" ma:contentTypeScope="" ma:versionID="1a570f8061864ee5372f053b04273774">
  <xsd:schema xmlns:xsd="http://www.w3.org/2001/XMLSchema" xmlns:xs="http://www.w3.org/2001/XMLSchema" xmlns:p="http://schemas.microsoft.com/office/2006/metadata/properties" xmlns:ns2="726a30f0-5ed8-4cb0-b64f-25f52daafef0" xmlns:ns3="63864b45-0557-4b52-8997-8c485a5655ca" targetNamespace="http://schemas.microsoft.com/office/2006/metadata/properties" ma:root="true" ma:fieldsID="1d194ebe8b400859086599f80bdf6ff2" ns2:_="" ns3:_="">
    <xsd:import namespace="726a30f0-5ed8-4cb0-b64f-25f52daafef0"/>
    <xsd:import namespace="63864b45-0557-4b52-8997-8c485a565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a30f0-5ed8-4cb0-b64f-25f52daafe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图像标记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4b45-0557-4b52-8997-8c485a565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7ed1116f-c264-407c-a5b8-8b40c85e84bd}" ma:internalName="TaxCatchAll" ma:showField="CatchAllData" ma:web="63864b45-0557-4b52-8997-8c485a565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a30f0-5ed8-4cb0-b64f-25f52daafef0">
      <Terms xmlns="http://schemas.microsoft.com/office/infopath/2007/PartnerControls"/>
    </lcf76f155ced4ddcb4097134ff3c332f>
    <TaxCatchAll xmlns="63864b45-0557-4b52-8997-8c485a5655c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B9129-07C4-4B64-BF97-F39D05995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a30f0-5ed8-4cb0-b64f-25f52daafef0"/>
    <ds:schemaRef ds:uri="63864b45-0557-4b52-8997-8c485a565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26a30f0-5ed8-4cb0-b64f-25f52daafef0"/>
    <ds:schemaRef ds:uri="63864b45-0557-4b52-8997-8c485a5655ca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Beckhoff技术文档模板V5_（试行）_XXX（姓名）_V1.0(版本).dotx</Template>
  <TotalTime>1723</TotalTime>
  <Pages>8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Wang 王群峰</dc:creator>
  <cp:lastModifiedBy>Jibin Wang 汪继彬</cp:lastModifiedBy>
  <cp:revision>57</cp:revision>
  <dcterms:created xsi:type="dcterms:W3CDTF">2023-12-08T02:22:00Z</dcterms:created>
  <dcterms:modified xsi:type="dcterms:W3CDTF">2025-09-28T05:54:00Z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